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476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1050"/>
        <w:gridCol w:w="1702"/>
        <w:gridCol w:w="1401"/>
        <w:gridCol w:w="1220"/>
        <w:gridCol w:w="1230"/>
        <w:gridCol w:w="1178"/>
        <w:gridCol w:w="1280"/>
        <w:gridCol w:w="1200"/>
        <w:gridCol w:w="2200"/>
      </w:tblGrid>
      <w:tr>
        <w:trPr>
          <w:trHeight w:val="712"/>
          <w:tblHeader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178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WP20261715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UN9583172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HM20L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中粮码头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WS20260149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UN9483243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026A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2360410、2360770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WP20261717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UN9483243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026A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2360410、2360770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WP20261718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UN9483243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026A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2360410、2360770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WP20261755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UN9698965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039L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2026/5/11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兴澄码头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2317800、2360380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WP20261761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UN9392365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2026/5/12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华西码头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WP20261771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UN9392365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2026/5/12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华西码头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BW20260782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UN9506514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YD53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2026/5/13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WP20261877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UN9746190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2026/5/19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丽天码头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2315850、2360770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WP20261863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UN9690884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UBCSV01A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HX20260646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UN9690884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UBCSV01A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HX20260645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UN9690884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UBCSV01A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WP20261831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UN9690884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UBCSV01A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WP20261852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UN9690884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UBCSV01A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WP20261924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UN9728368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A26049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联合码头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2317800、2360380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WP20261935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UN9702699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20260519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大澄6号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WP20261938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UN9702699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20260519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大澄6号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WP20261965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UN9565625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A2603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华西码头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WP20261980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UN9506514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YD53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WP20261979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UN9506514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YD53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HX20260685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UN9506514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YD53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HX20260686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UN9506514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YD53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9"/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WP20261814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UN9506514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YD53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2360410、2360770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8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WP20262001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UN8357497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JY2608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长宏码头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7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WP20262014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 xml:space="preserve">UN9495404   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2603B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2026/5/29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2360410、2315850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方正黑体_GBK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9"/>
    <w:multiLevelType w:val="singleLevel"/>
    <w:tmpl w:val="00000000"/>
    <w:lvl w:ilvl="0">
      <w:start w:val="1"/>
      <w:numFmt w:val="bullet"/>
      <w:lvlRestart w:val="0"/>
      <w:pStyle w:val="48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FFFFF88"/>
    <w:multiLevelType w:val="singleLevel"/>
    <w:tmpl w:val="00000000"/>
    <w:lvl w:ilvl="0">
      <w:start w:val="1"/>
      <w:numFmt w:val="decimal"/>
      <w:lvlRestart w:val="0"/>
      <w:pStyle w:val="4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901147E"/>
    <w:multiLevelType w:val="singleLevel"/>
    <w:tmpl w:val="00000000"/>
    <w:lvl w:ilvl="0">
      <w:start w:val="1"/>
      <w:numFmt w:val="bullet"/>
      <w:lvlRestart w:val="0"/>
      <w:pStyle w:val="57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3">
    <w:nsid w:val="0FFFFF7F"/>
    <w:multiLevelType w:val="singleLevel"/>
    <w:tmpl w:val="00000000"/>
    <w:lvl w:ilvl="0">
      <w:start w:val="1"/>
      <w:numFmt w:val="decimal"/>
      <w:lvlRestart w:val="0"/>
      <w:pStyle w:val="58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7E"/>
    <w:multiLevelType w:val="singleLevel"/>
    <w:tmpl w:val="00000000"/>
    <w:lvl w:ilvl="0">
      <w:start w:val="1"/>
      <w:numFmt w:val="decimal"/>
      <w:lvlRestart w:val="0"/>
      <w:pStyle w:val="59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5">
    <w:nsid w:val="0FFFFF7D"/>
    <w:multiLevelType w:val="singleLevel"/>
    <w:tmpl w:val="00000000"/>
    <w:lvl w:ilvl="0">
      <w:start w:val="1"/>
      <w:numFmt w:val="decimal"/>
      <w:lvlRestart w:val="0"/>
      <w:pStyle w:val="60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6">
    <w:nsid w:val="0FFFFF7C"/>
    <w:multiLevelType w:val="singleLevel"/>
    <w:tmpl w:val="00000000"/>
    <w:lvl w:ilvl="0">
      <w:start w:val="1"/>
      <w:numFmt w:val="decimal"/>
      <w:lvlRestart w:val="0"/>
      <w:pStyle w:val="61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7">
    <w:nsid w:val="0FFFFF83"/>
    <w:multiLevelType w:val="singleLevel"/>
    <w:tmpl w:val="00000000"/>
    <w:lvl w:ilvl="0">
      <w:start w:val="1"/>
      <w:numFmt w:val="bullet"/>
      <w:lvlRestart w:val="0"/>
      <w:pStyle w:val="54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2"/>
    <w:multiLevelType w:val="singleLevel"/>
    <w:tmpl w:val="00000000"/>
    <w:lvl w:ilvl="0">
      <w:start w:val="1"/>
      <w:numFmt w:val="bullet"/>
      <w:lvlRestart w:val="0"/>
      <w:pStyle w:val="55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9">
    <w:nsid w:val="060F1F19"/>
    <w:multiLevelType w:val="singleLevel"/>
    <w:tmpl w:val="00000000"/>
    <w:lvl w:ilvl="0">
      <w:start w:val="1"/>
      <w:numFmt w:val="bullet"/>
      <w:lvlRestart w:val="0"/>
      <w:pStyle w:val="56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6">
    <w:name w:val="样式 8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">
    <w:name w:val="样式 7 10 磅"/>
    <w:next w:val="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6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7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next w:val="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6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Cambria" w:eastAsia="宋体" w:cs="Times New Roman" w:hAnsi="Cambria"/>
      <w:b/>
      <w:bCs/>
    </w:rPr>
  </w:style>
  <w:style w:type="paragraph" w:styleId="2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endnote text"/>
    <w:basedOn w:val="0"/>
    <w:pPr>
      <w:snapToGrid w:val="0"/>
      <w:jc w:val="left"/>
    </w:pPr>
  </w:style>
  <w:style w:type="paragraph" w:styleId="32">
    <w:name w:val="annotation text"/>
    <w:basedOn w:val="0"/>
    <w:pPr>
      <w:jc w:val="left"/>
    </w:pPr>
  </w:style>
  <w:style w:type="paragraph" w:customStyle="1" w:styleId="3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样式 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">
    <w:name w:val="样式 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">
    <w:name w:val="样式 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">
    <w:name w:val="样式 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0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1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">
    <w:name w:val="样式 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">
    <w:name w:val="样式 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">
    <w:name w:val="样式 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">
    <w:name w:val="样式 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">
    <w:name w:val="样式 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">
    <w:name w:val="样式 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">
    <w:name w:val="样式 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">
    <w:name w:val="样式 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">
    <w:name w:val="样式 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">
    <w:name w:val="样式 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">
    <w:name w:val="样式 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">
    <w:name w:val="样式 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">
    <w:name w:val="样式 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">
    <w:name w:val="样式 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">
    <w:name w:val="样式 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">
    <w:name w:val="样式 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">
    <w:name w:val="样式 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">
    <w:name w:val="样式 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">
    <w:name w:val="样式 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">
    <w:name w:val="样式 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">
    <w:name w:val="样式 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">
    <w:name w:val="样式 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">
    <w:name w:val="样式 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">
    <w:name w:val="样式 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">
    <w:name w:val="样式 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">
    <w:name w:val="样式 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">
    <w:name w:val="样式 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">
    <w:name w:val="样式 1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">
    <w:name w:val="样式 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">
    <w:name w:val="样式 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">
    <w:name w:val="样式 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">
    <w:name w:val="样式 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">
    <w:name w:val="样式 1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">
    <w:name w:val="样式 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">
    <w:name w:val="样式 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">
    <w:name w:val="样式 1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">
    <w:name w:val="样式 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">
    <w:name w:val="样式 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">
    <w:name w:val="样式 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">
    <w:name w:val="样式 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">
    <w:name w:val="样式 1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">
    <w:name w:val="样式 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">
    <w:name w:val="样式 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">
    <w:name w:val="样式 1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">
    <w:name w:val="样式 2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4">
    <w:name w:val="样式 2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2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">
    <w:name w:val="样式 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">
    <w:name w:val="样式 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">
    <w:name w:val="样式 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">
    <w:name w:val="样式 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">
    <w:name w:val="样式 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">
    <w:name w:val="样式 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">
    <w:name w:val="样式 2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">
    <w:name w:val="样式 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">
    <w:name w:val="样式 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">
    <w:name w:val="样式 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">
    <w:name w:val="样式 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">
    <w:name w:val="样式 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">
    <w:name w:val="样式 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">
    <w:name w:val="样式 2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">
    <w:name w:val="样式 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">
    <w:name w:val="样式 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">
    <w:name w:val="样式 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">
    <w:name w:val="样式 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">
    <w:name w:val="样式 2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0">
    <w:name w:val="样式 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">
    <w:name w:val="样式 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">
    <w:name w:val="样式 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3">
    <w:name w:val="样式 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">
    <w:name w:val="样式 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">
    <w:name w:val="样式 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">
    <w:name w:val="样式 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">
    <w:name w:val="样式 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">
    <w:name w:val="样式 2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9">
    <w:name w:val="样式 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">
    <w:name w:val="样式 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">
    <w:name w:val="样式 2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2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3">
    <w:name w:val="样式 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">
    <w:name w:val="样式 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">
    <w:name w:val="样式 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">
    <w:name w:val="样式 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7">
    <w:name w:val="样式 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8">
    <w:name w:val="样式 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">
    <w:name w:val="样式 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">
    <w:name w:val="样式 2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2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2">
    <w:name w:val="样式 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">
    <w:name w:val="样式 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">
    <w:name w:val="样式 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">
    <w:name w:val="样式 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">
    <w:name w:val="样式 2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7">
    <w:name w:val="样式 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8">
    <w:name w:val="样式 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">
    <w:name w:val="样式 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">
    <w:name w:val="样式 2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1">
    <w:name w:val="样式 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">
    <w:name w:val="样式 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">
    <w:name w:val="样式 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">
    <w:name w:val="样式 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">
    <w:name w:val="样式 2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6">
    <w:name w:val="样式 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7">
    <w:name w:val="样式 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">
    <w:name w:val="样式 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">
    <w:name w:val="样式 2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0">
    <w:name w:val="样式 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">
    <w:name w:val="样式 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">
    <w:name w:val="样式 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">
    <w:name w:val="样式 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">
    <w:name w:val="样式 2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5">
    <w:name w:val="样式 2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6">
    <w:name w:val="样式 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">
    <w:name w:val="样式 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">
    <w:name w:val="样式 2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9">
    <w:name w:val="样式 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">
    <w:name w:val="样式 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">
    <w:name w:val="样式 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">
    <w:name w:val="样式 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">
    <w:name w:val="样式 2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4">
    <w:name w:val="样式 2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5">
    <w:name w:val="样式 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">
    <w:name w:val="样式 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">
    <w:name w:val="样式 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8">
    <w:name w:val="样式 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">
    <w:name w:val="样式 2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0">
    <w:name w:val="样式 2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1">
    <w:name w:val="样式 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2">
    <w:name w:val="样式 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3">
    <w:name w:val="样式 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">
    <w:name w:val="样式 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">
    <w:name w:val="样式 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">
    <w:name w:val="样式 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">
    <w:name w:val="样式 2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8">
    <w:name w:val="样式 2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9">
    <w:name w:val="样式 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">
    <w:name w:val="样式 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">
    <w:name w:val="样式 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2">
    <w:name w:val="样式 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">
    <w:name w:val="样式 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">
    <w:name w:val="样式 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">
    <w:name w:val="样式 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">
    <w:name w:val="样式 3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7">
    <w:name w:val="样式 3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8">
    <w:name w:val="样式 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">
    <w:name w:val="样式 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">
    <w:name w:val="样式 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1">
    <w:name w:val="样式 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">
    <w:name w:val="样式 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">
    <w:name w:val="样式 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">
    <w:name w:val="样式 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">
    <w:name w:val="样式 3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6">
    <w:name w:val="样式 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7">
    <w:name w:val="样式 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">
    <w:name w:val="样式 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">
    <w:name w:val="样式 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0">
    <w:name w:val="样式 3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1">
    <w:name w:val="样式 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">
    <w:name w:val="样式 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">
    <w:name w:val="样式 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">
    <w:name w:val="样式 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">
    <w:name w:val="样式 3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6">
    <w:name w:val="样式 3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">
    <w:name w:val="样式 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">
    <w:name w:val="样式 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">
    <w:name w:val="样式 3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0">
    <w:name w:val="样式 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">
    <w:name w:val="样式 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">
    <w:name w:val="样式 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">
    <w:name w:val="样式 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">
    <w:name w:val="样式 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5">
    <w:name w:val="样式 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6">
    <w:name w:val="样式 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">
    <w:name w:val="样式 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">
    <w:name w:val="样式 3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9">
    <w:name w:val="样式 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">
    <w:name w:val="样式 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">
    <w:name w:val="样式 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">
    <w:name w:val="样式 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">
    <w:name w:val="样式 3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4">
    <w:name w:val="样式 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5">
    <w:name w:val="样式 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">
    <w:name w:val="样式 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">
    <w:name w:val="样式 3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8">
    <w:name w:val="样式 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">
    <w:name w:val="样式 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">
    <w:name w:val="样式 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">
    <w:name w:val="样式 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">
    <w:name w:val="样式 3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3">
    <w:name w:val="样式 3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">
    <w:name w:val="样式 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">
    <w:name w:val="样式 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">
    <w:name w:val="样式 3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7">
    <w:name w:val="样式 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">
    <w:name w:val="样式 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">
    <w:name w:val="样式 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">
    <w:name w:val="样式 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">
    <w:name w:val="样式 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2">
    <w:name w:val="样式 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3">
    <w:name w:val="样式 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">
    <w:name w:val="样式 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">
    <w:name w:val="样式 3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6">
    <w:name w:val="样式 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">
    <w:name w:val="样式 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">
    <w:name w:val="样式 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">
    <w:name w:val="样式 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">
    <w:name w:val="样式 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1">
    <w:name w:val="样式 3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2">
    <w:name w:val="样式 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">
    <w:name w:val="样式 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">
    <w:name w:val="样式 3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5">
    <w:name w:val="样式 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">
    <w:name w:val="样式 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">
    <w:name w:val="样式 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">
    <w:name w:val="样式 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">
    <w:name w:val="样式 3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0">
    <w:name w:val="样式 3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1">
    <w:name w:val="样式 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">
    <w:name w:val="样式 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">
    <w:name w:val="样式 3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4">
    <w:name w:val="样式 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">
    <w:name w:val="样式 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">
    <w:name w:val="样式 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">
    <w:name w:val="样式 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">
    <w:name w:val="样式 3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9">
    <w:name w:val="样式 3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0">
    <w:name w:val="样式 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">
    <w:name w:val="样式 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">
    <w:name w:val="样式 3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3">
    <w:name w:val="样式 3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4">
    <w:name w:val="样式 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">
    <w:name w:val="样式 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">
    <w:name w:val="样式 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">
    <w:name w:val="样式 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">
    <w:name w:val="样式 3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9">
    <w:name w:val="样式 3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0">
    <w:name w:val="样式 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">
    <w:name w:val="样式 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">
    <w:name w:val="样式 3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3">
    <w:name w:val="样式 4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4">
    <w:name w:val="样式 4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5">
    <w:name w:val="样式 4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6">
    <w:name w:val="样式 4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7">
    <w:name w:val="样式 4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8">
    <w:name w:val="样式 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">
    <w:name w:val="样式 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">
    <w:name w:val="样式 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">
    <w:name w:val="样式 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">
    <w:name w:val="样式 4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3">
    <w:name w:val="样式 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4">
    <w:name w:val="样式 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">
    <w:name w:val="样式 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">
    <w:name w:val="样式 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7">
    <w:name w:val="样式 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8">
    <w:name w:val="样式 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">
    <w:name w:val="样式 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">
    <w:name w:val="样式 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">
    <w:name w:val="样式 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">
    <w:name w:val="样式 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">
    <w:name w:val="样式 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4">
    <w:name w:val="样式 4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5">
    <w:name w:val="样式 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">
    <w:name w:val="样式 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">
    <w:name w:val="样式 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8">
    <w:name w:val="样式 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">
    <w:name w:val="样式 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">
    <w:name w:val="样式 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">
    <w:name w:val="样式 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">
    <w:name w:val="样式 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3">
    <w:name w:val="样式 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4">
    <w:name w:val="样式 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">
    <w:name w:val="样式 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">
    <w:name w:val="样式 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7">
    <w:name w:val="样式 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">
    <w:name w:val="样式 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">
    <w:name w:val="样式 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">
    <w:name w:val="样式 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">
    <w:name w:val="样式 4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2">
    <w:name w:val="样式 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3">
    <w:name w:val="样式 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">
    <w:name w:val="样式 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">
    <w:name w:val="样式 4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6">
    <w:name w:val="样式 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7">
    <w:name w:val="样式 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">
    <w:name w:val="样式 4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9">
    <w:name w:val="样式 4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0">
    <w:name w:val="样式 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">
    <w:name w:val="样式 4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2">
    <w:name w:val="样式 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">
    <w:name w:val="样式 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">
    <w:name w:val="样式 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">
    <w:name w:val="样式 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">
    <w:name w:val="样式 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7">
    <w:name w:val="样式 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8">
    <w:name w:val="样式 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">
    <w:name w:val="样式 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">
    <w:name w:val="样式 4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1">
    <w:name w:val="样式 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2">
    <w:name w:val="样式 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">
    <w:name w:val="样式 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">
    <w:name w:val="样式 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">
    <w:name w:val="样式 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">
    <w:name w:val="样式 4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7">
    <w:name w:val="样式 4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8">
    <w:name w:val="样式 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">
    <w:name w:val="样式 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">
    <w:name w:val="样式 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1">
    <w:name w:val="样式 4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2">
    <w:name w:val="样式 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3">
    <w:name w:val="样式 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">
    <w:name w:val="样式 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">
    <w:name w:val="样式 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">
    <w:name w:val="样式 4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7">
    <w:name w:val="样式 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8">
    <w:name w:val="样式 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">
    <w:name w:val="样式 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">
    <w:name w:val="样式 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1">
    <w:name w:val="样式 4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2">
    <w:name w:val="样式 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">
    <w:name w:val="样式 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">
    <w:name w:val="样式 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">
    <w:name w:val="样式 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">
    <w:name w:val="样式 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7">
    <w:name w:val="样式 4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8">
    <w:name w:val="样式 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">
    <w:name w:val="样式 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">
    <w:name w:val="样式 4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1">
    <w:name w:val="样式 4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2">
    <w:name w:val="样式 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">
    <w:name w:val="样式 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">
    <w:name w:val="样式 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">
    <w:name w:val="样式 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">
    <w:name w:val="样式 4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7">
    <w:name w:val="样式 4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">
    <w:name w:val="样式 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">
    <w:name w:val="样式 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">
    <w:name w:val="样式 4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1">
    <w:name w:val="样式 4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2">
    <w:name w:val="样式 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">
    <w:name w:val="样式 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">
    <w:name w:val="样式 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">
    <w:name w:val="样式 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">
    <w:name w:val="样式 5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7">
    <w:name w:val="样式 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8">
    <w:name w:val="样式 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">
    <w:name w:val="样式 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">
    <w:name w:val="样式 5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1">
    <w:name w:val="样式 5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2">
    <w:name w:val="样式 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3">
    <w:name w:val="样式 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">
    <w:name w:val="样式 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">
    <w:name w:val="样式 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">
    <w:name w:val="样式 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">
    <w:name w:val="样式 5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8">
    <w:name w:val="样式 5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9">
    <w:name w:val="样式 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">
    <w:name w:val="样式 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">
    <w:name w:val="样式 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2">
    <w:name w:val="样式 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3">
    <w:name w:val="样式 5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544">
    <w:name w:val="index 8"/>
    <w:basedOn w:val="0"/>
    <w:autoRedefine/>
    <w:next w:val="0"/>
    <w:pPr>
      <w:ind w:left="2940"/>
    </w:pPr>
  </w:style>
  <w:style w:type="paragraph" w:styleId="545">
    <w:name w:val="index 9"/>
    <w:basedOn w:val="0"/>
    <w:autoRedefine/>
    <w:next w:val="0"/>
    <w:pPr>
      <w:ind w:left="3360"/>
    </w:pPr>
  </w:style>
  <w:style w:type="paragraph" w:styleId="546">
    <w:name w:val="toc 1"/>
    <w:basedOn w:val="0"/>
    <w:autoRedefine/>
    <w:next w:val="0"/>
  </w:style>
  <w:style w:type="paragraph" w:styleId="547">
    <w:name w:val="toc 2"/>
    <w:basedOn w:val="0"/>
    <w:autoRedefine/>
    <w:next w:val="0"/>
    <w:pPr>
      <w:ind w:left="420"/>
    </w:pPr>
  </w:style>
  <w:style w:type="paragraph" w:styleId="548">
    <w:name w:val="toc 3"/>
    <w:basedOn w:val="0"/>
    <w:autoRedefine/>
    <w:next w:val="0"/>
    <w:pPr>
      <w:ind w:left="840"/>
    </w:pPr>
  </w:style>
  <w:style w:type="paragraph" w:styleId="549">
    <w:name w:val="toc 4"/>
    <w:basedOn w:val="0"/>
    <w:autoRedefine/>
    <w:next w:val="0"/>
    <w:pPr>
      <w:ind w:left="1260"/>
    </w:pPr>
  </w:style>
  <w:style w:type="paragraph" w:styleId="550">
    <w:name w:val="toc 5"/>
    <w:basedOn w:val="0"/>
    <w:autoRedefine/>
    <w:next w:val="0"/>
    <w:pPr>
      <w:ind w:left="1680"/>
    </w:pPr>
  </w:style>
  <w:style w:type="paragraph" w:styleId="551">
    <w:name w:val="toc 6"/>
    <w:basedOn w:val="0"/>
    <w:autoRedefine/>
    <w:next w:val="0"/>
    <w:pPr>
      <w:ind w:left="2100"/>
    </w:pPr>
  </w:style>
  <w:style w:type="paragraph" w:styleId="55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53">
    <w:name w:val="table of figures"/>
    <w:basedOn w:val="0"/>
    <w:next w:val="0"/>
  </w:style>
  <w:style w:type="paragraph" w:styleId="554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555">
    <w:name w:val="envelope return"/>
    <w:basedOn w:val="0"/>
    <w:pPr>
      <w:snapToGrid w:val="0"/>
    </w:pPr>
    <w:rPr>
      <w:rFonts w:ascii="Arial" w:hAnsi="Arial"/>
    </w:rPr>
  </w:style>
  <w:style w:type="character" w:styleId="556">
    <w:name w:val="footnote reference"/>
    <w:basedOn w:val="10"/>
    <w:rPr>
      <w:vertAlign w:val="superscript"/>
    </w:rPr>
  </w:style>
  <w:style w:type="character" w:styleId="557">
    <w:name w:val="annotation reference"/>
    <w:basedOn w:val="10"/>
    <w:rPr>
      <w:sz w:val="21"/>
    </w:rPr>
  </w:style>
  <w:style w:type="character" w:styleId="558">
    <w:name w:val="line number"/>
    <w:basedOn w:val="10"/>
  </w:style>
  <w:style w:type="character" w:styleId="559">
    <w:name w:val="page number"/>
    <w:basedOn w:val="10"/>
  </w:style>
  <w:style w:type="paragraph" w:styleId="560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561">
    <w:name w:val="List"/>
    <w:basedOn w:val="0"/>
    <w:pPr>
      <w:ind w:left="420" w:hanging="420"/>
    </w:pPr>
  </w:style>
  <w:style w:type="paragraph" w:styleId="562">
    <w:name w:val="List Bullet"/>
    <w:basedOn w:val="0"/>
    <w:pPr>
      <w:numPr>
        <w:ilvl w:val="0"/>
        <w:numId w:val="1"/>
      </w:numPr>
    </w:pPr>
  </w:style>
  <w:style w:type="paragraph" w:styleId="563">
    <w:name w:val="List Number"/>
    <w:basedOn w:val="0"/>
    <w:pPr>
      <w:numPr>
        <w:ilvl w:val="0"/>
        <w:numId w:val="2"/>
      </w:numPr>
    </w:pPr>
  </w:style>
  <w:style w:type="paragraph" w:styleId="564">
    <w:name w:val="List 2"/>
    <w:basedOn w:val="0"/>
    <w:pPr>
      <w:ind w:left="840" w:hanging="420"/>
    </w:pPr>
  </w:style>
  <w:style w:type="paragraph" w:styleId="565">
    <w:name w:val="List 3"/>
    <w:basedOn w:val="0"/>
    <w:pPr>
      <w:ind w:left="1260" w:hanging="420"/>
    </w:pPr>
  </w:style>
  <w:style w:type="paragraph" w:styleId="566">
    <w:name w:val="List 4"/>
    <w:basedOn w:val="0"/>
    <w:pPr>
      <w:ind w:left="1680" w:hanging="420"/>
    </w:pPr>
  </w:style>
  <w:style w:type="paragraph" w:styleId="567">
    <w:name w:val="List 5"/>
    <w:basedOn w:val="0"/>
    <w:pPr>
      <w:ind w:left="2100" w:hanging="420"/>
    </w:pPr>
  </w:style>
  <w:style w:type="paragraph" w:styleId="568">
    <w:name w:val="List Bullet 5"/>
    <w:basedOn w:val="0"/>
    <w:pPr>
      <w:numPr>
        <w:ilvl w:val="0"/>
        <w:numId w:val="3"/>
      </w:numPr>
    </w:pPr>
  </w:style>
  <w:style w:type="paragraph" w:styleId="569">
    <w:name w:val="List Number 2"/>
    <w:basedOn w:val="0"/>
    <w:pPr>
      <w:numPr>
        <w:ilvl w:val="0"/>
        <w:numId w:val="4"/>
      </w:numPr>
    </w:pPr>
  </w:style>
  <w:style w:type="paragraph" w:styleId="570">
    <w:name w:val="List Number 3"/>
    <w:basedOn w:val="0"/>
    <w:pPr>
      <w:numPr>
        <w:ilvl w:val="0"/>
        <w:numId w:val="5"/>
      </w:numPr>
    </w:pPr>
  </w:style>
  <w:style w:type="paragraph" w:styleId="571">
    <w:name w:val="List Number 4"/>
    <w:basedOn w:val="0"/>
    <w:pPr>
      <w:numPr>
        <w:ilvl w:val="0"/>
        <w:numId w:val="6"/>
      </w:numPr>
    </w:pPr>
  </w:style>
  <w:style w:type="paragraph" w:styleId="572">
    <w:name w:val="List Number 5"/>
    <w:basedOn w:val="0"/>
    <w:pPr>
      <w:numPr>
        <w:ilvl w:val="0"/>
        <w:numId w:val="7"/>
      </w:numPr>
    </w:pPr>
  </w:style>
  <w:style w:type="paragraph" w:styleId="573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574">
    <w:name w:val="Closing"/>
    <w:basedOn w:val="0"/>
    <w:pPr>
      <w:ind w:left="4320"/>
    </w:pPr>
  </w:style>
  <w:style w:type="paragraph" w:styleId="575">
    <w:name w:val="Signature"/>
    <w:basedOn w:val="0"/>
    <w:pPr>
      <w:ind w:left="4320"/>
    </w:pPr>
  </w:style>
  <w:style w:type="paragraph" w:customStyle="1" w:styleId="576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577">
    <w:name w:val="样式 523 10 磅"/>
    <w:next w:val="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">
    <w:name w:val="样式 524 10 磅"/>
    <w:next w:val="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">
    <w:name w:val="样式 525 10 磅"/>
    <w:next w:val="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">
    <w:name w:val="样式 526 10 磅"/>
    <w:next w:val="54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1">
    <w:name w:val="样式 527 10 磅"/>
    <w:next w:val="5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2">
    <w:name w:val="样式 528 10 磅"/>
    <w:next w:val="5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">
    <w:name w:val="样式 529 10 磅"/>
    <w:next w:val="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4">
    <w:name w:val="样式 530 10 磅"/>
    <w:next w:val="55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5">
    <w:name w:val="样式 535 10 磅"/>
    <w:next w:val="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">
    <w:name w:val="样式 536 10 磅"/>
    <w:next w:val="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">
    <w:name w:val="样式 537 10 磅"/>
    <w:next w:val="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">
    <w:name w:val="样式 538 10 磅"/>
    <w:next w:val="55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9">
    <w:name w:val="样式 539 10 磅"/>
    <w:next w:val="5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0">
    <w:name w:val="样式 540 10 磅"/>
    <w:next w:val="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">
    <w:name w:val="样式 541 10 磅"/>
    <w:next w:val="5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">
    <w:name w:val="样式 542 10 磅"/>
    <w:next w:val="55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3">
    <w:name w:val="样式 546 10 磅"/>
    <w:next w:val="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">
    <w:name w:val="样式 547 10 磅"/>
    <w:next w:val="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">
    <w:name w:val="样式 548 10 磅"/>
    <w:next w:val="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">
    <w:name w:val="样式 549 10 磅"/>
    <w:next w:val="56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7">
    <w:name w:val="样式 550 10 磅"/>
    <w:next w:val="5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8">
    <w:name w:val="样式 551 10 磅"/>
    <w:next w:val="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">
    <w:name w:val="样式 552 10 磅"/>
    <w:next w:val="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">
    <w:name w:val="样式 553 10 磅"/>
    <w:next w:val="5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1">
    <w:name w:val="样式 557 10 磅"/>
    <w:next w:val="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">
    <w:name w:val="样式 558 10 磅"/>
    <w:next w:val="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">
    <w:name w:val="样式 559 10 磅"/>
    <w:next w:val="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">
    <w:name w:val="样式 560 10 磅"/>
    <w:next w:val="5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5">
    <w:name w:val="样式 561 10 磅"/>
    <w:next w:val="5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6">
    <w:name w:val="样式 562 10 磅"/>
    <w:next w:val="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">
    <w:name w:val="样式 563 10 磅"/>
    <w:next w:val="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">
    <w:name w:val="样式 564 10 磅"/>
    <w:next w:val="5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9">
    <w:name w:val="样式 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">
    <w:name w:val="样式 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">
    <w:name w:val="样式 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">
    <w:name w:val="样式 5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3">
    <w:name w:val="样式 5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4">
    <w:name w:val="样式 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">
    <w:name w:val="样式 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">
    <w:name w:val="样式 5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7">
    <w:name w:val="样式 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">
    <w:name w:val="样式 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">
    <w:name w:val="样式 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">
    <w:name w:val="样式 5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1">
    <w:name w:val="样式 5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2">
    <w:name w:val="样式 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">
    <w:name w:val="样式 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">
    <w:name w:val="样式 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5">
    <w:name w:val="样式 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">
    <w:name w:val="样式 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7">
    <w:name w:val="样式 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8">
    <w:name w:val="样式 5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9">
    <w:name w:val="样式 5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0">
    <w:name w:val="样式 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1">
    <w:name w:val="样式 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2">
    <w:name w:val="样式 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3">
    <w:name w:val="样式 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4">
    <w:name w:val="样式 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5">
    <w:name w:val="样式 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6">
    <w:name w:val="样式 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7">
    <w:name w:val="样式 5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8">
    <w:name w:val="样式 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9">
    <w:name w:val="样式 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0">
    <w:name w:val="样式 5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1">
    <w:name w:val="样式 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2">
    <w:name w:val="样式 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3">
    <w:name w:val="样式 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4">
    <w:name w:val="样式 5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5">
    <w:name w:val="样式 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6">
    <w:name w:val="样式 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7">
    <w:name w:val="样式 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8">
    <w:name w:val="样式 5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9">
    <w:name w:val="样式 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0">
    <w:name w:val="样式 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1">
    <w:name w:val="样式 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2">
    <w:name w:val="样式 5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3">
    <w:name w:val="样式 5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4">
    <w:name w:val="样式 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5">
    <w:name w:val="样式 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6">
    <w:name w:val="样式 6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7">
    <w:name w:val="样式 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8">
    <w:name w:val="样式 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9">
    <w:name w:val="样式 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0">
    <w:name w:val="样式 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1">
    <w:name w:val="样式 6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2">
    <w:name w:val="样式 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3">
    <w:name w:val="样式 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4">
    <w:name w:val="样式 6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5">
    <w:name w:val="样式 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6">
    <w:name w:val="样式 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7">
    <w:name w:val="样式 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8">
    <w:name w:val="样式 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9">
    <w:name w:val="样式 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0">
    <w:name w:val="样式 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1">
    <w:name w:val="样式 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2">
    <w:name w:val="样式 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3">
    <w:name w:val="样式 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4">
    <w:name w:val="样式 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5">
    <w:name w:val="样式 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6">
    <w:name w:val="样式 6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7">
    <w:name w:val="样式 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8">
    <w:name w:val="样式 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9">
    <w:name w:val="样式 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0">
    <w:name w:val="样式 6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1">
    <w:name w:val="样式 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2">
    <w:name w:val="样式 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3">
    <w:name w:val="样式 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4">
    <w:name w:val="样式 6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5">
    <w:name w:val="样式 6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6">
    <w:name w:val="样式 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7">
    <w:name w:val="样式 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8">
    <w:name w:val="样式 6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9">
    <w:name w:val="样式 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0">
    <w:name w:val="样式 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1">
    <w:name w:val="样式 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2">
    <w:name w:val="样式 6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3">
    <w:name w:val="样式 6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4">
    <w:name w:val="样式 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5">
    <w:name w:val="样式 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6">
    <w:name w:val="样式 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697">
    <w:name w:val="Body Text Indent 3"/>
    <w:basedOn w:val="0"/>
    <w:pPr>
      <w:spacing w:after="120"/>
      <w:ind w:left="420"/>
    </w:pPr>
    <w:rPr>
      <w:sz w:val="16"/>
    </w:rPr>
  </w:style>
  <w:style w:type="paragraph" w:styleId="698">
    <w:name w:val="Block Text"/>
    <w:basedOn w:val="0"/>
    <w:pPr>
      <w:spacing w:after="120"/>
      <w:ind w:left="140" w:rightChars="700" w:right="700"/>
    </w:pPr>
  </w:style>
  <w:style w:type="character" w:styleId="699">
    <w:name w:val="Hyperlink"/>
    <w:basedOn w:val="10"/>
    <w:rPr>
      <w:color w:val="0000FF"/>
      <w:u w:val="single"/>
    </w:rPr>
  </w:style>
  <w:style w:type="character" w:styleId="700">
    <w:name w:val="FollowedHyperlink"/>
    <w:basedOn w:val="10"/>
    <w:rPr>
      <w:color w:val="800080"/>
      <w:u w:val="single"/>
    </w:rPr>
  </w:style>
  <w:style w:type="character" w:styleId="701">
    <w:name w:val="Strong"/>
    <w:basedOn w:val="10"/>
    <w:rPr>
      <w:b/>
    </w:rPr>
  </w:style>
  <w:style w:type="character" w:styleId="702">
    <w:name w:val="Emphasis"/>
    <w:basedOn w:val="10"/>
    <w:rPr>
      <w:i/>
    </w:rPr>
  </w:style>
  <w:style w:type="paragraph" w:styleId="703">
    <w:name w:val="Normal (Web)"/>
    <w:basedOn w:val="0"/>
    <w:rPr>
      <w:sz w:val="24"/>
    </w:rPr>
  </w:style>
  <w:style w:type="paragraph" w:styleId="704">
    <w:name w:val="HTML Address"/>
    <w:basedOn w:val="0"/>
    <w:rPr>
      <w:i/>
    </w:rPr>
  </w:style>
  <w:style w:type="character" w:styleId="705">
    <w:name w:val="HTML Cite"/>
    <w:basedOn w:val="10"/>
    <w:rPr>
      <w:i/>
    </w:rPr>
  </w:style>
  <w:style w:type="character" w:styleId="706">
    <w:name w:val="HTML Code"/>
    <w:basedOn w:val="10"/>
    <w:rPr>
      <w:rFonts w:ascii="Courier New" w:hAnsi="Courier New"/>
      <w:sz w:val="20"/>
    </w:rPr>
  </w:style>
  <w:style w:type="character" w:styleId="707">
    <w:name w:val="HTML Definition"/>
    <w:basedOn w:val="10"/>
    <w:rPr>
      <w:i/>
    </w:rPr>
  </w:style>
  <w:style w:type="character" w:styleId="708">
    <w:name w:val="HTML Keyboard"/>
    <w:basedOn w:val="10"/>
    <w:rPr>
      <w:rFonts w:ascii="Courier New" w:hAnsi="Courier New"/>
      <w:sz w:val="20"/>
    </w:rPr>
  </w:style>
  <w:style w:type="character" w:styleId="709">
    <w:name w:val="HTML Sample"/>
    <w:basedOn w:val="10"/>
    <w:rPr>
      <w:rFonts w:ascii="Courier New" w:hAnsi="Courier New"/>
    </w:rPr>
  </w:style>
  <w:style w:type="character" w:styleId="710">
    <w:name w:val="HTML Typewriter"/>
    <w:basedOn w:val="10"/>
    <w:rPr>
      <w:rFonts w:ascii="Courier New" w:hAnsi="Courier New"/>
      <w:sz w:val="20"/>
    </w:rPr>
  </w:style>
  <w:style w:type="character" w:styleId="711">
    <w:name w:val="HTML Variable"/>
    <w:basedOn w:val="10"/>
    <w:rPr>
      <w:i/>
    </w:rPr>
  </w:style>
  <w:style w:type="paragraph" w:customStyle="1" w:styleId="712">
    <w:name w:val="样式 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3">
    <w:name w:val="样式 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4">
    <w:name w:val="样式 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5">
    <w:name w:val="样式 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6">
    <w:name w:val="样式 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7">
    <w:name w:val="样式 6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8">
    <w:name w:val="样式 6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9">
    <w:name w:val="样式 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0">
    <w:name w:val="样式 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1">
    <w:name w:val="样式 6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2">
    <w:name w:val="样式 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3">
    <w:name w:val="样式 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4">
    <w:name w:val="样式 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5">
    <w:name w:val="样式 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6">
    <w:name w:val="样式 6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7">
    <w:name w:val="样式 6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8">
    <w:name w:val="样式 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9">
    <w:name w:val="样式 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0">
    <w:name w:val="样式 6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1">
    <w:name w:val="样式 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2">
    <w:name w:val="样式 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3">
    <w:name w:val="样式 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4">
    <w:name w:val="样式 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5">
    <w:name w:val="样式 6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6">
    <w:name w:val="样式 6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7">
    <w:name w:val="样式 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8">
    <w:name w:val="样式 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9">
    <w:name w:val="样式 6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0">
    <w:name w:val="样式 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1">
    <w:name w:val="样式 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2">
    <w:name w:val="样式 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3">
    <w:name w:val="样式 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4">
    <w:name w:val="样式 6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5">
    <w:name w:val="样式 6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6">
    <w:name w:val="样式 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7">
    <w:name w:val="样式 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8">
    <w:name w:val="样式 6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9">
    <w:name w:val="样式 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0">
    <w:name w:val="样式 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1">
    <w:name w:val="样式 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2">
    <w:name w:val="样式 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3">
    <w:name w:val="样式 6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4">
    <w:name w:val="样式 6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5">
    <w:name w:val="样式 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6">
    <w:name w:val="样式 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7">
    <w:name w:val="样式 6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8">
    <w:name w:val="样式 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9">
    <w:name w:val="样式 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0">
    <w:name w:val="样式 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1">
    <w:name w:val="样式 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2">
    <w:name w:val="样式 6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3">
    <w:name w:val="样式 6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4">
    <w:name w:val="样式 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5">
    <w:name w:val="样式 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6">
    <w:name w:val="样式 6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7">
    <w:name w:val="样式 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8">
    <w:name w:val="样式 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9">
    <w:name w:val="样式 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0">
    <w:name w:val="样式 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1">
    <w:name w:val="样式 7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2">
    <w:name w:val="样式 7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3">
    <w:name w:val="样式 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4">
    <w:name w:val="样式 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5">
    <w:name w:val="样式 7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6">
    <w:name w:val="样式 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7">
    <w:name w:val="样式 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8">
    <w:name w:val="样式 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9">
    <w:name w:val="样式 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0">
    <w:name w:val="样式 7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1">
    <w:name w:val="样式 7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2">
    <w:name w:val="样式 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3">
    <w:name w:val="样式 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4">
    <w:name w:val="样式 7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5">
    <w:name w:val="样式 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6">
    <w:name w:val="样式 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7">
    <w:name w:val="样式 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8">
    <w:name w:val="样式 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9">
    <w:name w:val="样式 7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0">
    <w:name w:val="样式 7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1">
    <w:name w:val="样式 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2">
    <w:name w:val="样式 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3">
    <w:name w:val="样式 7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4">
    <w:name w:val="样式 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5">
    <w:name w:val="样式 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6">
    <w:name w:val="样式 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7">
    <w:name w:val="样式 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8">
    <w:name w:val="样式 7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9">
    <w:name w:val="样式 7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0">
    <w:name w:val="样式 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1">
    <w:name w:val="样式 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2">
    <w:name w:val="样式 7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3">
    <w:name w:val="样式 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4">
    <w:name w:val="样式 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5">
    <w:name w:val="样式 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6">
    <w:name w:val="样式 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7">
    <w:name w:val="样式 7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8">
    <w:name w:val="样式 7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9">
    <w:name w:val="样式 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0">
    <w:name w:val="样式 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1">
    <w:name w:val="样式 7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2">
    <w:name w:val="样式 765 10 磅"/>
    <w:next w:val="7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3">
    <w:name w:val="样式 766 10 磅"/>
    <w:next w:val="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4">
    <w:name w:val="样式 767 10 磅"/>
    <w:next w:val="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5">
    <w:name w:val="样式 768 10 磅"/>
    <w:next w:val="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6">
    <w:name w:val="样式 769 10 磅"/>
    <w:next w:val="73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7">
    <w:name w:val="样式 770 10 磅"/>
    <w:next w:val="74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8">
    <w:name w:val="样式 771 10 磅"/>
    <w:next w:val="7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9">
    <w:name w:val="样式 772 10 磅"/>
    <w:next w:val="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0">
    <w:name w:val="样式 773 10 磅"/>
    <w:next w:val="74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1">
    <w:name w:val="样式 775 10 磅"/>
    <w:next w:val="7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2">
    <w:name w:val="样式 776 10 磅"/>
    <w:next w:val="7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3">
    <w:name w:val="样式 777 10 磅"/>
    <w:next w:val="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4">
    <w:name w:val="样式 778 10 磅"/>
    <w:next w:val="7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5">
    <w:name w:val="样式 779 10 磅"/>
    <w:next w:val="74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6">
    <w:name w:val="样式 780 10 磅"/>
    <w:next w:val="75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7">
    <w:name w:val="样式 781 10 磅"/>
    <w:next w:val="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8">
    <w:name w:val="样式 782 10 磅"/>
    <w:next w:val="7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9">
    <w:name w:val="样式 783 10 磅"/>
    <w:next w:val="75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0">
    <w:name w:val="样式 787 10 磅"/>
    <w:next w:val="7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1">
    <w:name w:val="样式 788 10 磅"/>
    <w:next w:val="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2">
    <w:name w:val="样式 789 10 磅"/>
    <w:next w:val="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3">
    <w:name w:val="样式 790 10 磅"/>
    <w:next w:val="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4">
    <w:name w:val="样式 791 10 磅"/>
    <w:next w:val="76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5">
    <w:name w:val="样式 792 10 磅"/>
    <w:next w:val="76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6">
    <w:name w:val="样式 793 10 磅"/>
    <w:next w:val="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7">
    <w:name w:val="样式 794 10 磅"/>
    <w:next w:val="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8">
    <w:name w:val="样式 795 10 磅"/>
    <w:next w:val="7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9">
    <w:name w:val="样式 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0">
    <w:name w:val="样式 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1">
    <w:name w:val="样式 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2">
    <w:name w:val="样式 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3">
    <w:name w:val="样式 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4">
    <w:name w:val="样式 7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5">
    <w:name w:val="样式 829 10 磅"/>
    <w:next w:val="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6">
    <w:name w:val="样式 830 10 磅"/>
    <w:next w:val="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7">
    <w:name w:val="样式 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8">
    <w:name w:val="样式 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9">
    <w:name w:val="样式 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0">
    <w:name w:val="样式 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1">
    <w:name w:val="样式 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2">
    <w:name w:val="样式 7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3">
    <w:name w:val="样式 7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4">
    <w:name w:val="样式 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5">
    <w:name w:val="样式 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6">
    <w:name w:val="样式 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7">
    <w:name w:val="样式 797 10 磅"/>
    <w:next w:val="7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8">
    <w:name w:val="样式 798 10 磅"/>
    <w:next w:val="7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9">
    <w:name w:val="样式 799 10 磅"/>
    <w:next w:val="7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0">
    <w:name w:val="样式 800 10 磅"/>
    <w:next w:val="7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1">
    <w:name w:val="样式 801 10 磅"/>
    <w:next w:val="7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2">
    <w:name w:val="样式 802 10 磅"/>
    <w:next w:val="7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3">
    <w:name w:val="样式 803 10 磅"/>
    <w:next w:val="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4">
    <w:name w:val="样式 804 10 磅"/>
    <w:next w:val="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5">
    <w:name w:val="样式 805 10 磅"/>
    <w:next w:val="7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6">
    <w:name w:val="样式 807 10 磅"/>
    <w:next w:val="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7">
    <w:name w:val="样式 808 10 磅"/>
    <w:next w:val="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8">
    <w:name w:val="样式 809 10 磅"/>
    <w:next w:val="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9">
    <w:name w:val="样式 810 10 磅"/>
    <w:next w:val="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0">
    <w:name w:val="样式 811 10 磅"/>
    <w:next w:val="7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1">
    <w:name w:val="样式 812 10 磅"/>
    <w:next w:val="7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2">
    <w:name w:val="样式 813 10 磅"/>
    <w:next w:val="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3">
    <w:name w:val="样式 814 10 磅"/>
    <w:next w:val="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4">
    <w:name w:val="样式 815 10 磅"/>
    <w:next w:val="78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5">
    <w:name w:val="样式 817 10 磅"/>
    <w:next w:val="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6">
    <w:name w:val="样式 818 10 磅"/>
    <w:next w:val="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7">
    <w:name w:val="样式 819 10 磅"/>
    <w:next w:val="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8">
    <w:name w:val="样式 820 10 磅"/>
    <w:next w:val="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9">
    <w:name w:val="样式 821 10 磅"/>
    <w:next w:val="7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0">
    <w:name w:val="样式 822 10 磅"/>
    <w:next w:val="7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1">
    <w:name w:val="样式 823 10 磅"/>
    <w:next w:val="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2">
    <w:name w:val="样式 824 10 磅"/>
    <w:next w:val="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3">
    <w:name w:val="样式 825 10 磅"/>
    <w:next w:val="7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884">
    <w:name w:val="toc 9"/>
    <w:basedOn w:val="0"/>
    <w:autoRedefine/>
    <w:next w:val="0"/>
    <w:pPr>
      <w:ind w:left="3360"/>
    </w:pPr>
  </w:style>
  <w:style w:type="paragraph" w:styleId="885">
    <w:name w:val="Normal Indent"/>
    <w:basedOn w:val="0"/>
    <w:pPr>
      <w:ind w:firstLine="420"/>
    </w:pPr>
  </w:style>
  <w:style w:type="paragraph" w:styleId="886">
    <w:name w:val="Body Text"/>
    <w:basedOn w:val="0"/>
    <w:pPr>
      <w:spacing w:after="120"/>
    </w:pPr>
  </w:style>
  <w:style w:type="paragraph" w:styleId="887">
    <w:name w:val="Body Text Indent"/>
    <w:basedOn w:val="0"/>
    <w:pPr>
      <w:spacing w:after="120"/>
      <w:ind w:left="420"/>
    </w:pPr>
  </w:style>
  <w:style w:type="paragraph" w:styleId="888">
    <w:name w:val="List Continue 5"/>
    <w:basedOn w:val="0"/>
    <w:pPr>
      <w:spacing w:after="120"/>
      <w:ind w:left="2100"/>
    </w:pPr>
  </w:style>
  <w:style w:type="paragraph" w:styleId="889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</w:rPr>
  </w:style>
  <w:style w:type="paragraph" w:styleId="890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891">
    <w:name w:val="Salutation"/>
    <w:basedOn w:val="0"/>
    <w:next w:val="0"/>
  </w:style>
  <w:style w:type="paragraph" w:styleId="892">
    <w:name w:val="Date"/>
    <w:basedOn w:val="0"/>
    <w:next w:val="0"/>
    <w:pPr>
      <w:ind w:leftChars="2500" w:left="2500"/>
    </w:pPr>
  </w:style>
  <w:style w:type="paragraph" w:styleId="893">
    <w:name w:val="Body Text First Indent"/>
    <w:basedOn w:val="886"/>
    <w:pPr>
      <w:ind w:firstLine="420"/>
    </w:pPr>
  </w:style>
  <w:style w:type="paragraph" w:styleId="894">
    <w:name w:val="Body Text First Indent 2"/>
    <w:basedOn w:val="887"/>
    <w:pPr>
      <w:ind w:firstLine="420"/>
    </w:pPr>
  </w:style>
  <w:style w:type="paragraph" w:styleId="895">
    <w:name w:val="Note Heading"/>
    <w:basedOn w:val="0"/>
    <w:next w:val="0"/>
    <w:pPr>
      <w:jc w:val="center"/>
    </w:pPr>
  </w:style>
  <w:style w:type="paragraph" w:styleId="896">
    <w:name w:val="Body Text 2"/>
    <w:basedOn w:val="0"/>
    <w:pPr>
      <w:spacing w:after="120" w:line="480" w:lineRule="auto"/>
    </w:pPr>
  </w:style>
  <w:style w:type="paragraph" w:styleId="897">
    <w:name w:val="Body Text Indent 2"/>
    <w:basedOn w:val="0"/>
    <w:pPr>
      <w:spacing w:after="120" w:line="480" w:lineRule="auto"/>
      <w:ind w:left="420"/>
    </w:pPr>
  </w:style>
  <w:style w:type="paragraph" w:styleId="898">
    <w:name w:val="Document Map"/>
    <w:basedOn w:val="0"/>
    <w:pPr>
      <w:shd w:val="clear" w:color="auto" w:fill="000080"/>
    </w:pPr>
  </w:style>
  <w:style w:type="paragraph" w:styleId="899">
    <w:name w:val="E-mail Signature"/>
    <w:basedOn w:val="0"/>
  </w:style>
  <w:style w:type="character" w:styleId="900">
    <w:name w:val="HTML Acronym"/>
    <w:basedOn w:val="10"/>
  </w:style>
  <w:style w:type="paragraph" w:styleId="901">
    <w:name w:val="HTML Preformatted"/>
    <w:basedOn w:val="0"/>
    <w:rPr>
      <w:rFonts w:ascii="Courier New" w:hAnsi="Courier New"/>
      <w:sz w:val="20"/>
    </w:rPr>
  </w:style>
  <w:style w:type="paragraph" w:styleId="902">
    <w:name w:val="annotation subject"/>
    <w:basedOn w:val="32"/>
    <w:next w:val="32"/>
    <w:rPr>
      <w:b/>
    </w:rPr>
  </w:style>
  <w:style w:type="paragraph" w:styleId="903">
    <w:name w:val="Balloon Text"/>
    <w:basedOn w:val="0"/>
    <w:next w:val="0"/>
    <w:rPr>
      <w:sz w:val="18"/>
    </w:rPr>
  </w:style>
  <w:style w:type="paragraph" w:customStyle="1" w:styleId="904">
    <w:name w:val="正文文字"/>
    <w:basedOn w:val="0"/>
    <w:next w:val="0"/>
    <w:pPr>
      <w:spacing w:after="120"/>
    </w:pPr>
  </w:style>
  <w:style w:type="paragraph" w:customStyle="1" w:styleId="905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906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907">
    <w:name w:val="正文文字 3"/>
    <w:basedOn w:val="0"/>
    <w:autoRedefine/>
    <w:next w:val="0"/>
    <w:pPr>
      <w:ind w:left="240"/>
    </w:pPr>
    <w:rPr>
      <w:sz w:val="28"/>
    </w:rPr>
  </w:style>
  <w:style w:type="paragraph" w:customStyle="1" w:styleId="908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909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910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911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912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91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5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6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7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8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9">
    <w:name w:val="样式 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0">
    <w:name w:val="样式 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1">
    <w:name w:val="样式 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2">
    <w:name w:val="样式 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3">
    <w:name w:val="样式 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4">
    <w:name w:val="样式 7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5">
    <w:name w:val="样式 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6">
    <w:name w:val="样式 835 10 磅"/>
    <w:next w:val="8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7">
    <w:name w:val="样式 836 10 磅"/>
    <w:next w:val="8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8">
    <w:name w:val="样式 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9">
    <w:name w:val="样式 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0">
    <w:name w:val="样式 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1">
    <w:name w:val="样式 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2">
    <w:name w:val="样式 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3">
    <w:name w:val="样式 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4">
    <w:name w:val="样式 8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5">
    <w:name w:val="样式 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6">
    <w:name w:val="样式 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7">
    <w:name w:val="样式 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8">
    <w:name w:val="样式 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9">
    <w:name w:val="样式 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0">
    <w:name w:val="样式 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1">
    <w:name w:val="样式 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2">
    <w:name w:val="样式 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3">
    <w:name w:val="样式 8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4">
    <w:name w:val="样式 8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5">
    <w:name w:val="样式 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6">
    <w:name w:val="样式 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7">
    <w:name w:val="样式 8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8">
    <w:name w:val="样式 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9">
    <w:name w:val="样式 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0">
    <w:name w:val="样式 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1">
    <w:name w:val="样式 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2">
    <w:name w:val="样式 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3">
    <w:name w:val="样式 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4">
    <w:name w:val="样式 8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5">
    <w:name w:val="样式 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6">
    <w:name w:val="样式 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7">
    <w:name w:val="样式 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8">
    <w:name w:val="样式 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9">
    <w:name w:val="样式 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0">
    <w:name w:val="样式 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1">
    <w:name w:val="样式 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2">
    <w:name w:val="样式 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3">
    <w:name w:val="样式 8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4">
    <w:name w:val="样式 8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5">
    <w:name w:val="样式 921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6">
    <w:name w:val="样式 922 10 磅"/>
    <w:next w:val="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7">
    <w:name w:val="样式 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8">
    <w:name w:val="样式 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9">
    <w:name w:val="样式 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0">
    <w:name w:val="样式 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1">
    <w:name w:val="样式 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2">
    <w:name w:val="样式 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3">
    <w:name w:val="样式 8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4">
    <w:name w:val="样式 8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5">
    <w:name w:val="样式 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6">
    <w:name w:val="样式 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7">
    <w:name w:val="样式 8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8">
    <w:name w:val="样式 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9">
    <w:name w:val="样式 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0">
    <w:name w:val="样式 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1">
    <w:name w:val="样式 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2">
    <w:name w:val="样式 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3">
    <w:name w:val="样式 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4">
    <w:name w:val="样式 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5">
    <w:name w:val="样式 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6">
    <w:name w:val="样式 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7">
    <w:name w:val="样式 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8">
    <w:name w:val="样式 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9">
    <w:name w:val="样式 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0">
    <w:name w:val="样式 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1">
    <w:name w:val="样式 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2">
    <w:name w:val="样式 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3">
    <w:name w:val="样式 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4">
    <w:name w:val="样式 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5">
    <w:name w:val="样式 928 10 磅"/>
    <w:next w:val="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6">
    <w:name w:val="样式 929 10 磅"/>
    <w:next w:val="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7">
    <w:name w:val="样式 8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8">
    <w:name w:val="样式 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9">
    <w:name w:val="样式 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0">
    <w:name w:val="样式 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1">
    <w:name w:val="样式 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2">
    <w:name w:val="样式 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3">
    <w:name w:val="样式 8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4">
    <w:name w:val="样式 8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5">
    <w:name w:val="样式 930 10 磅"/>
    <w:next w:val="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6">
    <w:name w:val="样式 931 10 磅"/>
    <w:next w:val="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7">
    <w:name w:val="样式 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8">
    <w:name w:val="样式 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9">
    <w:name w:val="样式 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0">
    <w:name w:val="样式 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1">
    <w:name w:val="样式 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2">
    <w:name w:val="样式 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3">
    <w:name w:val="样式 9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4">
    <w:name w:val="样式 9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5">
    <w:name w:val="样式 932 10 磅"/>
    <w:next w:val="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6">
    <w:name w:val="样式 933 10 磅"/>
    <w:next w:val="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7">
    <w:name w:val="样式 903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8">
    <w:name w:val="样式 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9">
    <w:name w:val="样式 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0">
    <w:name w:val="样式 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1">
    <w:name w:val="样式 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2">
    <w:name w:val="样式 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3">
    <w:name w:val="样式 9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4">
    <w:name w:val="样式 9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5">
    <w:name w:val="样式 934 10 磅"/>
    <w:next w:val="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6">
    <w:name w:val="样式 935 10 磅"/>
    <w:next w:val="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7">
    <w:name w:val="样式 9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8">
    <w:name w:val="样式 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9">
    <w:name w:val="样式 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0">
    <w:name w:val="样式 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1">
    <w:name w:val="样式 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2">
    <w:name w:val="样式 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3">
    <w:name w:val="样式 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4">
    <w:name w:val="样式 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5">
    <w:name w:val="样式 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6">
    <w:name w:val="样式 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7">
    <w:name w:val="样式 9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8">
    <w:name w:val="样式 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9">
    <w:name w:val="样式 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0">
    <w:name w:val="样式 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1">
    <w:name w:val="样式 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2">
    <w:name w:val="样式 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3">
    <w:name w:val="样式 9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4">
    <w:name w:val="样式 9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5">
    <w:name w:val="样式 944 10 磅"/>
    <w:next w:val="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6">
    <w:name w:val="样式 945 10 磅"/>
    <w:next w:val="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7">
    <w:name w:val="样式 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8">
    <w:name w:val="样式 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9">
    <w:name w:val="样式 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0">
    <w:name w:val="样式 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1">
    <w:name w:val="样式 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2">
    <w:name w:val="样式 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3">
    <w:name w:val="样式 9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4">
    <w:name w:val="样式 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5">
    <w:name w:val="样式 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6">
    <w:name w:val="样式 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7">
    <w:name w:val="样式 9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8">
    <w:name w:val="样式 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9">
    <w:name w:val="样式 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0">
    <w:name w:val="样式 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1">
    <w:name w:val="样式 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2">
    <w:name w:val="样式 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3">
    <w:name w:val="样式 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4">
    <w:name w:val="样式 9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5">
    <w:name w:val="样式 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6">
    <w:name w:val="样式 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7">
    <w:name w:val="样式 9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8">
    <w:name w:val="样式 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9">
    <w:name w:val="样式 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0">
    <w:name w:val="样式 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1">
    <w:name w:val="样式 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2">
    <w:name w:val="样式 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3">
    <w:name w:val="样式 9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4">
    <w:name w:val="样式 9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5">
    <w:name w:val="样式 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6">
    <w:name w:val="样式 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7">
    <w:name w:val="样式 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8">
    <w:name w:val="样式 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9">
    <w:name w:val="样式 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0">
    <w:name w:val="样式 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1">
    <w:name w:val="样式 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2">
    <w:name w:val="样式 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3">
    <w:name w:val="样式 9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4">
    <w:name w:val="样式 9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5">
    <w:name w:val="样式 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6">
    <w:name w:val="样式 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7">
    <w:name w:val="样式 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8">
    <w:name w:val="样式 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9">
    <w:name w:val="样式 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0">
    <w:name w:val="样式 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1">
    <w:name w:val="样式 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2">
    <w:name w:val="样式 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3">
    <w:name w:val="样式 9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4">
    <w:name w:val="样式 9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5">
    <w:name w:val="样式 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6">
    <w:name w:val="样式 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7">
    <w:name w:val="样式 9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098">
    <w:name w:val="index 6"/>
    <w:basedOn w:val="0"/>
    <w:autoRedefine/>
    <w:next w:val="0"/>
    <w:pPr>
      <w:ind w:left="2100"/>
    </w:pPr>
  </w:style>
  <w:style w:type="paragraph" w:styleId="1099">
    <w:name w:val="index 7"/>
    <w:basedOn w:val="0"/>
    <w:autoRedefine/>
    <w:next w:val="0"/>
    <w:pPr>
      <w:ind w:left="2520"/>
    </w:pPr>
  </w:style>
  <w:style w:type="paragraph" w:styleId="1100">
    <w:name w:val="toc 7"/>
    <w:basedOn w:val="0"/>
    <w:autoRedefine/>
    <w:next w:val="0"/>
    <w:pPr>
      <w:ind w:left="2520"/>
    </w:pPr>
  </w:style>
  <w:style w:type="paragraph" w:styleId="1101">
    <w:name w:val="toc 8"/>
    <w:basedOn w:val="0"/>
    <w:autoRedefine/>
    <w:next w:val="0"/>
    <w:pPr>
      <w:ind w:left="2940"/>
    </w:pPr>
  </w:style>
  <w:style w:type="character" w:styleId="1102">
    <w:name w:val="endnote reference"/>
    <w:basedOn w:val="10"/>
    <w:rPr>
      <w:vertAlign w:val="superscript"/>
    </w:rPr>
  </w:style>
  <w:style w:type="paragraph" w:styleId="1103">
    <w:name w:val="table of authorities"/>
    <w:basedOn w:val="0"/>
    <w:next w:val="0"/>
    <w:pPr>
      <w:ind w:left="420"/>
    </w:pPr>
  </w:style>
  <w:style w:type="paragraph" w:styleId="1104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lang w:val="en-US" w:eastAsia="zh-CN" w:bidi="ar-SA"/>
    </w:rPr>
  </w:style>
  <w:style w:type="paragraph" w:styleId="1105">
    <w:name w:val="List Bullet 2"/>
    <w:basedOn w:val="0"/>
    <w:pPr>
      <w:numPr>
        <w:ilvl w:val="0"/>
        <w:numId w:val="8"/>
      </w:numPr>
    </w:pPr>
  </w:style>
  <w:style w:type="paragraph" w:styleId="1106">
    <w:name w:val="List Bullet 3"/>
    <w:basedOn w:val="0"/>
    <w:pPr>
      <w:numPr>
        <w:ilvl w:val="0"/>
        <w:numId w:val="9"/>
      </w:numPr>
    </w:pPr>
  </w:style>
  <w:style w:type="paragraph" w:styleId="1107">
    <w:name w:val="List Bullet 4"/>
    <w:basedOn w:val="0"/>
    <w:pPr>
      <w:numPr>
        <w:ilvl w:val="0"/>
        <w:numId w:val="10"/>
      </w:numPr>
    </w:pPr>
  </w:style>
  <w:style w:type="paragraph" w:styleId="1108">
    <w:name w:val="List Continue"/>
    <w:basedOn w:val="0"/>
    <w:pPr>
      <w:spacing w:after="120"/>
      <w:ind w:left="420"/>
    </w:pPr>
  </w:style>
  <w:style w:type="paragraph" w:styleId="1109">
    <w:name w:val="List Continue 2"/>
    <w:basedOn w:val="0"/>
    <w:pPr>
      <w:spacing w:after="120"/>
      <w:ind w:left="840"/>
    </w:pPr>
  </w:style>
  <w:style w:type="paragraph" w:styleId="1110">
    <w:name w:val="List Continue 3"/>
    <w:basedOn w:val="0"/>
    <w:pPr>
      <w:spacing w:after="120"/>
      <w:ind w:left="1260"/>
    </w:pPr>
  </w:style>
  <w:style w:type="paragraph" w:styleId="1111">
    <w:name w:val="List Continue 4"/>
    <w:basedOn w:val="0"/>
    <w:pPr>
      <w:spacing w:after="120"/>
      <w:ind w:left="1680"/>
    </w:pPr>
  </w:style>
  <w:style w:type="paragraph" w:styleId="1112">
    <w:name w:val="Body Text 3"/>
    <w:basedOn w:val="0"/>
    <w:pPr>
      <w:spacing w:after="120"/>
    </w:pPr>
    <w:rPr>
      <w:sz w:val="16"/>
    </w:rPr>
  </w:style>
  <w:style w:type="paragraph" w:customStyle="1" w:styleId="1113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1114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1115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116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117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118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11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0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1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2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3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4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5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126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7">
    <w:name w:val="样式 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8">
    <w:name w:val="样式 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9">
    <w:name w:val="样式 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0">
    <w:name w:val="样式 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1">
    <w:name w:val="样式 9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2">
    <w:name w:val="样式 9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3">
    <w:name w:val="样式 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4">
    <w:name w:val="样式 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5">
    <w:name w:val="样式 10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6">
    <w:name w:val="样式 1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7">
    <w:name w:val="样式 1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8">
    <w:name w:val="样式 1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9">
    <w:name w:val="样式 1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0">
    <w:name w:val="样式 10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1">
    <w:name w:val="样式 10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2">
    <w:name w:val="样式 1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3">
    <w:name w:val="样式 1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4">
    <w:name w:val="样式 10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5">
    <w:name w:val="样式 1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6">
    <w:name w:val="样式 1072 10 磅"/>
    <w:next w:val="1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7">
    <w:name w:val="样式 1073 10 磅"/>
    <w:next w:val="1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8">
    <w:name w:val="样式 1074 10 磅"/>
    <w:next w:val="1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9">
    <w:name w:val="样式 1075 10 磅"/>
    <w:next w:val="10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0">
    <w:name w:val="样式 1076 10 磅"/>
    <w:next w:val="10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1">
    <w:name w:val="样式 1077 10 磅"/>
    <w:next w:val="11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2">
    <w:name w:val="样式 1078 10 磅"/>
    <w:next w:val="1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3">
    <w:name w:val="样式 1079 10 磅"/>
    <w:next w:val="110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4">
    <w:name w:val="样式 1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5">
    <w:name w:val="样式 1081 10 磅"/>
    <w:next w:val="11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6">
    <w:name w:val="样式 1082 10 磅"/>
    <w:next w:val="11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7">
    <w:name w:val="样式 1083 10 磅"/>
    <w:next w:val="11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8">
    <w:name w:val="样式 1084 10 磅"/>
    <w:next w:val="110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9">
    <w:name w:val="样式 1085 10 磅"/>
    <w:next w:val="11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0">
    <w:name w:val="样式 1086 10 磅"/>
    <w:next w:val="1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1">
    <w:name w:val="样式 1087 10 磅"/>
    <w:next w:val="1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2">
    <w:name w:val="样式 1088 10 磅"/>
    <w:next w:val="111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3">
    <w:name w:val="样式 1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4">
    <w:name w:val="样式 1094 10 磅"/>
    <w:next w:val="1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5">
    <w:name w:val="样式 1095 10 磅"/>
    <w:next w:val="1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6">
    <w:name w:val="样式 1096 10 磅"/>
    <w:next w:val="1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7">
    <w:name w:val="样式 1097 10 磅"/>
    <w:next w:val="111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8">
    <w:name w:val="样式 1098 10 磅"/>
    <w:next w:val="11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9">
    <w:name w:val="样式 1099 10 磅"/>
    <w:next w:val="11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0">
    <w:name w:val="样式 1100 10 磅"/>
    <w:next w:val="1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1">
    <w:name w:val="样式 1101 10 磅"/>
    <w:next w:val="112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2">
    <w:name w:val="样式 1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3">
    <w:name w:val="样式 1103 10 磅"/>
    <w:next w:val="1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4">
    <w:name w:val="样式 1104 10 磅"/>
    <w:next w:val="1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5">
    <w:name w:val="样式 1105 10 磅"/>
    <w:next w:val="1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6">
    <w:name w:val="样式 1106 10 磅"/>
    <w:next w:val="11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7">
    <w:name w:val="样式 1107 10 磅"/>
    <w:next w:val="11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8">
    <w:name w:val="样式 1108 10 磅"/>
    <w:next w:val="11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9">
    <w:name w:val="样式 1109 10 磅"/>
    <w:next w:val="1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0">
    <w:name w:val="样式 1110 10 磅"/>
    <w:next w:val="11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1">
    <w:name w:val="样式 1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2">
    <w:name w:val="样式 1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3">
    <w:name w:val="样式 1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4">
    <w:name w:val="样式 1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5">
    <w:name w:val="样式 10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6">
    <w:name w:val="样式 10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7">
    <w:name w:val="样式 1114 10 磅"/>
    <w:next w:val="1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8">
    <w:name w:val="样式 1115 10 磅"/>
    <w:next w:val="1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9">
    <w:name w:val="样式 1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0">
    <w:name w:val="样式 1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1">
    <w:name w:val="样式 1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2">
    <w:name w:val="样式 1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3">
    <w:name w:val="样式 1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4">
    <w:name w:val="样式 1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5">
    <w:name w:val="样式 1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6">
    <w:name w:val="样式 1119 10 磅"/>
    <w:next w:val="1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7">
    <w:name w:val="样式 1120 10 磅"/>
    <w:next w:val="1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8">
    <w:name w:val="样式 10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9">
    <w:name w:val="样式 1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0">
    <w:name w:val="样式 1122 10 磅"/>
    <w:next w:val="1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1">
    <w:name w:val="样式 1123 10 磅"/>
    <w:next w:val="1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2">
    <w:name w:val="样式 1124 10 磅"/>
    <w:next w:val="1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3">
    <w:name w:val="样式 1125 10 磅"/>
    <w:next w:val="114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4">
    <w:name w:val="样式 1126 10 磅"/>
    <w:next w:val="114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5">
    <w:name w:val="样式 1127 10 磅"/>
    <w:next w:val="11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6">
    <w:name w:val="样式 1128 10 磅"/>
    <w:next w:val="11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7">
    <w:name w:val="样式 1129 10 磅"/>
    <w:next w:val="11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8">
    <w:name w:val="样式 1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9">
    <w:name w:val="样式 1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0">
    <w:name w:val="样式 1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1">
    <w:name w:val="样式 1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2">
    <w:name w:val="样式 10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3">
    <w:name w:val="样式 1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4">
    <w:name w:val="样式 1139 10 磅"/>
    <w:next w:val="11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5">
    <w:name w:val="样式 1140 10 磅"/>
    <w:next w:val="11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6">
    <w:name w:val="样式 1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7">
    <w:name w:val="样式 1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8">
    <w:name w:val="样式 1142 10 磅"/>
    <w:next w:val="1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9">
    <w:name w:val="样式 1143 10 磅"/>
    <w:next w:val="1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0">
    <w:name w:val="样式 1144 10 磅"/>
    <w:next w:val="1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1">
    <w:name w:val="样式 1145 10 磅"/>
    <w:next w:val="11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2">
    <w:name w:val="样式 1146 10 磅"/>
    <w:next w:val="11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3">
    <w:name w:val="样式 1147 10 磅"/>
    <w:next w:val="1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4">
    <w:name w:val="样式 1148 10 磅"/>
    <w:next w:val="1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5">
    <w:name w:val="样式 1149 10 磅"/>
    <w:next w:val="116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6">
    <w:name w:val="样式 1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7">
    <w:name w:val="样式 1151 10 磅"/>
    <w:next w:val="1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8">
    <w:name w:val="样式 1152 10 磅"/>
    <w:next w:val="1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9">
    <w:name w:val="样式 1153 10 磅"/>
    <w:next w:val="1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0">
    <w:name w:val="样式 1154 10 磅"/>
    <w:next w:val="117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1">
    <w:name w:val="样式 1155 10 磅"/>
    <w:next w:val="117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2">
    <w:name w:val="样式 1156 10 磅"/>
    <w:next w:val="1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3">
    <w:name w:val="样式 1157 10 磅"/>
    <w:next w:val="1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4">
    <w:name w:val="样式 1158 10 磅"/>
    <w:next w:val="117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5">
    <w:name w:val="样式 1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6">
    <w:name w:val="样式 1160 10 磅"/>
    <w:next w:val="1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7">
    <w:name w:val="样式 1161 10 磅"/>
    <w:next w:val="1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8">
    <w:name w:val="样式 1162 10 磅"/>
    <w:next w:val="11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9">
    <w:name w:val="样式 1163 10 磅"/>
    <w:next w:val="11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0">
    <w:name w:val="样式 1164 10 磅"/>
    <w:next w:val="118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1">
    <w:name w:val="样式 1165 10 磅"/>
    <w:next w:val="11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2">
    <w:name w:val="样式 1166 10 磅"/>
    <w:next w:val="1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3">
    <w:name w:val="样式 1167 10 磅"/>
    <w:next w:val="118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4">
    <w:name w:val="样式 1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5">
    <w:name w:val="样式 1169 10 磅"/>
    <w:next w:val="11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6">
    <w:name w:val="样式 1170 10 磅"/>
    <w:next w:val="11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7">
    <w:name w:val="样式 1171 10 磅"/>
    <w:next w:val="11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8">
    <w:name w:val="样式 1172 10 磅"/>
    <w:next w:val="11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9">
    <w:name w:val="样式 1173 10 磅"/>
    <w:next w:val="11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0">
    <w:name w:val="样式 1174 10 磅"/>
    <w:next w:val="11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1">
    <w:name w:val="样式 1175 10 磅"/>
    <w:next w:val="11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2">
    <w:name w:val="样式 1176 10 磅"/>
    <w:next w:val="11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3">
    <w:name w:val="样式 1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4">
    <w:name w:val="样式 1054 10 磅"/>
    <w:next w:val="1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5">
    <w:name w:val="样式 1055 10 磅"/>
    <w:next w:val="1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6">
    <w:name w:val="样式 1056 10 磅"/>
    <w:next w:val="1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7">
    <w:name w:val="样式 1057 10 磅"/>
    <w:next w:val="108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8">
    <w:name w:val="样式 1058 10 磅"/>
    <w:next w:val="10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9">
    <w:name w:val="样式 1179 10 磅"/>
    <w:next w:val="11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0">
    <w:name w:val="样式 1180 10 磅"/>
    <w:next w:val="11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1">
    <w:name w:val="样式 1061 10 磅"/>
    <w:next w:val="108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2">
    <w:name w:val="正文文字"/>
    <w:basedOn w:val="0"/>
    <w:next w:val="0"/>
    <w:pPr>
      <w:spacing w:after="120"/>
    </w:pPr>
  </w:style>
  <w:style w:type="paragraph" w:customStyle="1" w:styleId="1263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264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265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266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267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268">
    <w:name w:val="样式 1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9">
    <w:name w:val="样式 1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0">
    <w:name w:val="样式 1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1">
    <w:name w:val="样式 1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2">
    <w:name w:val="样式 10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3">
    <w:name w:val="样式 1209 10 磅"/>
    <w:next w:val="12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4">
    <w:name w:val="样式 1210 10 磅"/>
    <w:next w:val="12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5">
    <w:name w:val="样式 10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6">
    <w:name w:val="样式 1198 10 磅"/>
    <w:next w:val="12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7">
    <w:name w:val="样式 1199 10 磅"/>
    <w:next w:val="12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8">
    <w:name w:val="样式 1200 10 磅"/>
    <w:next w:val="1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9">
    <w:name w:val="样式 1201 10 磅"/>
    <w:next w:val="1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0">
    <w:name w:val="样式 1202 10 磅"/>
    <w:next w:val="12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1">
    <w:name w:val="样式 1203 10 磅"/>
    <w:next w:val="12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2">
    <w:name w:val="样式 1204 10 磅"/>
    <w:next w:val="1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3">
    <w:name w:val="样式 1205 10 磅"/>
    <w:next w:val="1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4">
    <w:name w:val="样式 1206 10 磅"/>
    <w:next w:val="12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5">
    <w:name w:val="样式 1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6">
    <w:name w:val="样式 1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7">
    <w:name w:val="样式 1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8">
    <w:name w:val="样式 1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9">
    <w:name w:val="样式 10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0">
    <w:name w:val="样式 1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1">
    <w:name w:val="样式 1212 10 磅"/>
    <w:next w:val="1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2">
    <w:name w:val="样式 1213 10 磅"/>
    <w:next w:val="12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3">
    <w:name w:val="样式 1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4">
    <w:name w:val="样式 1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5">
    <w:name w:val="样式 1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6">
    <w:name w:val="样式 1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7">
    <w:name w:val="样式 1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8">
    <w:name w:val="样式 10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9">
    <w:name w:val="样式 1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0">
    <w:name w:val="样式 1188 10 磅"/>
    <w:next w:val="1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1">
    <w:name w:val="样式 1189 10 磅"/>
    <w:next w:val="12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2">
    <w:name w:val="样式 10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3">
    <w:name w:val="样式 1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4">
    <w:name w:val="样式 1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5">
    <w:name w:val="样式 1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6">
    <w:name w:val="样式 1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7">
    <w:name w:val="样式 10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8">
    <w:name w:val="样式 1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9">
    <w:name w:val="样式 1192 10 磅"/>
    <w:next w:val="12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0">
    <w:name w:val="样式 1193 10 磅"/>
    <w:next w:val="12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1">
    <w:name w:val="样式 10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2">
    <w:name w:val="样式 1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3">
    <w:name w:val="样式 1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4">
    <w:name w:val="样式 1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5">
    <w:name w:val="样式 1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6">
    <w:name w:val="样式 1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7">
    <w:name w:val="样式 1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8">
    <w:name w:val="样式 1195 10 磅"/>
    <w:next w:val="12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9">
    <w:name w:val="样式 1196 10 磅"/>
    <w:next w:val="12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0">
    <w:name w:val="样式 1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1">
    <w:name w:val="样式 1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2">
    <w:name w:val="样式 1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3">
    <w:name w:val="样式 1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4">
    <w:name w:val="样式 1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5">
    <w:name w:val="样式 1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6">
    <w:name w:val="样式 1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7">
    <w:name w:val="样式 1221 10 磅"/>
    <w:next w:val="12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8">
    <w:name w:val="样式 1222 10 磅"/>
    <w:next w:val="12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9">
    <w:name w:val="样式 1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0">
    <w:name w:val="样式 1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1">
    <w:name w:val="样式 1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2">
    <w:name w:val="样式 1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3">
    <w:name w:val="样式 1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4">
    <w:name w:val="样式 1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5">
    <w:name w:val="样式 1225 10 磅"/>
    <w:next w:val="12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6">
    <w:name w:val="样式 1226 10 磅"/>
    <w:next w:val="12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7">
    <w:name w:val="样式 1227 10 磅"/>
    <w:next w:val="12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8">
    <w:name w:val="样式 1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9">
    <w:name w:val="样式 1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0">
    <w:name w:val="样式 1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1">
    <w:name w:val="样式 1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2">
    <w:name w:val="样式 1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3">
    <w:name w:val="样式 1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4">
    <w:name w:val="样式 11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5">
    <w:name w:val="样式 1230 10 磅"/>
    <w:next w:val="12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6">
    <w:name w:val="样式 1231 10 磅"/>
    <w:next w:val="12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7">
    <w:name w:val="样式 1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8">
    <w:name w:val="样式 1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9">
    <w:name w:val="样式 1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0">
    <w:name w:val="样式 1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1">
    <w:name w:val="样式 1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2">
    <w:name w:val="样式 11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3">
    <w:name w:val="样式 1234 10 磅"/>
    <w:next w:val="12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4">
    <w:name w:val="样式 1235 10 磅"/>
    <w:next w:val="12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5">
    <w:name w:val="样式 1236 10 磅"/>
    <w:next w:val="12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6">
    <w:name w:val="样式 11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7">
    <w:name w:val="样式 1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8">
    <w:name w:val="样式 1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9">
    <w:name w:val="样式 1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0">
    <w:name w:val="样式 1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1">
    <w:name w:val="样式 11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2">
    <w:name w:val="样式 12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3">
    <w:name w:val="样式 1271 10 磅"/>
    <w:next w:val="1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4">
    <w:name w:val="样式 1272 10 磅"/>
    <w:next w:val="12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5">
    <w:name w:val="样式 1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6">
    <w:name w:val="样式 1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7">
    <w:name w:val="样式 1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8">
    <w:name w:val="样式 1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9">
    <w:name w:val="样式 1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0">
    <w:name w:val="样式 1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1">
    <w:name w:val="样式 12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2">
    <w:name w:val="样式 1239 10 磅"/>
    <w:next w:val="1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3">
    <w:name w:val="样式 1240 10 磅"/>
    <w:next w:val="1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4">
    <w:name w:val="样式 12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5">
    <w:name w:val="样式 1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6">
    <w:name w:val="样式 1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7">
    <w:name w:val="样式 1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8">
    <w:name w:val="样式 1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9">
    <w:name w:val="样式 1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0">
    <w:name w:val="样式 12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1">
    <w:name w:val="样式 1245 10 磅"/>
    <w:next w:val="1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2">
    <w:name w:val="样式 1246 10 磅"/>
    <w:next w:val="1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3">
    <w:name w:val="样式 12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4">
    <w:name w:val="样式 1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5">
    <w:name w:val="样式 1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6">
    <w:name w:val="样式 1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7">
    <w:name w:val="样式 1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8">
    <w:name w:val="样式 1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9">
    <w:name w:val="样式 1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0">
    <w:name w:val="样式 1247 10 磅"/>
    <w:next w:val="1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1">
    <w:name w:val="样式 1248 10 磅"/>
    <w:next w:val="1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2">
    <w:name w:val="样式 12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3">
    <w:name w:val="样式 1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4">
    <w:name w:val="样式 1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5">
    <w:name w:val="样式 1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6">
    <w:name w:val="样式 1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7">
    <w:name w:val="样式 1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8">
    <w:name w:val="样式 1258 10 磅"/>
    <w:next w:val="12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9">
    <w:name w:val="样式 1259 10 磅"/>
    <w:next w:val="1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0">
    <w:name w:val="样式 1260 10 磅"/>
    <w:next w:val="1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1">
    <w:name w:val="样式 12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2">
    <w:name w:val="样式 1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3">
    <w:name w:val="样式 1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4">
    <w:name w:val="样式 1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5">
    <w:name w:val="样式 1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6">
    <w:name w:val="样式 1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7">
    <w:name w:val="样式 12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8">
    <w:name w:val="样式 1266 10 磅"/>
    <w:next w:val="12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9">
    <w:name w:val="样式 1267 10 磅"/>
    <w:next w:val="12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0">
    <w:name w:val="样式 12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1">
    <w:name w:val="正文文字"/>
    <w:basedOn w:val="0"/>
    <w:next w:val="0"/>
    <w:pPr>
      <w:spacing w:after="120"/>
    </w:pPr>
  </w:style>
  <w:style w:type="paragraph" w:customStyle="1" w:styleId="1412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413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1414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415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6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7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8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9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0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1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422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3">
    <w:name w:val="样式 1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4">
    <w:name w:val="样式 1290 10 磅"/>
    <w:next w:val="13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5">
    <w:name w:val="样式 1306 10 磅"/>
    <w:next w:val="1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6">
    <w:name w:val="样式 1307 10 磅"/>
    <w:next w:val="13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7">
    <w:name w:val="样式 12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8">
    <w:name w:val="样式 1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9">
    <w:name w:val="样式 1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0">
    <w:name w:val="样式 1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1">
    <w:name w:val="样式 1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2">
    <w:name w:val="样式 12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3">
    <w:name w:val="样式 12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4">
    <w:name w:val="样式 1291 10 磅"/>
    <w:next w:val="1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5">
    <w:name w:val="样式 1292 10 磅"/>
    <w:next w:val="1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6">
    <w:name w:val="样式 12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7">
    <w:name w:val="样式 12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8">
    <w:name w:val="样式 1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9">
    <w:name w:val="样式 1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0">
    <w:name w:val="样式 1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1">
    <w:name w:val="样式 1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2">
    <w:name w:val="样式 1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3">
    <w:name w:val="样式 12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4">
    <w:name w:val="样式 1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5">
    <w:name w:val="样式 1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6">
    <w:name w:val="样式 1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7">
    <w:name w:val="样式 1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8">
    <w:name w:val="样式 1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9">
    <w:name w:val="样式 1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0">
    <w:name w:val="样式 1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1">
    <w:name w:val="样式 1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2">
    <w:name w:val="样式 12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3">
    <w:name w:val="样式 1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4">
    <w:name w:val="样式 1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5">
    <w:name w:val="样式 1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6">
    <w:name w:val="样式 13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7">
    <w:name w:val="样式 13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8">
    <w:name w:val="样式 1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9">
    <w:name w:val="样式 1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0">
    <w:name w:val="样式 1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1">
    <w:name w:val="样式 1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2">
    <w:name w:val="样式 13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3">
    <w:name w:val="样式 13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4">
    <w:name w:val="样式 1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5">
    <w:name w:val="样式 1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6">
    <w:name w:val="样式 1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7">
    <w:name w:val="样式 13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8">
    <w:name w:val="样式 1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9">
    <w:name w:val="样式 1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0">
    <w:name w:val="样式 1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1">
    <w:name w:val="样式 1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2">
    <w:name w:val="样式 13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3">
    <w:name w:val="样式 1407 10 磅"/>
    <w:next w:val="142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4">
    <w:name w:val="样式 1408 10 磅"/>
    <w:next w:val="14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5">
    <w:name w:val="样式 1409 10 磅"/>
    <w:next w:val="14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6">
    <w:name w:val="样式 13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7">
    <w:name w:val="样式 13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8">
    <w:name w:val="样式 1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9">
    <w:name w:val="样式 1397 10 磅"/>
    <w:next w:val="14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0">
    <w:name w:val="样式 1398 10 磅"/>
    <w:next w:val="1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1">
    <w:name w:val="样式 1399 10 磅"/>
    <w:next w:val="14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2">
    <w:name w:val="样式 1400 10 磅"/>
    <w:next w:val="14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3">
    <w:name w:val="样式 1401 10 磅"/>
    <w:next w:val="141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4">
    <w:name w:val="样式 1402 10 磅"/>
    <w:next w:val="14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5">
    <w:name w:val="样式 1403 10 磅"/>
    <w:next w:val="14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6">
    <w:name w:val="样式 1404 10 磅"/>
    <w:next w:val="142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7">
    <w:name w:val="样式 1405 10 磅"/>
    <w:next w:val="14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8">
    <w:name w:val="样式 1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9">
    <w:name w:val="样式 1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0">
    <w:name w:val="样式 1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1">
    <w:name w:val="样式 1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2">
    <w:name w:val="样式 13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3">
    <w:name w:val="样式 13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4">
    <w:name w:val="样式 1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5">
    <w:name w:val="样式 1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6">
    <w:name w:val="样式 1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7">
    <w:name w:val="样式 1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8">
    <w:name w:val="样式 1381 10 磅"/>
    <w:next w:val="1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9">
    <w:name w:val="样式 1382 10 磅"/>
    <w:next w:val="14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0">
    <w:name w:val="样式 1383 10 磅"/>
    <w:next w:val="14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1">
    <w:name w:val="样式 1384 10 磅"/>
    <w:next w:val="14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2">
    <w:name w:val="样式 1385 10 磅"/>
    <w:next w:val="14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3">
    <w:name w:val="样式 1386 10 磅"/>
    <w:next w:val="140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4">
    <w:name w:val="样式 1387 10 磅"/>
    <w:next w:val="14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5">
    <w:name w:val="样式 1388 10 磅"/>
    <w:next w:val="14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6">
    <w:name w:val="样式 1389 10 磅"/>
    <w:next w:val="141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7">
    <w:name w:val="样式 1390 10 磅"/>
    <w:next w:val="14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8">
    <w:name w:val="样式 1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9">
    <w:name w:val="样式 1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0">
    <w:name w:val="样式 1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1">
    <w:name w:val="样式 1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2">
    <w:name w:val="样式 13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3">
    <w:name w:val="样式 13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4">
    <w:name w:val="样式 1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5">
    <w:name w:val="样式 1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6">
    <w:name w:val="样式 1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7">
    <w:name w:val="样式 13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8">
    <w:name w:val="样式 1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9">
    <w:name w:val="样式 1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0">
    <w:name w:val="样式 1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1">
    <w:name w:val="样式 1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2">
    <w:name w:val="样式 13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3">
    <w:name w:val="样式 13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4">
    <w:name w:val="样式 1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5">
    <w:name w:val="样式 1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6">
    <w:name w:val="样式 13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7">
    <w:name w:val="样式 13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8">
    <w:name w:val="样式 1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9">
    <w:name w:val="样式 1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0">
    <w:name w:val="样式 1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1">
    <w:name w:val="样式 1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2">
    <w:name w:val="样式 13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3">
    <w:name w:val="样式 1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4">
    <w:name w:val="样式 1378 10 磅"/>
    <w:next w:val="14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5">
    <w:name w:val="样式 1379 10 磅"/>
    <w:next w:val="1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6">
    <w:name w:val="样式 1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7">
    <w:name w:val="样式 13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8">
    <w:name w:val="样式 1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9">
    <w:name w:val="样式 1368 10 磅"/>
    <w:next w:val="13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0">
    <w:name w:val="样式 1369 10 磅"/>
    <w:next w:val="13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1">
    <w:name w:val="样式 1370 10 磅"/>
    <w:next w:val="13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2">
    <w:name w:val="样式 1371 10 磅"/>
    <w:next w:val="139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3">
    <w:name w:val="样式 1372 10 磅"/>
    <w:next w:val="13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4">
    <w:name w:val="样式 1373 10 磅"/>
    <w:next w:val="13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5">
    <w:name w:val="样式 1374 10 磅"/>
    <w:next w:val="13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6">
    <w:name w:val="样式 1375 10 磅"/>
    <w:next w:val="13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7">
    <w:name w:val="样式 1376 10 磅"/>
    <w:next w:val="13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8">
    <w:name w:val="样式 1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9">
    <w:name w:val="样式 1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0">
    <w:name w:val="样式 1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1">
    <w:name w:val="样式 1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2">
    <w:name w:val="样式 13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3">
    <w:name w:val="样式 1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4">
    <w:name w:val="样式 1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5">
    <w:name w:val="样式 1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6">
    <w:name w:val="样式 13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7">
    <w:name w:val="样式 13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8">
    <w:name w:val="样式 1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9">
    <w:name w:val="样式 1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0">
    <w:name w:val="样式 1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1">
    <w:name w:val="样式 1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2">
    <w:name w:val="样式 14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3">
    <w:name w:val="样式 1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4">
    <w:name w:val="样式 1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5">
    <w:name w:val="样式 1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6">
    <w:name w:val="样式 1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7">
    <w:name w:val="样式 1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8">
    <w:name w:val="样式 1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9">
    <w:name w:val="样式 1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0">
    <w:name w:val="样式 1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1">
    <w:name w:val="样式 1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2">
    <w:name w:val="样式 14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3">
    <w:name w:val="样式 1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4">
    <w:name w:val="样式 1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5">
    <w:name w:val="样式 1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6">
    <w:name w:val="样式 14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7">
    <w:name w:val="样式 1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8">
    <w:name w:val="样式 1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9">
    <w:name w:val="样式 1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0">
    <w:name w:val="样式 1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1">
    <w:name w:val="样式 1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2">
    <w:name w:val="样式 1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3">
    <w:name w:val="样式 1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4">
    <w:name w:val="样式 1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5">
    <w:name w:val="样式 1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6">
    <w:name w:val="样式 1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7">
    <w:name w:val="样式 1434 10 磅"/>
    <w:next w:val="14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8">
    <w:name w:val="样式 1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9">
    <w:name w:val="样式 1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0">
    <w:name w:val="样式 1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1">
    <w:name w:val="样式 1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2">
    <w:name w:val="样式 1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3">
    <w:name w:val="样式 14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4">
    <w:name w:val="样式 1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5">
    <w:name w:val="样式 1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6">
    <w:name w:val="样式 1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7">
    <w:name w:val="样式 1444 10 磅"/>
    <w:next w:val="14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8">
    <w:name w:val="样式 1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9">
    <w:name w:val="样式 1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0">
    <w:name w:val="样式 1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1">
    <w:name w:val="样式 1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2">
    <w:name w:val="样式 14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3">
    <w:name w:val="样式 14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4">
    <w:name w:val="样式 1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5">
    <w:name w:val="样式 1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6">
    <w:name w:val="样式 1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7">
    <w:name w:val="样式 1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8">
    <w:name w:val="样式 1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9">
    <w:name w:val="样式 1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0">
    <w:name w:val="样式 1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1">
    <w:name w:val="样式 1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2">
    <w:name w:val="样式 1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3">
    <w:name w:val="样式 1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4">
    <w:name w:val="样式 14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5">
    <w:name w:val="样式 1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6">
    <w:name w:val="样式 1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7">
    <w:name w:val="样式 1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8">
    <w:name w:val="样式 1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9">
    <w:name w:val="样式 14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0">
    <w:name w:val="样式 1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1">
    <w:name w:val="样式 1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2">
    <w:name w:val="样式 14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3">
    <w:name w:val="样式 1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4">
    <w:name w:val="样式 1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5">
    <w:name w:val="样式 1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6">
    <w:name w:val="样式 1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7">
    <w:name w:val="样式 1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8">
    <w:name w:val="样式 1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9">
    <w:name w:val="样式 1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0">
    <w:name w:val="样式 1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1">
    <w:name w:val="样式 1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2">
    <w:name w:val="样式 1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3">
    <w:name w:val="样式 1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4">
    <w:name w:val="样式 1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5">
    <w:name w:val="样式 14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6">
    <w:name w:val="样式 1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7">
    <w:name w:val="样式 1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8">
    <w:name w:val="样式 1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9">
    <w:name w:val="样式 14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0">
    <w:name w:val="样式 1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1">
    <w:name w:val="样式 1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2">
    <w:name w:val="样式 1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3">
    <w:name w:val="样式 1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4">
    <w:name w:val="样式 14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5">
    <w:name w:val="样式 14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6">
    <w:name w:val="样式 1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7">
    <w:name w:val="样式 1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8">
    <w:name w:val="样式 14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9">
    <w:name w:val="样式 1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0">
    <w:name w:val="样式 1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1">
    <w:name w:val="样式 1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2">
    <w:name w:val="样式 1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3">
    <w:name w:val="样式 15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4">
    <w:name w:val="样式 15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5">
    <w:name w:val="样式 1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6">
    <w:name w:val="样式 1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7">
    <w:name w:val="样式 1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8">
    <w:name w:val="样式 1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9">
    <w:name w:val="样式 1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0">
    <w:name w:val="样式 1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1">
    <w:name w:val="样式 1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2">
    <w:name w:val="样式 1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3">
    <w:name w:val="样式 15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4">
    <w:name w:val="样式 1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5">
    <w:name w:val="样式 1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6">
    <w:name w:val="样式 15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7">
    <w:name w:val="样式 1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8">
    <w:name w:val="样式 1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9">
    <w:name w:val="样式 1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0">
    <w:name w:val="样式 1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1">
    <w:name w:val="样式 1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2">
    <w:name w:val="样式 1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3">
    <w:name w:val="样式 1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4">
    <w:name w:val="样式 1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5">
    <w:name w:val="样式 15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6">
    <w:name w:val="样式 1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7">
    <w:name w:val="样式 1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8">
    <w:name w:val="样式 1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9">
    <w:name w:val="样式 1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0">
    <w:name w:val="样式 15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1">
    <w:name w:val="样式 15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2">
    <w:name w:val="样式 1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3">
    <w:name w:val="样式 1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4">
    <w:name w:val="样式 15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5">
    <w:name w:val="样式 1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6">
    <w:name w:val="样式 1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7">
    <w:name w:val="样式 1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8">
    <w:name w:val="样式 1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9">
    <w:name w:val="样式 15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0">
    <w:name w:val="样式 15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1">
    <w:name w:val="样式 1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2">
    <w:name w:val="样式 1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3">
    <w:name w:val="样式 15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4">
    <w:name w:val="样式 1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5">
    <w:name w:val="样式 1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6">
    <w:name w:val="样式 1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7">
    <w:name w:val="样式 1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8">
    <w:name w:val="样式 15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9">
    <w:name w:val="样式 15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0">
    <w:name w:val="样式 1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1">
    <w:name w:val="样式 1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2">
    <w:name w:val="样式 15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3">
    <w:name w:val="样式 1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4">
    <w:name w:val="样式 15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5">
    <w:name w:val="样式 1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6">
    <w:name w:val="样式 1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7">
    <w:name w:val="样式 1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8">
    <w:name w:val="样式 1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9">
    <w:name w:val="样式 1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0">
    <w:name w:val="样式 1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1">
    <w:name w:val="样式 15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2">
    <w:name w:val="样式 15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3">
    <w:name w:val="样式 1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4">
    <w:name w:val="样式 1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5">
    <w:name w:val="样式 15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6">
    <w:name w:val="样式 1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7">
    <w:name w:val="样式 1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8">
    <w:name w:val="样式 1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9">
    <w:name w:val="样式 1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0">
    <w:name w:val="样式 15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1">
    <w:name w:val="样式 1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2">
    <w:name w:val="样式 1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3">
    <w:name w:val="样式 1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4">
    <w:name w:val="样式 15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5">
    <w:name w:val="样式 1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6">
    <w:name w:val="样式 1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7">
    <w:name w:val="样式 1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8">
    <w:name w:val="样式 1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9">
    <w:name w:val="样式 1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0">
    <w:name w:val="样式 15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1">
    <w:name w:val="样式 1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2">
    <w:name w:val="样式 1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3">
    <w:name w:val="样式 1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4">
    <w:name w:val="样式 1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5">
    <w:name w:val="样式 1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6">
    <w:name w:val="样式 1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7">
    <w:name w:val="样式 1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8">
    <w:name w:val="样式 1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9">
    <w:name w:val="样式 15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0">
    <w:name w:val="样式 1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1">
    <w:name w:val="样式 1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2">
    <w:name w:val="样式 1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3">
    <w:name w:val="样式 1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4">
    <w:name w:val="样式 1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5">
    <w:name w:val="样式 1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6">
    <w:name w:val="样式 1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7">
    <w:name w:val="样式 15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8">
    <w:name w:val="样式 15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9">
    <w:name w:val="样式 1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0">
    <w:name w:val="样式 1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1">
    <w:name w:val="样式 15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2">
    <w:name w:val="样式 1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3">
    <w:name w:val="样式 1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4">
    <w:name w:val="样式 1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5">
    <w:name w:val="样式 1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6">
    <w:name w:val="样式 16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7">
    <w:name w:val="样式 1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8">
    <w:name w:val="样式 1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9">
    <w:name w:val="样式 1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0">
    <w:name w:val="样式 16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1">
    <w:name w:val="样式 1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2">
    <w:name w:val="样式 1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3">
    <w:name w:val="样式 1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4">
    <w:name w:val="样式 1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5">
    <w:name w:val="样式 1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6">
    <w:name w:val="样式 1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7">
    <w:name w:val="样式 1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8">
    <w:name w:val="样式 1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9">
    <w:name w:val="样式 1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0">
    <w:name w:val="样式 1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1">
    <w:name w:val="样式 1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2">
    <w:name w:val="样式 1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3">
    <w:name w:val="样式 1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4">
    <w:name w:val="样式 1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5">
    <w:name w:val="样式 16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6">
    <w:name w:val="样式 1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7">
    <w:name w:val="样式 1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8">
    <w:name w:val="样式 16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9">
    <w:name w:val="样式 1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0">
    <w:name w:val="样式 1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1">
    <w:name w:val="样式 1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2">
    <w:name w:val="样式 1629 10 磅"/>
    <w:next w:val="16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3">
    <w:name w:val="样式 1630 10 磅"/>
    <w:next w:val="16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4">
    <w:name w:val="样式 1631 10 磅"/>
    <w:next w:val="16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5">
    <w:name w:val="样式 1632 10 磅"/>
    <w:next w:val="16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6">
    <w:name w:val="样式 1633 10 磅"/>
    <w:next w:val="16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7">
    <w:name w:val="样式 1634 10 磅"/>
    <w:next w:val="16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8">
    <w:name w:val="样式 1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9">
    <w:name w:val="样式 1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0">
    <w:name w:val="样式 1637 10 磅"/>
    <w:next w:val="166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1">
    <w:name w:val="样式 1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2">
    <w:name w:val="样式 16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3">
    <w:name w:val="样式 1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4">
    <w:name w:val="样式 1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5">
    <w:name w:val="样式 1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6">
    <w:name w:val="样式 16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7">
    <w:name w:val="样式 1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8">
    <w:name w:val="样式 1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9">
    <w:name w:val="样式 1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0">
    <w:name w:val="样式 1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1">
    <w:name w:val="样式 16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2">
    <w:name w:val="样式 16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3">
    <w:name w:val="样式 1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4">
    <w:name w:val="样式 1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5">
    <w:name w:val="样式 16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6">
    <w:name w:val="样式 1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7">
    <w:name w:val="样式 1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8">
    <w:name w:val="样式 1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9">
    <w:name w:val="样式 1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0">
    <w:name w:val="样式 16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1">
    <w:name w:val="样式 16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2">
    <w:name w:val="样式 1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3">
    <w:name w:val="样式 1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4">
    <w:name w:val="样式 16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5">
    <w:name w:val="样式 1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6">
    <w:name w:val="样式 1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7">
    <w:name w:val="样式 1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8">
    <w:name w:val="样式 1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9">
    <w:name w:val="样式 16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0">
    <w:name w:val="样式 16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1">
    <w:name w:val="样式 1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2">
    <w:name w:val="样式 1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3">
    <w:name w:val="样式 16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4">
    <w:name w:val="样式 1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5">
    <w:name w:val="样式 1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6">
    <w:name w:val="样式 1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7">
    <w:name w:val="样式 1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8">
    <w:name w:val="样式 16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9">
    <w:name w:val="样式 16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0">
    <w:name w:val="样式 1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1">
    <w:name w:val="样式 1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2">
    <w:name w:val="样式 16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3">
    <w:name w:val="样式 1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4">
    <w:name w:val="样式 1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5">
    <w:name w:val="样式 1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6">
    <w:name w:val="样式 1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7">
    <w:name w:val="样式 16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8">
    <w:name w:val="样式 16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9">
    <w:name w:val="样式 1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0">
    <w:name w:val="样式 1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1">
    <w:name w:val="样式 16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2">
    <w:name w:val="样式 1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3">
    <w:name w:val="样式 1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4">
    <w:name w:val="样式 1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5">
    <w:name w:val="样式 1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6">
    <w:name w:val="样式 16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7">
    <w:name w:val="样式 16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8">
    <w:name w:val="样式 1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9">
    <w:name w:val="样式 1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0">
    <w:name w:val="样式 16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1">
    <w:name w:val="样式 1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2">
    <w:name w:val="样式 1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3">
    <w:name w:val="样式 1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4">
    <w:name w:val="样式 1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5">
    <w:name w:val="样式 17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6">
    <w:name w:val="样式 17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7">
    <w:name w:val="样式 1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8">
    <w:name w:val="样式 1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9">
    <w:name w:val="样式 17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0">
    <w:name w:val="样式 1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1">
    <w:name w:val="样式 1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2">
    <w:name w:val="样式 1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3">
    <w:name w:val="样式 1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4">
    <w:name w:val="样式 17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5">
    <w:name w:val="样式 17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6">
    <w:name w:val="样式 1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7">
    <w:name w:val="样式 1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8">
    <w:name w:val="样式 17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9">
    <w:name w:val="样式 1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0">
    <w:name w:val="样式 1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1">
    <w:name w:val="样式 1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2">
    <w:name w:val="样式 1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3">
    <w:name w:val="样式 17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4">
    <w:name w:val="样式 17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5">
    <w:name w:val="样式 1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6">
    <w:name w:val="样式 1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7">
    <w:name w:val="样式 17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8">
    <w:name w:val="样式 1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9">
    <w:name w:val="样式 1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0">
    <w:name w:val="样式 1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1">
    <w:name w:val="样式 1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2">
    <w:name w:val="样式 17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3">
    <w:name w:val="样式 17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4">
    <w:name w:val="样式 17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5">
    <w:name w:val="样式 1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6">
    <w:name w:val="样式 17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7">
    <w:name w:val="样式 1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8">
    <w:name w:val="样式 1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9">
    <w:name w:val="样式 1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0">
    <w:name w:val="样式 1737 10 磅"/>
    <w:next w:val="1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1">
    <w:name w:val="样式 1738 10 磅"/>
    <w:next w:val="1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2">
    <w:name w:val="样式 17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3">
    <w:name w:val="样式 1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4">
    <w:name w:val="样式 1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5">
    <w:name w:val="样式 1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6">
    <w:name w:val="样式 1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7">
    <w:name w:val="样式 1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8">
    <w:name w:val="样式 1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9">
    <w:name w:val="样式 1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0">
    <w:name w:val="样式 1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1">
    <w:name w:val="样式 17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2">
    <w:name w:val="样式 1749 10 磅"/>
    <w:next w:val="17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3">
    <w:name w:val="样式 1750 10 磅"/>
    <w:next w:val="1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4">
    <w:name w:val="样式 1751 10 磅"/>
    <w:next w:val="1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5">
    <w:name w:val="样式 1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6">
    <w:name w:val="样式 1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7">
    <w:name w:val="样式 1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8">
    <w:name w:val="样式 17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9">
    <w:name w:val="样式 1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0">
    <w:name w:val="样式 1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1">
    <w:name w:val="样式 1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2">
    <w:name w:val="样式 17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3">
    <w:name w:val="样式 1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4">
    <w:name w:val="样式 1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5">
    <w:name w:val="样式 1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6">
    <w:name w:val="样式 1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7">
    <w:name w:val="样式 1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8">
    <w:name w:val="样式 1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9">
    <w:name w:val="样式 1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0">
    <w:name w:val="样式 17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1">
    <w:name w:val="样式 1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2">
    <w:name w:val="样式 1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3">
    <w:name w:val="样式 1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4">
    <w:name w:val="样式 17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5">
    <w:name w:val="样式 17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6">
    <w:name w:val="样式 1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7">
    <w:name w:val="样式 1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8">
    <w:name w:val="样式 17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9">
    <w:name w:val="样式 1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0">
    <w:name w:val="样式 1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1">
    <w:name w:val="样式 1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2">
    <w:name w:val="样式 17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3">
    <w:name w:val="样式 17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4">
    <w:name w:val="样式 1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5">
    <w:name w:val="样式 1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6">
    <w:name w:val="样式 17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7">
    <w:name w:val="样式 1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8">
    <w:name w:val="样式 1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9">
    <w:name w:val="样式 1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0">
    <w:name w:val="样式 17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1">
    <w:name w:val="样式 17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2">
    <w:name w:val="样式 1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3">
    <w:name w:val="样式 1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4">
    <w:name w:val="样式 17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5">
    <w:name w:val="样式 1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6">
    <w:name w:val="样式 1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7">
    <w:name w:val="样式 1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8">
    <w:name w:val="样式 17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9">
    <w:name w:val="样式 1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0">
    <w:name w:val="样式 1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1">
    <w:name w:val="样式 1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2">
    <w:name w:val="样式 17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3">
    <w:name w:val="样式 1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4">
    <w:name w:val="样式 1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5">
    <w:name w:val="样式 1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6">
    <w:name w:val="样式 18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7">
    <w:name w:val="样式 18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8">
    <w:name w:val="样式 1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9">
    <w:name w:val="样式 1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0">
    <w:name w:val="样式 18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1">
    <w:name w:val="样式 1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2">
    <w:name w:val="样式 1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3">
    <w:name w:val="样式 1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4">
    <w:name w:val="样式 18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5">
    <w:name w:val="样式 18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6">
    <w:name w:val="样式 1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7">
    <w:name w:val="样式 1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8">
    <w:name w:val="样式 18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9">
    <w:name w:val="样式 1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0">
    <w:name w:val="样式 1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1">
    <w:name w:val="样式 1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2">
    <w:name w:val="样式 18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3">
    <w:name w:val="样式 18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4">
    <w:name w:val="样式 1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5">
    <w:name w:val="样式 1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6">
    <w:name w:val="样式 18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7">
    <w:name w:val="样式 1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8">
    <w:name w:val="样式 1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9">
    <w:name w:val="样式 1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0">
    <w:name w:val="样式 1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1">
    <w:name w:val="样式 18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2">
    <w:name w:val="样式 1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3">
    <w:name w:val="样式 1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4">
    <w:name w:val="样式 18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5">
    <w:name w:val="样式 1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6">
    <w:name w:val="样式 1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7">
    <w:name w:val="样式 1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8">
    <w:name w:val="样式 18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9">
    <w:name w:val="样式 18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0">
    <w:name w:val="样式 1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1">
    <w:name w:val="样式 1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2">
    <w:name w:val="样式 18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3">
    <w:name w:val="样式 1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4">
    <w:name w:val="样式 1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5">
    <w:name w:val="样式 1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6">
    <w:name w:val="样式 18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7">
    <w:name w:val="样式 18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8">
    <w:name w:val="样式 1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9">
    <w:name w:val="样式 1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0">
    <w:name w:val="样式 1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1">
    <w:name w:val="样式 1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2">
    <w:name w:val="样式 1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3">
    <w:name w:val="样式 1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4">
    <w:name w:val="样式 1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5">
    <w:name w:val="样式 18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6">
    <w:name w:val="样式 1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7">
    <w:name w:val="样式 1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8">
    <w:name w:val="样式 18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9">
    <w:name w:val="样式 1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0">
    <w:name w:val="样式 1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1">
    <w:name w:val="样式 1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2">
    <w:name w:val="样式 1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3">
    <w:name w:val="样式 18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4">
    <w:name w:val="样式 1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5">
    <w:name w:val="样式 1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6">
    <w:name w:val="样式 18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7">
    <w:name w:val="样式 1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8">
    <w:name w:val="样式 1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9">
    <w:name w:val="样式 1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0">
    <w:name w:val="样式 18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1">
    <w:name w:val="样式 18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2">
    <w:name w:val="样式 1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3">
    <w:name w:val="样式 1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4">
    <w:name w:val="样式 18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5">
    <w:name w:val="样式 1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6">
    <w:name w:val="样式 1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7">
    <w:name w:val="样式 1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8">
    <w:name w:val="样式 1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9">
    <w:name w:val="样式 1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0">
    <w:name w:val="样式 1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1">
    <w:name w:val="样式 1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2">
    <w:name w:val="样式 1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3">
    <w:name w:val="样式 1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4">
    <w:name w:val="样式 1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5">
    <w:name w:val="样式 1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6">
    <w:name w:val="样式 1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7">
    <w:name w:val="样式 18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8">
    <w:name w:val="样式 1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9">
    <w:name w:val="样式 1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0">
    <w:name w:val="样式 1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1">
    <w:name w:val="样式 1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2">
    <w:name w:val="样式 1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3">
    <w:name w:val="样式 1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4">
    <w:name w:val="样式 18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5">
    <w:name w:val="样式 18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6">
    <w:name w:val="样式 1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7">
    <w:name w:val="样式 1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8">
    <w:name w:val="样式 1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9">
    <w:name w:val="样式 1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0">
    <w:name w:val="样式 1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1">
    <w:name w:val="样式 1898 10 磅"/>
    <w:next w:val="19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2">
    <w:name w:val="样式 1899 10 磅"/>
    <w:next w:val="19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3">
    <w:name w:val="样式 1900 10 磅"/>
    <w:next w:val="19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4">
    <w:name w:val="样式 1901 10 磅"/>
    <w:next w:val="19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5">
    <w:name w:val="样式 1902 10 磅"/>
    <w:next w:val="19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6">
    <w:name w:val="样式 1903 10 磅"/>
    <w:next w:val="1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7">
    <w:name w:val="样式 1904 10 磅"/>
    <w:next w:val="1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8">
    <w:name w:val="样式 1905 10 磅"/>
    <w:next w:val="1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9">
    <w:name w:val="样式 1906 10 磅"/>
    <w:next w:val="1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0">
    <w:name w:val="样式 1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1">
    <w:name w:val="样式 1908 10 磅"/>
    <w:next w:val="1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2">
    <w:name w:val="样式 1909 10 磅"/>
    <w:next w:val="1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3">
    <w:name w:val="样式 1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4">
    <w:name w:val="样式 1911 10 磅"/>
    <w:next w:val="1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5">
    <w:name w:val="样式 1912 10 磅"/>
    <w:next w:val="1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6">
    <w:name w:val="样式 1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7">
    <w:name w:val="样式 1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8">
    <w:name w:val="样式 1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9">
    <w:name w:val="样式 1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0">
    <w:name w:val="样式 1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1">
    <w:name w:val="样式 1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2">
    <w:name w:val="样式 1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3">
    <w:name w:val="样式 1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4">
    <w:name w:val="样式 19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5">
    <w:name w:val="样式 1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6">
    <w:name w:val="样式 1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7">
    <w:name w:val="样式 1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8">
    <w:name w:val="样式 1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9">
    <w:name w:val="样式 19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0">
    <w:name w:val="样式 19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1">
    <w:name w:val="样式 1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2">
    <w:name w:val="样式 1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3">
    <w:name w:val="样式 1930 10 磅"/>
    <w:next w:val="19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4">
    <w:name w:val="样式 1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5">
    <w:name w:val="样式 1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6">
    <w:name w:val="样式 1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7">
    <w:name w:val="样式 1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8">
    <w:name w:val="样式 19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9">
    <w:name w:val="样式 19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0">
    <w:name w:val="样式 1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1">
    <w:name w:val="样式 1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2">
    <w:name w:val="样式 1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3">
    <w:name w:val="样式 1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4">
    <w:name w:val="样式 1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5">
    <w:name w:val="样式 1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6">
    <w:name w:val="样式 1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7">
    <w:name w:val="样式 19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8">
    <w:name w:val="样式 19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9">
    <w:name w:val="样式 1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0">
    <w:name w:val="样式 1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1">
    <w:name w:val="样式 1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2">
    <w:name w:val="样式 1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3">
    <w:name w:val="样式 1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4">
    <w:name w:val="样式 1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5">
    <w:name w:val="样式 1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6">
    <w:name w:val="样式 19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7">
    <w:name w:val="样式 19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8">
    <w:name w:val="样式 1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9">
    <w:name w:val="样式 1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0">
    <w:name w:val="样式 1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1">
    <w:name w:val="样式 1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2">
    <w:name w:val="样式 1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3">
    <w:name w:val="样式 1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4">
    <w:name w:val="样式 1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5">
    <w:name w:val="样式 19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6">
    <w:name w:val="样式 19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7">
    <w:name w:val="样式 1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8">
    <w:name w:val="样式 1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9">
    <w:name w:val="样式 19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0">
    <w:name w:val="样式 1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1">
    <w:name w:val="样式 1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2">
    <w:name w:val="样式 1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3">
    <w:name w:val="样式 1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4">
    <w:name w:val="样式 1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5">
    <w:name w:val="样式 19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6">
    <w:name w:val="样式 1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7">
    <w:name w:val="样式 1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8">
    <w:name w:val="样式 19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9">
    <w:name w:val="样式 1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0">
    <w:name w:val="样式 1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1">
    <w:name w:val="样式 1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2">
    <w:name w:val="样式 1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3">
    <w:name w:val="样式 19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4">
    <w:name w:val="样式 1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5">
    <w:name w:val="样式 1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6">
    <w:name w:val="样式 1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7">
    <w:name w:val="样式 19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8">
    <w:name w:val="样式 1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9">
    <w:name w:val="样式 1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0">
    <w:name w:val="样式 1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1">
    <w:name w:val="样式 1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2">
    <w:name w:val="样式 19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3">
    <w:name w:val="样式 19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4">
    <w:name w:val="样式 1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5">
    <w:name w:val="样式 1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6">
    <w:name w:val="样式 19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7">
    <w:name w:val="样式 1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8">
    <w:name w:val="样式 1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9">
    <w:name w:val="样式 1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0">
    <w:name w:val="样式 1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1">
    <w:name w:val="样式 19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2">
    <w:name w:val="样式 19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3">
    <w:name w:val="样式 2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4">
    <w:name w:val="样式 2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5">
    <w:name w:val="样式 20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6">
    <w:name w:val="样式 2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7">
    <w:name w:val="样式 2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8">
    <w:name w:val="样式 2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9">
    <w:name w:val="样式 2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0">
    <w:name w:val="样式 20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1">
    <w:name w:val="样式 20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2">
    <w:name w:val="样式 2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3">
    <w:name w:val="样式 2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4">
    <w:name w:val="样式 20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5">
    <w:name w:val="样式 2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6">
    <w:name w:val="样式 2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7">
    <w:name w:val="样式 2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8">
    <w:name w:val="样式 2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9">
    <w:name w:val="样式 20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0">
    <w:name w:val="样式 20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1">
    <w:name w:val="样式 2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2">
    <w:name w:val="样式 2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3">
    <w:name w:val="样式 2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4">
    <w:name w:val="样式 2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5">
    <w:name w:val="样式 2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6">
    <w:name w:val="样式 2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7">
    <w:name w:val="样式 2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8">
    <w:name w:val="样式 2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9">
    <w:name w:val="样式 2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0">
    <w:name w:val="样式 2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1">
    <w:name w:val="样式 2028 10 磅"/>
    <w:next w:val="2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2">
    <w:name w:val="样式 20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3">
    <w:name w:val="样式 2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4">
    <w:name w:val="样式 2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5">
    <w:name w:val="样式 2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6">
    <w:name w:val="样式 2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7">
    <w:name w:val="样式 2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8">
    <w:name w:val="样式 2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9">
    <w:name w:val="样式 2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0">
    <w:name w:val="样式 2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1">
    <w:name w:val="样式 20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2">
    <w:name w:val="样式 2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3">
    <w:name w:val="样式 2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4">
    <w:name w:val="样式 2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5">
    <w:name w:val="样式 2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6">
    <w:name w:val="样式 20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7">
    <w:name w:val="样式 2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8">
    <w:name w:val="样式 2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9">
    <w:name w:val="样式 2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0">
    <w:name w:val="样式 20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1">
    <w:name w:val="样式 2048 10 磅"/>
    <w:next w:val="2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2">
    <w:name w:val="样式 2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3">
    <w:name w:val="样式 2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4">
    <w:name w:val="样式 2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5">
    <w:name w:val="样式 2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6">
    <w:name w:val="样式 2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7">
    <w:name w:val="样式 2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8">
    <w:name w:val="样式 2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9">
    <w:name w:val="样式 20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0">
    <w:name w:val="样式 2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1">
    <w:name w:val="样式 2058 10 磅"/>
    <w:next w:val="2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2">
    <w:name w:val="样式 2059 10 磅"/>
    <w:next w:val="20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3">
    <w:name w:val="样式 2060 10 磅"/>
    <w:next w:val="2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4">
    <w:name w:val="样式 2061 10 磅"/>
    <w:next w:val="2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5">
    <w:name w:val="样式 20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6">
    <w:name w:val="样式 2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7">
    <w:name w:val="样式 2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8">
    <w:name w:val="样式 2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9">
    <w:name w:val="样式 2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0">
    <w:name w:val="样式 2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1">
    <w:name w:val="样式 2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2">
    <w:name w:val="样式 2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3">
    <w:name w:val="样式 2070 10 磅"/>
    <w:next w:val="20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4">
    <w:name w:val="样式 2071 10 磅"/>
    <w:next w:val="20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5">
    <w:name w:val="样式 2072 10 磅"/>
    <w:next w:val="2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6">
    <w:name w:val="样式 2073 10 磅"/>
    <w:next w:val="2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7">
    <w:name w:val="样式 20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28">
    <w:name w:val="样式 2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9">
    <w:name w:val="样式 2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0">
    <w:name w:val="样式 2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1">
    <w:name w:val="样式 2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2">
    <w:name w:val="样式 20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3">
    <w:name w:val="样式 2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4">
    <w:name w:val="样式 2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5">
    <w:name w:val="样式 2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6">
    <w:name w:val="样式 20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7">
    <w:name w:val="样式 2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8">
    <w:name w:val="样式 2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9">
    <w:name w:val="样式 2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0">
    <w:name w:val="样式 2087 10 磅"/>
    <w:next w:val="2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1">
    <w:name w:val="样式 2088 10 磅"/>
    <w:next w:val="21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2">
    <w:name w:val="样式 2089 10 磅"/>
    <w:next w:val="2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3">
    <w:name w:val="样式 2090 10 磅"/>
    <w:next w:val="2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4">
    <w:name w:val="样式 2091 10 磅"/>
    <w:next w:val="2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5">
    <w:name w:val="样式 2092 10 磅"/>
    <w:next w:val="2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6">
    <w:name w:val="样式 2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7">
    <w:name w:val="样式 2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8">
    <w:name w:val="样式 2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9">
    <w:name w:val="样式 2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0">
    <w:name w:val="样式 2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1">
    <w:name w:val="样式 2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2">
    <w:name w:val="样式 2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3">
    <w:name w:val="样式 2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4">
    <w:name w:val="样式 2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5">
    <w:name w:val="样式 2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6">
    <w:name w:val="样式 2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7">
    <w:name w:val="样式 2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8">
    <w:name w:val="样式 2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9">
    <w:name w:val="样式 2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0">
    <w:name w:val="样式 2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1">
    <w:name w:val="样式 2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2">
    <w:name w:val="样式 2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3">
    <w:name w:val="样式 2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4">
    <w:name w:val="样式 2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5">
    <w:name w:val="样式 2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6">
    <w:name w:val="样式 2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7">
    <w:name w:val="样式 2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8">
    <w:name w:val="样式 2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9">
    <w:name w:val="样式 2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0">
    <w:name w:val="样式 2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1">
    <w:name w:val="样式 2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2">
    <w:name w:val="样式 2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3">
    <w:name w:val="样式 2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4">
    <w:name w:val="样式 2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5">
    <w:name w:val="样式 2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6">
    <w:name w:val="样式 2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7">
    <w:name w:val="样式 2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8">
    <w:name w:val="样式 2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9">
    <w:name w:val="样式 2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0">
    <w:name w:val="样式 2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1">
    <w:name w:val="样式 2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2">
    <w:name w:val="样式 2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3">
    <w:name w:val="样式 2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4">
    <w:name w:val="样式 2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5">
    <w:name w:val="样式 2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6">
    <w:name w:val="样式 2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7">
    <w:name w:val="样式 2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8">
    <w:name w:val="样式 2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9">
    <w:name w:val="样式 2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0">
    <w:name w:val="样式 2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1">
    <w:name w:val="样式 2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2">
    <w:name w:val="样式 2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3">
    <w:name w:val="样式 2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4">
    <w:name w:val="样式 2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5">
    <w:name w:val="样式 2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6">
    <w:name w:val="样式 2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7">
    <w:name w:val="样式 2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8">
    <w:name w:val="样式 2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9">
    <w:name w:val="样式 2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0">
    <w:name w:val="样式 2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1">
    <w:name w:val="样式 2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2">
    <w:name w:val="样式 2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3">
    <w:name w:val="样式 2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4">
    <w:name w:val="样式 2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5">
    <w:name w:val="样式 2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6">
    <w:name w:val="样式 2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7">
    <w:name w:val="样式 2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8">
    <w:name w:val="样式 2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9">
    <w:name w:val="样式 2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0">
    <w:name w:val="样式 2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1">
    <w:name w:val="样式 2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2">
    <w:name w:val="样式 2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3">
    <w:name w:val="样式 2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4">
    <w:name w:val="样式 2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5">
    <w:name w:val="样式 2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6">
    <w:name w:val="样式 2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7">
    <w:name w:val="样式 2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8">
    <w:name w:val="样式 2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9">
    <w:name w:val="样式 2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0">
    <w:name w:val="样式 2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1">
    <w:name w:val="样式 2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2">
    <w:name w:val="样式 2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3">
    <w:name w:val="样式 2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4">
    <w:name w:val="样式 2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5">
    <w:name w:val="样式 2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6">
    <w:name w:val="样式 2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7">
    <w:name w:val="样式 2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8">
    <w:name w:val="样式 2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9">
    <w:name w:val="样式 2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0">
    <w:name w:val="样式 2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1">
    <w:name w:val="样式 2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2">
    <w:name w:val="样式 2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3">
    <w:name w:val="样式 2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4">
    <w:name w:val="样式 2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5">
    <w:name w:val="样式 2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6">
    <w:name w:val="样式 2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7">
    <w:name w:val="样式 2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8">
    <w:name w:val="样式 2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9">
    <w:name w:val="样式 2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0">
    <w:name w:val="样式 2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1">
    <w:name w:val="样式 2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2">
    <w:name w:val="样式 2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3">
    <w:name w:val="样式 2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4">
    <w:name w:val="样式 2191 10 磅"/>
    <w:next w:val="22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5">
    <w:name w:val="样式 2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6">
    <w:name w:val="样式 2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7">
    <w:name w:val="样式 2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8">
    <w:name w:val="样式 2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9">
    <w:name w:val="样式 2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0">
    <w:name w:val="样式 2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1">
    <w:name w:val="样式 2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2">
    <w:name w:val="样式 2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3">
    <w:name w:val="样式 2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4">
    <w:name w:val="样式 2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5">
    <w:name w:val="样式 2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6">
    <w:name w:val="样式 2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7">
    <w:name w:val="样式 2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8">
    <w:name w:val="样式 2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9">
    <w:name w:val="样式 2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0">
    <w:name w:val="样式 2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1">
    <w:name w:val="样式 2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2">
    <w:name w:val="样式 2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3">
    <w:name w:val="样式 2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4">
    <w:name w:val="样式 2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5">
    <w:name w:val="样式 2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6">
    <w:name w:val="样式 2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7">
    <w:name w:val="样式 2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8">
    <w:name w:val="样式 2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9">
    <w:name w:val="样式 2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0">
    <w:name w:val="样式 2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1">
    <w:name w:val="样式 2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2">
    <w:name w:val="样式 2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3">
    <w:name w:val="样式 2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4">
    <w:name w:val="样式 2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5">
    <w:name w:val="样式 2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6">
    <w:name w:val="样式 2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7">
    <w:name w:val="样式 2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8">
    <w:name w:val="样式 2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9">
    <w:name w:val="样式 2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0">
    <w:name w:val="样式 2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1">
    <w:name w:val="样式 2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2">
    <w:name w:val="样式 2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3">
    <w:name w:val="样式 2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4">
    <w:name w:val="样式 2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5">
    <w:name w:val="样式 2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6">
    <w:name w:val="样式 2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7">
    <w:name w:val="样式 2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8">
    <w:name w:val="样式 2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9">
    <w:name w:val="样式 2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0">
    <w:name w:val="样式 2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1">
    <w:name w:val="样式 2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2">
    <w:name w:val="样式 2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3">
    <w:name w:val="样式 2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4">
    <w:name w:val="样式 2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5">
    <w:name w:val="样式 2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6">
    <w:name w:val="样式 2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7">
    <w:name w:val="样式 2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8">
    <w:name w:val="样式 2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9">
    <w:name w:val="样式 2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0">
    <w:name w:val="样式 2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1">
    <w:name w:val="样式 2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2">
    <w:name w:val="样式 2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3">
    <w:name w:val="样式 2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4">
    <w:name w:val="样式 2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5">
    <w:name w:val="样式 2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6">
    <w:name w:val="样式 2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7">
    <w:name w:val="样式 2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8">
    <w:name w:val="样式 2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9">
    <w:name w:val="样式 2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0">
    <w:name w:val="样式 2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1">
    <w:name w:val="样式 2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2">
    <w:name w:val="样式 2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3">
    <w:name w:val="样式 2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4">
    <w:name w:val="样式 2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5">
    <w:name w:val="样式 2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6">
    <w:name w:val="样式 2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7">
    <w:name w:val="样式 2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8">
    <w:name w:val="样式 2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9">
    <w:name w:val="样式 2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0">
    <w:name w:val="样式 2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1">
    <w:name w:val="样式 2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2">
    <w:name w:val="样式 2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3">
    <w:name w:val="样式 2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4">
    <w:name w:val="样式 2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5">
    <w:name w:val="样式 2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6">
    <w:name w:val="样式 2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7">
    <w:name w:val="样式 2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8">
    <w:name w:val="样式 2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9">
    <w:name w:val="样式 2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0">
    <w:name w:val="样式 2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1">
    <w:name w:val="样式 2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2">
    <w:name w:val="样式 2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3">
    <w:name w:val="样式 2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4">
    <w:name w:val="样式 2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5">
    <w:name w:val="样式 2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6">
    <w:name w:val="样式 2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7">
    <w:name w:val="样式 2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8">
    <w:name w:val="样式 2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9">
    <w:name w:val="样式 2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0">
    <w:name w:val="样式 2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1">
    <w:name w:val="样式 2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2">
    <w:name w:val="样式 2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3">
    <w:name w:val="样式 2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4">
    <w:name w:val="样式 2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5">
    <w:name w:val="样式 2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6">
    <w:name w:val="样式 2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7">
    <w:name w:val="样式 2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8">
    <w:name w:val="样式 2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9">
    <w:name w:val="样式 2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0">
    <w:name w:val="样式 2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1">
    <w:name w:val="样式 2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2">
    <w:name w:val="样式 2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3">
    <w:name w:val="样式 2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4">
    <w:name w:val="样式 2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5">
    <w:name w:val="样式 2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6">
    <w:name w:val="样式 2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7">
    <w:name w:val="样式 2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8">
    <w:name w:val="样式 2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9">
    <w:name w:val="样式 2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0">
    <w:name w:val="样式 2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1">
    <w:name w:val="样式 2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2">
    <w:name w:val="样式 2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3">
    <w:name w:val="样式 2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4">
    <w:name w:val="样式 2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5">
    <w:name w:val="样式 2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6">
    <w:name w:val="样式 2313 10 磅"/>
    <w:next w:val="23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7">
    <w:name w:val="样式 2314 10 磅"/>
    <w:next w:val="2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8">
    <w:name w:val="样式 2315 10 磅"/>
    <w:next w:val="2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9">
    <w:name w:val="样式 2316 10 磅"/>
    <w:next w:val="2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0">
    <w:name w:val="正文文字"/>
    <w:basedOn w:val="0"/>
    <w:next w:val="0"/>
    <w:pPr>
      <w:spacing w:after="120"/>
    </w:pPr>
  </w:style>
  <w:style w:type="paragraph" w:customStyle="1" w:styleId="247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247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2473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4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247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2479">
    <w:name w:val="样式 2317 10 磅"/>
    <w:next w:val="2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0">
    <w:name w:val="样式 2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1">
    <w:name w:val="样式 2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2">
    <w:name w:val="样式 2320 10 磅"/>
    <w:next w:val="2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3">
    <w:name w:val="样式 2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4">
    <w:name w:val="样式 2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5">
    <w:name w:val="样式 2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6">
    <w:name w:val="样式 2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7">
    <w:name w:val="样式 2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8">
    <w:name w:val="样式 2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9">
    <w:name w:val="样式 2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0">
    <w:name w:val="样式 2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1">
    <w:name w:val="样式 2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2">
    <w:name w:val="样式 2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3">
    <w:name w:val="样式 2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4">
    <w:name w:val="样式 2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5">
    <w:name w:val="样式 2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6">
    <w:name w:val="样式 2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7">
    <w:name w:val="样式 2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8">
    <w:name w:val="样式 2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9">
    <w:name w:val="样式 2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0">
    <w:name w:val="样式 2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1">
    <w:name w:val="样式 2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2">
    <w:name w:val="样式 2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3">
    <w:name w:val="样式 2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4">
    <w:name w:val="样式 2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5">
    <w:name w:val="样式 2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6">
    <w:name w:val="样式 2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7">
    <w:name w:val="样式 2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8">
    <w:name w:val="样式 2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9">
    <w:name w:val="样式 2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0">
    <w:name w:val="样式 2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1">
    <w:name w:val="样式 2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2">
    <w:name w:val="样式 2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3">
    <w:name w:val="样式 2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4">
    <w:name w:val="样式 2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5">
    <w:name w:val="样式 2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6">
    <w:name w:val="样式 2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7">
    <w:name w:val="样式 2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8">
    <w:name w:val="样式 2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9">
    <w:name w:val="样式 2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0">
    <w:name w:val="样式 2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1">
    <w:name w:val="样式 2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2">
    <w:name w:val="样式 2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3">
    <w:name w:val="样式 2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4">
    <w:name w:val="样式 2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5">
    <w:name w:val="样式 2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6">
    <w:name w:val="样式 2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7">
    <w:name w:val="样式 2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8">
    <w:name w:val="样式 2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9">
    <w:name w:val="样式 2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0">
    <w:name w:val="样式 2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1">
    <w:name w:val="样式 2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2">
    <w:name w:val="样式 2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3">
    <w:name w:val="样式 2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4">
    <w:name w:val="样式 2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5">
    <w:name w:val="样式 2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6">
    <w:name w:val="样式 2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7">
    <w:name w:val="样式 2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8">
    <w:name w:val="样式 2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9">
    <w:name w:val="样式 2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0">
    <w:name w:val="样式 2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1">
    <w:name w:val="样式 2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2">
    <w:name w:val="样式 2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3">
    <w:name w:val="样式 2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4">
    <w:name w:val="样式 2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5">
    <w:name w:val="样式 2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6">
    <w:name w:val="样式 2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7">
    <w:name w:val="样式 2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8">
    <w:name w:val="样式 2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9">
    <w:name w:val="样式 2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0">
    <w:name w:val="样式 2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1">
    <w:name w:val="样式 2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2">
    <w:name w:val="样式 2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3">
    <w:name w:val="样式 2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4">
    <w:name w:val="样式 2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5">
    <w:name w:val="样式 2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6">
    <w:name w:val="样式 2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7">
    <w:name w:val="样式 2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8">
    <w:name w:val="样式 2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9">
    <w:name w:val="样式 2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0">
    <w:name w:val="样式 2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1">
    <w:name w:val="样式 2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2">
    <w:name w:val="样式 2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3">
    <w:name w:val="样式 2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4">
    <w:name w:val="样式 2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5">
    <w:name w:val="样式 2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6">
    <w:name w:val="样式 2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7">
    <w:name w:val="样式 2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8">
    <w:name w:val="样式 2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9">
    <w:name w:val="样式 2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0">
    <w:name w:val="样式 2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1">
    <w:name w:val="样式 2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2">
    <w:name w:val="样式 2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3">
    <w:name w:val="样式 2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4">
    <w:name w:val="样式 2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5">
    <w:name w:val="样式 2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6">
    <w:name w:val="样式 2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7">
    <w:name w:val="样式 2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8">
    <w:name w:val="样式 2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9">
    <w:name w:val="样式 2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0">
    <w:name w:val="样式 2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1">
    <w:name w:val="样式 2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2">
    <w:name w:val="样式 2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3">
    <w:name w:val="样式 2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4">
    <w:name w:val="样式 2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5">
    <w:name w:val="样式 2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6">
    <w:name w:val="样式 2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7">
    <w:name w:val="样式 2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8">
    <w:name w:val="样式 2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9">
    <w:name w:val="样式 2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0">
    <w:name w:val="样式 2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1">
    <w:name w:val="样式 2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2">
    <w:name w:val="样式 2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3">
    <w:name w:val="样式 2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4">
    <w:name w:val="样式 2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5">
    <w:name w:val="样式 2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6">
    <w:name w:val="样式 2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7">
    <w:name w:val="样式 2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8">
    <w:name w:val="样式 2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9">
    <w:name w:val="样式 2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0">
    <w:name w:val="样式 2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1">
    <w:name w:val="样式 2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2">
    <w:name w:val="样式 2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3">
    <w:name w:val="样式 2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4">
    <w:name w:val="样式 2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5">
    <w:name w:val="样式 2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6">
    <w:name w:val="样式 2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7">
    <w:name w:val="样式 2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8">
    <w:name w:val="样式 2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9">
    <w:name w:val="样式 2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0">
    <w:name w:val="样式 2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1">
    <w:name w:val="样式 2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2">
    <w:name w:val="样式 2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3">
    <w:name w:val="样式 2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4">
    <w:name w:val="样式 2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5">
    <w:name w:val="样式 2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6">
    <w:name w:val="样式 2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7">
    <w:name w:val="样式 2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8">
    <w:name w:val="样式 2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9">
    <w:name w:val="样式 2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0">
    <w:name w:val="样式 2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1">
    <w:name w:val="样式 2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2">
    <w:name w:val="样式 2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3">
    <w:name w:val="样式 2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4">
    <w:name w:val="样式 2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5">
    <w:name w:val="样式 2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6">
    <w:name w:val="样式 2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7">
    <w:name w:val="样式 2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8">
    <w:name w:val="样式 2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9">
    <w:name w:val="样式 2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0">
    <w:name w:val="样式 2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1">
    <w:name w:val="样式 2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2">
    <w:name w:val="样式 2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3">
    <w:name w:val="样式 2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4">
    <w:name w:val="样式 2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5">
    <w:name w:val="样式 2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6">
    <w:name w:val="样式 2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7">
    <w:name w:val="样式 2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8">
    <w:name w:val="样式 2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9">
    <w:name w:val="样式 2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0">
    <w:name w:val="样式 2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1">
    <w:name w:val="样式 2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2">
    <w:name w:val="样式 2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3">
    <w:name w:val="样式 2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4">
    <w:name w:val="样式 2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5">
    <w:name w:val="样式 2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6">
    <w:name w:val="样式 2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7">
    <w:name w:val="样式 2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8">
    <w:name w:val="样式 2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9">
    <w:name w:val="样式 2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0">
    <w:name w:val="样式 2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1">
    <w:name w:val="样式 2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2">
    <w:name w:val="样式 2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3">
    <w:name w:val="样式 2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4">
    <w:name w:val="样式 2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5">
    <w:name w:val="样式 2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6">
    <w:name w:val="样式 2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7">
    <w:name w:val="样式 2495 10 磅"/>
    <w:next w:val="25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8">
    <w:name w:val="样式 2496 10 磅"/>
    <w:next w:val="2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9">
    <w:name w:val="样式 2497 10 磅"/>
    <w:next w:val="2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0">
    <w:name w:val="样式 2498 10 磅"/>
    <w:next w:val="2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1">
    <w:name w:val="样式 2499 10 磅"/>
    <w:next w:val="2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2">
    <w:name w:val="样式 2500 10 磅"/>
    <w:next w:val="2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3">
    <w:name w:val="样式 2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4">
    <w:name w:val="样式 2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5">
    <w:name w:val="样式 2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6">
    <w:name w:val="样式 2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7">
    <w:name w:val="样式 2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8">
    <w:name w:val="样式 2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9">
    <w:name w:val="样式 2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0">
    <w:name w:val="样式 2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1">
    <w:name w:val="样式 2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2">
    <w:name w:val="样式 2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3">
    <w:name w:val="样式 2511 10 磅"/>
    <w:next w:val="2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4">
    <w:name w:val="样式 2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5">
    <w:name w:val="样式 2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6">
    <w:name w:val="样式 2514 10 磅"/>
    <w:next w:val="25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7">
    <w:name w:val="样式 2515 10 磅"/>
    <w:next w:val="25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8">
    <w:name w:val="样式 2516 10 磅"/>
    <w:next w:val="2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9">
    <w:name w:val="样式 2517 10 磅"/>
    <w:next w:val="2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0">
    <w:name w:val="样式 2518 10 磅"/>
    <w:next w:val="2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1">
    <w:name w:val="样式 2519 10 磅"/>
    <w:next w:val="2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2">
    <w:name w:val="样式 2520 10 磅"/>
    <w:next w:val="2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3">
    <w:name w:val="样式 2521 10 磅"/>
    <w:next w:val="2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4">
    <w:name w:val="样式 2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5">
    <w:name w:val="样式 2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6">
    <w:name w:val="样式 2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7">
    <w:name w:val="样式 2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8">
    <w:name w:val="样式 2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9">
    <w:name w:val="样式 2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0">
    <w:name w:val="样式 2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1">
    <w:name w:val="样式 2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2">
    <w:name w:val="样式 2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3">
    <w:name w:val="样式 2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4">
    <w:name w:val="样式 2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5">
    <w:name w:val="样式 2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6">
    <w:name w:val="样式 2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7">
    <w:name w:val="样式 2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8">
    <w:name w:val="样式 2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9">
    <w:name w:val="样式 2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0">
    <w:name w:val="样式 2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1">
    <w:name w:val="样式 2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2">
    <w:name w:val="样式 2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3">
    <w:name w:val="样式 2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4">
    <w:name w:val="样式 2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5">
    <w:name w:val="样式 2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6">
    <w:name w:val="样式 2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7">
    <w:name w:val="样式 2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8">
    <w:name w:val="样式 2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9">
    <w:name w:val="样式 2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0">
    <w:name w:val="样式 2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1">
    <w:name w:val="样式 2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2">
    <w:name w:val="样式 2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3">
    <w:name w:val="样式 2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4">
    <w:name w:val="样式 2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5">
    <w:name w:val="样式 2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6">
    <w:name w:val="样式 2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7">
    <w:name w:val="样式 2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8">
    <w:name w:val="样式 2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9">
    <w:name w:val="样式 2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0">
    <w:name w:val="样式 2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1">
    <w:name w:val="样式 2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2">
    <w:name w:val="样式 2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3">
    <w:name w:val="样式 2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4">
    <w:name w:val="样式 2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5">
    <w:name w:val="样式 2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6">
    <w:name w:val="样式 2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7">
    <w:name w:val="样式 2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8">
    <w:name w:val="样式 2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9">
    <w:name w:val="样式 2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0">
    <w:name w:val="样式 2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1">
    <w:name w:val="样式 2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2">
    <w:name w:val="样式 2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3">
    <w:name w:val="样式 2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4">
    <w:name w:val="样式 2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5">
    <w:name w:val="样式 2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6">
    <w:name w:val="样式 2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7">
    <w:name w:val="样式 2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8">
    <w:name w:val="样式 2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9">
    <w:name w:val="样式 2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0">
    <w:name w:val="样式 2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1">
    <w:name w:val="样式 2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2">
    <w:name w:val="样式 2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3">
    <w:name w:val="样式 2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4">
    <w:name w:val="样式 2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5">
    <w:name w:val="样式 2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6">
    <w:name w:val="样式 2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7">
    <w:name w:val="样式 2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8">
    <w:name w:val="样式 2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9">
    <w:name w:val="样式 2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0">
    <w:name w:val="样式 2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1">
    <w:name w:val="样式 2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2">
    <w:name w:val="样式 2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3">
    <w:name w:val="样式 2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4">
    <w:name w:val="样式 2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5">
    <w:name w:val="样式 2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6">
    <w:name w:val="样式 2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7">
    <w:name w:val="样式 2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8">
    <w:name w:val="样式 2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9">
    <w:name w:val="样式 2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0">
    <w:name w:val="样式 2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1">
    <w:name w:val="样式 2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2">
    <w:name w:val="样式 2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3">
    <w:name w:val="样式 2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4">
    <w:name w:val="样式 2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5">
    <w:name w:val="样式 2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6">
    <w:name w:val="样式 2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7">
    <w:name w:val="样式 2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8">
    <w:name w:val="样式 2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9">
    <w:name w:val="样式 2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0">
    <w:name w:val="样式 2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1">
    <w:name w:val="样式 2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2">
    <w:name w:val="样式 2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3">
    <w:name w:val="样式 2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4">
    <w:name w:val="样式 2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5">
    <w:name w:val="样式 2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6">
    <w:name w:val="样式 2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7">
    <w:name w:val="样式 2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8">
    <w:name w:val="样式 2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9">
    <w:name w:val="样式 2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0">
    <w:name w:val="样式 2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1">
    <w:name w:val="样式 2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2">
    <w:name w:val="样式 2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3">
    <w:name w:val="样式 2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4">
    <w:name w:val="样式 2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5">
    <w:name w:val="样式 2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6">
    <w:name w:val="样式 2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7">
    <w:name w:val="样式 2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8">
    <w:name w:val="样式 2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9">
    <w:name w:val="样式 2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0">
    <w:name w:val="样式 2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1">
    <w:name w:val="样式 2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2">
    <w:name w:val="样式 2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3">
    <w:name w:val="样式 2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4">
    <w:name w:val="样式 2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5">
    <w:name w:val="样式 2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6">
    <w:name w:val="样式 2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7">
    <w:name w:val="样式 2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8">
    <w:name w:val="样式 2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9">
    <w:name w:val="样式 2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0">
    <w:name w:val="样式 2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1">
    <w:name w:val="样式 2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2">
    <w:name w:val="样式 2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3">
    <w:name w:val="样式 2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4">
    <w:name w:val="样式 2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5">
    <w:name w:val="样式 2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6">
    <w:name w:val="样式 2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7">
    <w:name w:val="样式 2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8">
    <w:name w:val="样式 2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9">
    <w:name w:val="样式 2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0">
    <w:name w:val="样式 2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1">
    <w:name w:val="样式 2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2">
    <w:name w:val="样式 2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3">
    <w:name w:val="样式 2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4">
    <w:name w:val="样式 2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5">
    <w:name w:val="样式 2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6">
    <w:name w:val="样式 2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7">
    <w:name w:val="样式 2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8">
    <w:name w:val="样式 2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9">
    <w:name w:val="样式 2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0">
    <w:name w:val="样式 2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1">
    <w:name w:val="样式 2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2">
    <w:name w:val="样式 2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3">
    <w:name w:val="样式 2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4">
    <w:name w:val="样式 2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5">
    <w:name w:val="样式 2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6">
    <w:name w:val="样式 2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7">
    <w:name w:val="样式 2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8">
    <w:name w:val="样式 2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9">
    <w:name w:val="样式 2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0">
    <w:name w:val="样式 2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1">
    <w:name w:val="样式 2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2">
    <w:name w:val="样式 2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3">
    <w:name w:val="样式 2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4">
    <w:name w:val="样式 2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5">
    <w:name w:val="样式 2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6">
    <w:name w:val="样式 2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7">
    <w:name w:val="样式 2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8">
    <w:name w:val="样式 2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9">
    <w:name w:val="样式 2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0">
    <w:name w:val="样式 2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1">
    <w:name w:val="样式 2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2">
    <w:name w:val="样式 2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3">
    <w:name w:val="样式 2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4">
    <w:name w:val="样式 2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5">
    <w:name w:val="样式 2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6">
    <w:name w:val="样式 2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7">
    <w:name w:val="样式 2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8">
    <w:name w:val="样式 2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9">
    <w:name w:val="样式 2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0">
    <w:name w:val="样式 2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1">
    <w:name w:val="样式 2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2">
    <w:name w:val="样式 2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3">
    <w:name w:val="样式 2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4">
    <w:name w:val="样式 2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5">
    <w:name w:val="样式 2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6">
    <w:name w:val="样式 2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7">
    <w:name w:val="样式 2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8">
    <w:name w:val="样式 2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9">
    <w:name w:val="样式 2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0">
    <w:name w:val="样式 2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1">
    <w:name w:val="样式 2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2">
    <w:name w:val="样式 2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3">
    <w:name w:val="样式 2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4">
    <w:name w:val="样式 2702 10 磅"/>
    <w:next w:val="2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5">
    <w:name w:val="样式 2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6">
    <w:name w:val="样式 2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7">
    <w:name w:val="样式 2705 10 磅"/>
    <w:next w:val="2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8">
    <w:name w:val="样式 2706 10 磅"/>
    <w:next w:val="2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9">
    <w:name w:val="样式 2707 10 磅"/>
    <w:next w:val="2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0">
    <w:name w:val="样式 2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1">
    <w:name w:val="样式 2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2">
    <w:name w:val="样式 2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3">
    <w:name w:val="样式 2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4">
    <w:name w:val="样式 2712 10 磅"/>
    <w:next w:val="2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5">
    <w:name w:val="样式 2713 10 磅"/>
    <w:next w:val="2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6">
    <w:name w:val="样式 2714 10 磅"/>
    <w:next w:val="2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7">
    <w:name w:val="样式 2715 10 磅"/>
    <w:next w:val="27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8">
    <w:name w:val="样式 2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9">
    <w:name w:val="样式 2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0">
    <w:name w:val="样式 2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1">
    <w:name w:val="样式 2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2">
    <w:name w:val="样式 2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3">
    <w:name w:val="样式 2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4">
    <w:name w:val="样式 2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5">
    <w:name w:val="样式 2723 10 磅"/>
    <w:next w:val="2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6">
    <w:name w:val="样式 2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7">
    <w:name w:val="样式 2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8">
    <w:name w:val="样式 2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9">
    <w:name w:val="样式 2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0">
    <w:name w:val="样式 2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1">
    <w:name w:val="样式 2729 10 磅"/>
    <w:next w:val="27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2">
    <w:name w:val="样式 2730 10 磅"/>
    <w:next w:val="2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3">
    <w:name w:val="样式 2731 10 磅"/>
    <w:next w:val="2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4">
    <w:name w:val="样式 2732 10 磅"/>
    <w:next w:val="27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5">
    <w:name w:val="样式 2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6">
    <w:name w:val="样式 2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7">
    <w:name w:val="样式 2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8">
    <w:name w:val="样式 2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9">
    <w:name w:val="样式 2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0">
    <w:name w:val="样式 2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1">
    <w:name w:val="样式 2739 10 磅"/>
    <w:next w:val="2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2">
    <w:name w:val="样式 2740 10 磅"/>
    <w:next w:val="2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3">
    <w:name w:val="样式 2741 10 磅"/>
    <w:next w:val="27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4">
    <w:name w:val="样式 2742 10 磅"/>
    <w:next w:val="27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5">
    <w:name w:val="样式 2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6">
    <w:name w:val="样式 2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7">
    <w:name w:val="样式 2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8">
    <w:name w:val="样式 2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9">
    <w:name w:val="样式 2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0">
    <w:name w:val="样式 2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1">
    <w:name w:val="样式 2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2">
    <w:name w:val="样式 2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3">
    <w:name w:val="样式 2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4">
    <w:name w:val="样式 2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5">
    <w:name w:val="样式 2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6">
    <w:name w:val="样式 2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7">
    <w:name w:val="样式 2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8">
    <w:name w:val="样式 2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9">
    <w:name w:val="样式 2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0">
    <w:name w:val="样式 2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1">
    <w:name w:val="样式 2759 10 磅"/>
    <w:next w:val="2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2">
    <w:name w:val="样式 2760 10 磅"/>
    <w:next w:val="2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3">
    <w:name w:val="样式 2761 10 磅"/>
    <w:next w:val="27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4">
    <w:name w:val="样式 2762 10 磅"/>
    <w:next w:val="27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5">
    <w:name w:val="样式 2763 10 磅"/>
    <w:next w:val="2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6">
    <w:name w:val="样式 2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7">
    <w:name w:val="样式 2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8">
    <w:name w:val="样式 2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9">
    <w:name w:val="样式 2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0">
    <w:name w:val="样式 2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1">
    <w:name w:val="样式 2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2">
    <w:name w:val="样式 2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3">
    <w:name w:val="样式 2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4">
    <w:name w:val="样式 2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5">
    <w:name w:val="样式 2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6">
    <w:name w:val="样式 2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7">
    <w:name w:val="样式 2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8">
    <w:name w:val="样式 2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9">
    <w:name w:val="样式 2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0">
    <w:name w:val="样式 2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1">
    <w:name w:val="样式 2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2">
    <w:name w:val="样式 2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3">
    <w:name w:val="样式 2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4">
    <w:name w:val="样式 2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5">
    <w:name w:val="样式 2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6">
    <w:name w:val="样式 2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7">
    <w:name w:val="样式 2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8">
    <w:name w:val="样式 2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9">
    <w:name w:val="样式 2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0">
    <w:name w:val="样式 2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1">
    <w:name w:val="样式 2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2">
    <w:name w:val="样式 2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3">
    <w:name w:val="样式 2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4">
    <w:name w:val="样式 2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5">
    <w:name w:val="样式 2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6">
    <w:name w:val="样式 2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7">
    <w:name w:val="样式 2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8">
    <w:name w:val="样式 2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9">
    <w:name w:val="样式 2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0">
    <w:name w:val="样式 2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1">
    <w:name w:val="样式 2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2">
    <w:name w:val="样式 2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3">
    <w:name w:val="样式 2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4">
    <w:name w:val="样式 2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5">
    <w:name w:val="样式 2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6">
    <w:name w:val="样式 2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7">
    <w:name w:val="样式 2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8">
    <w:name w:val="样式 2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9">
    <w:name w:val="样式 2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0">
    <w:name w:val="样式 2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1">
    <w:name w:val="样式 2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2">
    <w:name w:val="样式 2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3">
    <w:name w:val="样式 2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4">
    <w:name w:val="样式 2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5">
    <w:name w:val="样式 2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6">
    <w:name w:val="样式 2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7">
    <w:name w:val="样式 2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8">
    <w:name w:val="样式 2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9">
    <w:name w:val="样式 2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0">
    <w:name w:val="样式 2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1">
    <w:name w:val="样式 2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2">
    <w:name w:val="样式 2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3">
    <w:name w:val="样式 2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4">
    <w:name w:val="样式 2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5">
    <w:name w:val="样式 2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6">
    <w:name w:val="样式 2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7">
    <w:name w:val="样式 2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8">
    <w:name w:val="样式 2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9">
    <w:name w:val="样式 2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0">
    <w:name w:val="样式 2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1">
    <w:name w:val="样式 2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2">
    <w:name w:val="样式 2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3">
    <w:name w:val="样式 2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4">
    <w:name w:val="样式 2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5">
    <w:name w:val="样式 2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6">
    <w:name w:val="样式 2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7">
    <w:name w:val="样式 2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8">
    <w:name w:val="样式 2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9">
    <w:name w:val="样式 2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0">
    <w:name w:val="样式 2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1">
    <w:name w:val="样式 2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2">
    <w:name w:val="样式 2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3">
    <w:name w:val="样式 2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4">
    <w:name w:val="样式 2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5">
    <w:name w:val="样式 2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6">
    <w:name w:val="样式 2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7">
    <w:name w:val="样式 2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8">
    <w:name w:val="样式 2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9">
    <w:name w:val="样式 2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0">
    <w:name w:val="样式 2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1">
    <w:name w:val="样式 2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2">
    <w:name w:val="样式 2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3">
    <w:name w:val="样式 2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4">
    <w:name w:val="样式 2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5">
    <w:name w:val="样式 2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6">
    <w:name w:val="样式 2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7">
    <w:name w:val="样式 2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8">
    <w:name w:val="样式 2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9">
    <w:name w:val="样式 2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0">
    <w:name w:val="样式 2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1">
    <w:name w:val="样式 2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2">
    <w:name w:val="样式 2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3">
    <w:name w:val="样式 2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4">
    <w:name w:val="样式 2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5">
    <w:name w:val="样式 2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6">
    <w:name w:val="样式 2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7">
    <w:name w:val="样式 2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8">
    <w:name w:val="样式 2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9">
    <w:name w:val="样式 2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0">
    <w:name w:val="样式 2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1">
    <w:name w:val="样式 2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2">
    <w:name w:val="样式 2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3">
    <w:name w:val="样式 2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4">
    <w:name w:val="样式 2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5">
    <w:name w:val="样式 2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6">
    <w:name w:val="样式 2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7">
    <w:name w:val="样式 2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8">
    <w:name w:val="样式 2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9">
    <w:name w:val="样式 2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0">
    <w:name w:val="样式 2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1">
    <w:name w:val="样式 2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2">
    <w:name w:val="样式 2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3">
    <w:name w:val="样式 2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4">
    <w:name w:val="样式 2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5">
    <w:name w:val="样式 2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6">
    <w:name w:val="样式 2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7">
    <w:name w:val="样式 2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8">
    <w:name w:val="样式 2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9">
    <w:name w:val="样式 2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0">
    <w:name w:val="样式 2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1">
    <w:name w:val="样式 2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2">
    <w:name w:val="样式 2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3">
    <w:name w:val="样式 2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4">
    <w:name w:val="样式 2892 10 磅"/>
    <w:next w:val="29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5">
    <w:name w:val="样式 2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6">
    <w:name w:val="样式 2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7">
    <w:name w:val="样式 2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8">
    <w:name w:val="样式 2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9">
    <w:name w:val="样式 2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0">
    <w:name w:val="样式 2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1">
    <w:name w:val="样式 2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2">
    <w:name w:val="样式 2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3">
    <w:name w:val="样式 2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4">
    <w:name w:val="样式 2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5">
    <w:name w:val="样式 2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6">
    <w:name w:val="样式 2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7">
    <w:name w:val="样式 2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8">
    <w:name w:val="样式 2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9">
    <w:name w:val="样式 2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0">
    <w:name w:val="样式 2908 10 磅"/>
    <w:next w:val="2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1">
    <w:name w:val="样式 2909 10 磅"/>
    <w:next w:val="2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2">
    <w:name w:val="样式 2910 10 磅"/>
    <w:next w:val="2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3">
    <w:name w:val="样式 2911 10 磅"/>
    <w:next w:val="2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4">
    <w:name w:val="样式 2912 10 磅"/>
    <w:next w:val="2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5">
    <w:name w:val="样式 2913 10 磅"/>
    <w:next w:val="2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6">
    <w:name w:val="样式 2914 10 磅"/>
    <w:next w:val="2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7">
    <w:name w:val="样式 2915 10 磅"/>
    <w:next w:val="2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8">
    <w:name w:val="样式 2916 10 磅"/>
    <w:next w:val="2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9">
    <w:name w:val="样式 2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0">
    <w:name w:val="样式 2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1">
    <w:name w:val="样式 2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2">
    <w:name w:val="样式 2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3">
    <w:name w:val="样式 2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4">
    <w:name w:val="样式 2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5">
    <w:name w:val="样式 2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6">
    <w:name w:val="样式 2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7">
    <w:name w:val="样式 2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8">
    <w:name w:val="样式 2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9">
    <w:name w:val="样式 2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0">
    <w:name w:val="样式 2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1">
    <w:name w:val="样式 2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2">
    <w:name w:val="样式 2930 10 磅"/>
    <w:next w:val="29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3">
    <w:name w:val="样式 2931 10 磅"/>
    <w:next w:val="29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4">
    <w:name w:val="样式 2932 10 磅"/>
    <w:next w:val="29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5">
    <w:name w:val="样式 2933 10 磅"/>
    <w:next w:val="29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6">
    <w:name w:val="样式 2934 10 磅"/>
    <w:next w:val="2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7">
    <w:name w:val="样式 2935 10 磅"/>
    <w:next w:val="29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8">
    <w:name w:val="样式 2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9">
    <w:name w:val="样式 2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0">
    <w:name w:val="样式 2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1">
    <w:name w:val="样式 2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2">
    <w:name w:val="样式 2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3">
    <w:name w:val="样式 2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4">
    <w:name w:val="样式 2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5">
    <w:name w:val="样式 2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6">
    <w:name w:val="样式 2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7">
    <w:name w:val="样式 2945 10 磅"/>
    <w:next w:val="29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8">
    <w:name w:val="样式 2946 10 磅"/>
    <w:next w:val="29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9">
    <w:name w:val="样式 2947 10 磅"/>
    <w:next w:val="29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0">
    <w:name w:val="样式 2948 10 磅"/>
    <w:next w:val="2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1">
    <w:name w:val="样式 2949 10 磅"/>
    <w:next w:val="29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2">
    <w:name w:val="样式 2950 10 磅"/>
    <w:next w:val="29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3">
    <w:name w:val="样式 2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4">
    <w:name w:val="样式 2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5">
    <w:name w:val="样式 2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6">
    <w:name w:val="样式 2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7">
    <w:name w:val="样式 2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8">
    <w:name w:val="样式 2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9">
    <w:name w:val="样式 2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0">
    <w:name w:val="样式 2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1">
    <w:name w:val="样式 2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2">
    <w:name w:val="样式 2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3">
    <w:name w:val="样式 2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4">
    <w:name w:val="样式 2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5">
    <w:name w:val="样式 2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6">
    <w:name w:val="样式 2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7">
    <w:name w:val="样式 2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8">
    <w:name w:val="样式 2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9">
    <w:name w:val="样式 2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0">
    <w:name w:val="样式 2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1">
    <w:name w:val="样式 2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2">
    <w:name w:val="样式 2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3">
    <w:name w:val="样式 2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4">
    <w:name w:val="样式 2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5">
    <w:name w:val="样式 2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6">
    <w:name w:val="样式 2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7">
    <w:name w:val="样式 2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8">
    <w:name w:val="样式 2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9">
    <w:name w:val="样式 2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0">
    <w:name w:val="样式 2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1">
    <w:name w:val="样式 2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2">
    <w:name w:val="样式 2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3">
    <w:name w:val="样式 2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4">
    <w:name w:val="样式 2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5">
    <w:name w:val="样式 2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6">
    <w:name w:val="样式 2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7">
    <w:name w:val="样式 2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8">
    <w:name w:val="样式 2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9">
    <w:name w:val="样式 2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0">
    <w:name w:val="样式 2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1">
    <w:name w:val="样式 2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2">
    <w:name w:val="样式 2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3">
    <w:name w:val="样式 2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4">
    <w:name w:val="样式 2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5">
    <w:name w:val="样式 2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6">
    <w:name w:val="样式 2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7">
    <w:name w:val="样式 2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8">
    <w:name w:val="样式 2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9">
    <w:name w:val="样式 2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0">
    <w:name w:val="样式 2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1">
    <w:name w:val="样式 2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2">
    <w:name w:val="样式 3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3">
    <w:name w:val="样式 3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4">
    <w:name w:val="样式 3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5">
    <w:name w:val="样式 3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6">
    <w:name w:val="样式 3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7">
    <w:name w:val="样式 3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8">
    <w:name w:val="样式 3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9">
    <w:name w:val="样式 3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0">
    <w:name w:val="样式 3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1">
    <w:name w:val="样式 3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2">
    <w:name w:val="样式 3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3">
    <w:name w:val="样式 3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4">
    <w:name w:val="样式 3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5">
    <w:name w:val="样式 3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6">
    <w:name w:val="样式 3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7">
    <w:name w:val="样式 3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8">
    <w:name w:val="样式 3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9">
    <w:name w:val="样式 3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0">
    <w:name w:val="样式 3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1">
    <w:name w:val="样式 3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2">
    <w:name w:val="样式 3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3">
    <w:name w:val="样式 3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4">
    <w:name w:val="样式 3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5">
    <w:name w:val="样式 3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6">
    <w:name w:val="样式 3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7">
    <w:name w:val="样式 3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8">
    <w:name w:val="样式 3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9">
    <w:name w:val="样式 3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0">
    <w:name w:val="样式 3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1">
    <w:name w:val="样式 3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2">
    <w:name w:val="样式 3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3">
    <w:name w:val="样式 3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4">
    <w:name w:val="样式 3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5">
    <w:name w:val="样式 3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6">
    <w:name w:val="样式 3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7">
    <w:name w:val="样式 3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8">
    <w:name w:val="样式 3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9">
    <w:name w:val="样式 3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0">
    <w:name w:val="样式 3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1">
    <w:name w:val="样式 3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2">
    <w:name w:val="样式 3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3">
    <w:name w:val="样式 3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4">
    <w:name w:val="样式 3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5">
    <w:name w:val="样式 3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6">
    <w:name w:val="样式 3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7">
    <w:name w:val="样式 3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8">
    <w:name w:val="样式 3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9">
    <w:name w:val="样式 3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0">
    <w:name w:val="样式 3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1">
    <w:name w:val="样式 3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2">
    <w:name w:val="样式 3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3">
    <w:name w:val="样式 3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4">
    <w:name w:val="样式 3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5">
    <w:name w:val="样式 3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6">
    <w:name w:val="样式 3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7">
    <w:name w:val="样式 3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8">
    <w:name w:val="样式 3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9">
    <w:name w:val="样式 3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0">
    <w:name w:val="样式 3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1">
    <w:name w:val="样式 3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2">
    <w:name w:val="样式 3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3">
    <w:name w:val="样式 3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4">
    <w:name w:val="样式 3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5">
    <w:name w:val="样式 3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6">
    <w:name w:val="样式 3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7">
    <w:name w:val="样式 3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8">
    <w:name w:val="样式 3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9">
    <w:name w:val="样式 3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0">
    <w:name w:val="样式 3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1">
    <w:name w:val="样式 3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2">
    <w:name w:val="样式 3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3">
    <w:name w:val="样式 3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4">
    <w:name w:val="样式 3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5">
    <w:name w:val="样式 3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6">
    <w:name w:val="样式 3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7">
    <w:name w:val="样式 3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8">
    <w:name w:val="样式 3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9">
    <w:name w:val="样式 3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0">
    <w:name w:val="样式 3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1">
    <w:name w:val="样式 3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2">
    <w:name w:val="样式 3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3">
    <w:name w:val="样式 3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4">
    <w:name w:val="样式 3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5">
    <w:name w:val="样式 3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6">
    <w:name w:val="样式 3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7">
    <w:name w:val="样式 3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8">
    <w:name w:val="样式 3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9">
    <w:name w:val="样式 30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0">
    <w:name w:val="样式 30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1">
    <w:name w:val="样式 30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2">
    <w:name w:val="样式 3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3">
    <w:name w:val="样式 3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4">
    <w:name w:val="样式 3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5">
    <w:name w:val="样式 3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6">
    <w:name w:val="样式 3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7">
    <w:name w:val="样式 3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8">
    <w:name w:val="样式 3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9">
    <w:name w:val="样式 3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0">
    <w:name w:val="样式 3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1">
    <w:name w:val="样式 3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2">
    <w:name w:val="样式 3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3">
    <w:name w:val="样式 3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4">
    <w:name w:val="样式 3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5">
    <w:name w:val="样式 3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6">
    <w:name w:val="样式 3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7">
    <w:name w:val="样式 3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8">
    <w:name w:val="样式 3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9">
    <w:name w:val="样式 3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0">
    <w:name w:val="样式 3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1">
    <w:name w:val="样式 3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2">
    <w:name w:val="样式 3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3">
    <w:name w:val="样式 3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4">
    <w:name w:val="样式 3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5">
    <w:name w:val="样式 3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6">
    <w:name w:val="样式 3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7">
    <w:name w:val="样式 3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8">
    <w:name w:val="样式 3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9">
    <w:name w:val="样式 3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0">
    <w:name w:val="样式 3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1">
    <w:name w:val="样式 3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2">
    <w:name w:val="样式 3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3">
    <w:name w:val="样式 3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4">
    <w:name w:val="样式 3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5">
    <w:name w:val="样式 3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6">
    <w:name w:val="样式 3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7">
    <w:name w:val="样式 3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8">
    <w:name w:val="样式 3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9">
    <w:name w:val="样式 3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0">
    <w:name w:val="样式 3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1">
    <w:name w:val="样式 3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2">
    <w:name w:val="样式 3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3">
    <w:name w:val="样式 3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4">
    <w:name w:val="样式 3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5">
    <w:name w:val="样式 3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6">
    <w:name w:val="样式 3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7">
    <w:name w:val="样式 3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8">
    <w:name w:val="样式 3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9">
    <w:name w:val="样式 3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0">
    <w:name w:val="样式 3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1">
    <w:name w:val="样式 3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2">
    <w:name w:val="样式 3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3">
    <w:name w:val="样式 3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4">
    <w:name w:val="样式 3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5">
    <w:name w:val="样式 3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6">
    <w:name w:val="样式 3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7">
    <w:name w:val="样式 3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8">
    <w:name w:val="样式 3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9">
    <w:name w:val="样式 3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0">
    <w:name w:val="样式 3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1">
    <w:name w:val="样式 3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2">
    <w:name w:val="样式 3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3">
    <w:name w:val="样式 3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4">
    <w:name w:val="样式 3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5">
    <w:name w:val="样式 3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6">
    <w:name w:val="样式 3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7">
    <w:name w:val="样式 3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8">
    <w:name w:val="样式 3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9">
    <w:name w:val="样式 3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0">
    <w:name w:val="样式 3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1">
    <w:name w:val="样式 3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2">
    <w:name w:val="样式 3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3">
    <w:name w:val="样式 3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4">
    <w:name w:val="样式 3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5">
    <w:name w:val="样式 3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6">
    <w:name w:val="样式 3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7">
    <w:name w:val="样式 3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8">
    <w:name w:val="样式 3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9">
    <w:name w:val="样式 3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0">
    <w:name w:val="样式 3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1">
    <w:name w:val="样式 3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2">
    <w:name w:val="样式 3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3">
    <w:name w:val="样式 3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4">
    <w:name w:val="样式 3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5">
    <w:name w:val="样式 3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6">
    <w:name w:val="样式 3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7">
    <w:name w:val="样式 3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8">
    <w:name w:val="样式 3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9">
    <w:name w:val="样式 3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0">
    <w:name w:val="样式 3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1">
    <w:name w:val="样式 3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2">
    <w:name w:val="样式 3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3">
    <w:name w:val="样式 3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4">
    <w:name w:val="样式 3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5">
    <w:name w:val="样式 3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6">
    <w:name w:val="样式 3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7">
    <w:name w:val="样式 3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8">
    <w:name w:val="样式 3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9">
    <w:name w:val="样式 3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0">
    <w:name w:val="样式 3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1">
    <w:name w:val="样式 3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2">
    <w:name w:val="样式 3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3">
    <w:name w:val="样式 3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4">
    <w:name w:val="样式 3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5">
    <w:name w:val="样式 3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6">
    <w:name w:val="样式 3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7">
    <w:name w:val="样式 3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8">
    <w:name w:val="样式 3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9">
    <w:name w:val="样式 3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0">
    <w:name w:val="样式 3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1">
    <w:name w:val="样式 3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2">
    <w:name w:val="样式 3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3">
    <w:name w:val="样式 3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4">
    <w:name w:val="样式 3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5">
    <w:name w:val="样式 3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6">
    <w:name w:val="样式 3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7">
    <w:name w:val="样式 3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8">
    <w:name w:val="样式 3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9">
    <w:name w:val="样式 3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0">
    <w:name w:val="样式 3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1">
    <w:name w:val="样式 3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2">
    <w:name w:val="样式 3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3">
    <w:name w:val="样式 3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4">
    <w:name w:val="样式 3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5">
    <w:name w:val="样式 3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6">
    <w:name w:val="样式 3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7">
    <w:name w:val="样式 3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8">
    <w:name w:val="样式 3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9">
    <w:name w:val="样式 3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0">
    <w:name w:val="样式 3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1">
    <w:name w:val="样式 3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2">
    <w:name w:val="样式 3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3">
    <w:name w:val="样式 3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4">
    <w:name w:val="样式 3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5">
    <w:name w:val="样式 3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6">
    <w:name w:val="样式 3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7">
    <w:name w:val="样式 3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8">
    <w:name w:val="样式 3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9">
    <w:name w:val="样式 3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0">
    <w:name w:val="样式 3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1">
    <w:name w:val="样式 3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2">
    <w:name w:val="样式 3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3">
    <w:name w:val="样式 3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4">
    <w:name w:val="样式 3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5">
    <w:name w:val="样式 3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6">
    <w:name w:val="样式 3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7">
    <w:name w:val="样式 3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8">
    <w:name w:val="样式 3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9">
    <w:name w:val="样式 3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0">
    <w:name w:val="样式 3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1">
    <w:name w:val="样式 3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2">
    <w:name w:val="样式 3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3">
    <w:name w:val="样式 3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4">
    <w:name w:val="样式 3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5">
    <w:name w:val="样式 3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6">
    <w:name w:val="样式 3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7">
    <w:name w:val="样式 3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8">
    <w:name w:val="样式 3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9">
    <w:name w:val="样式 3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0">
    <w:name w:val="样式 3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1">
    <w:name w:val="样式 3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2">
    <w:name w:val="样式 3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3">
    <w:name w:val="样式 3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4">
    <w:name w:val="样式 3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5">
    <w:name w:val="样式 3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6">
    <w:name w:val="样式 3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7">
    <w:name w:val="样式 3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8">
    <w:name w:val="样式 3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9">
    <w:name w:val="样式 3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0">
    <w:name w:val="样式 3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1">
    <w:name w:val="样式 3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2">
    <w:name w:val="样式 3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3">
    <w:name w:val="样式 3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4">
    <w:name w:val="样式 3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5">
    <w:name w:val="样式 3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6">
    <w:name w:val="样式 3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7">
    <w:name w:val="样式 3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8">
    <w:name w:val="样式 3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9">
    <w:name w:val="样式 3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0">
    <w:name w:val="样式 3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1">
    <w:name w:val="样式 3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2">
    <w:name w:val="样式 3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3">
    <w:name w:val="样式 3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4">
    <w:name w:val="样式 3272 10 磅"/>
    <w:next w:val="32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5">
    <w:name w:val="样式 3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6">
    <w:name w:val="样式 3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7">
    <w:name w:val="样式 3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8">
    <w:name w:val="样式 3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9">
    <w:name w:val="样式 3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0">
    <w:name w:val="样式 3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1">
    <w:name w:val="样式 3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2">
    <w:name w:val="样式 3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3">
    <w:name w:val="样式 3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4">
    <w:name w:val="样式 3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5">
    <w:name w:val="样式 3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6">
    <w:name w:val="样式 3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7">
    <w:name w:val="样式 3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8">
    <w:name w:val="样式 3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9">
    <w:name w:val="样式 3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0">
    <w:name w:val="样式 3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1">
    <w:name w:val="样式 3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2">
    <w:name w:val="样式 3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3">
    <w:name w:val="样式 3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4">
    <w:name w:val="样式 3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5">
    <w:name w:val="样式 3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6">
    <w:name w:val="样式 3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7">
    <w:name w:val="样式 3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8">
    <w:name w:val="样式 3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9">
    <w:name w:val="样式 3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0">
    <w:name w:val="样式 3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1">
    <w:name w:val="样式 3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2">
    <w:name w:val="样式 3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3">
    <w:name w:val="样式 3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4">
    <w:name w:val="样式 3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5">
    <w:name w:val="样式 3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6">
    <w:name w:val="样式 3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7">
    <w:name w:val="样式 3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8">
    <w:name w:val="样式 3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9">
    <w:name w:val="样式 3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0">
    <w:name w:val="样式 3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1">
    <w:name w:val="样式 3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2">
    <w:name w:val="样式 3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3">
    <w:name w:val="样式 3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4">
    <w:name w:val="样式 3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5">
    <w:name w:val="样式 3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6">
    <w:name w:val="样式 3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7">
    <w:name w:val="样式 3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8">
    <w:name w:val="样式 3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9">
    <w:name w:val="样式 3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0">
    <w:name w:val="样式 3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1">
    <w:name w:val="样式 3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2">
    <w:name w:val="样式 3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3">
    <w:name w:val="样式 3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4">
    <w:name w:val="样式 3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5">
    <w:name w:val="样式 3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6">
    <w:name w:val="样式 3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7">
    <w:name w:val="样式 33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88">
    <w:name w:val="样式 3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9">
    <w:name w:val="样式 3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0">
    <w:name w:val="样式 3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1">
    <w:name w:val="样式 3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2">
    <w:name w:val="样式 3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3">
    <w:name w:val="样式 3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4">
    <w:name w:val="样式 3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5">
    <w:name w:val="样式 3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6">
    <w:name w:val="样式 33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97">
    <w:name w:val="样式 3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8">
    <w:name w:val="样式 3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9">
    <w:name w:val="样式 3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0">
    <w:name w:val="样式 3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1">
    <w:name w:val="样式 3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2">
    <w:name w:val="样式 3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3">
    <w:name w:val="样式 3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4">
    <w:name w:val="样式 3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5">
    <w:name w:val="样式 3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6">
    <w:name w:val="样式 3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7">
    <w:name w:val="样式 3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8">
    <w:name w:val="样式 3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9">
    <w:name w:val="样式 3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0">
    <w:name w:val="样式 3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1">
    <w:name w:val="样式 3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2">
    <w:name w:val="样式 3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3">
    <w:name w:val="样式 3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4">
    <w:name w:val="样式 3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5">
    <w:name w:val="样式 3353 10 磅"/>
    <w:next w:val="3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6">
    <w:name w:val="样式 3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7">
    <w:name w:val="样式 3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8">
    <w:name w:val="样式 3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9">
    <w:name w:val="样式 3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0">
    <w:name w:val="样式 3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1">
    <w:name w:val="样式 3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2">
    <w:name w:val="样式 3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3">
    <w:name w:val="样式 3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4">
    <w:name w:val="样式 3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5">
    <w:name w:val="样式 3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6">
    <w:name w:val="样式 3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7">
    <w:name w:val="样式 3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8">
    <w:name w:val="样式 3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9">
    <w:name w:val="样式 3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0">
    <w:name w:val="样式 3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1">
    <w:name w:val="样式 3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2">
    <w:name w:val="样式 3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3">
    <w:name w:val="样式 3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4">
    <w:name w:val="样式 3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5">
    <w:name w:val="样式 3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6">
    <w:name w:val="样式 3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7">
    <w:name w:val="样式 3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8">
    <w:name w:val="样式 3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9">
    <w:name w:val="样式 3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0">
    <w:name w:val="样式 3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1">
    <w:name w:val="样式 3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2">
    <w:name w:val="样式 3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3">
    <w:name w:val="样式 3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4">
    <w:name w:val="样式 3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5">
    <w:name w:val="样式 3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6">
    <w:name w:val="样式 3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7">
    <w:name w:val="样式 3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8">
    <w:name w:val="样式 3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9">
    <w:name w:val="样式 3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0">
    <w:name w:val="样式 3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1">
    <w:name w:val="样式 3389 10 磅"/>
    <w:next w:val="34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2">
    <w:name w:val="样式 3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3">
    <w:name w:val="样式 3391 10 磅"/>
    <w:next w:val="3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4">
    <w:name w:val="样式 3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5">
    <w:name w:val="样式 3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6">
    <w:name w:val="样式 3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7">
    <w:name w:val="样式 3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8">
    <w:name w:val="样式 3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9">
    <w:name w:val="样式 3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0">
    <w:name w:val="样式 3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1">
    <w:name w:val="样式 3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2">
    <w:name w:val="样式 3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3">
    <w:name w:val="样式 3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4">
    <w:name w:val="样式 3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5">
    <w:name w:val="样式 3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6">
    <w:name w:val="样式 3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7">
    <w:name w:val="样式 3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8">
    <w:name w:val="样式 3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9">
    <w:name w:val="样式 3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0">
    <w:name w:val="样式 3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1">
    <w:name w:val="样式 3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2">
    <w:name w:val="样式 3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3">
    <w:name w:val="样式 3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4">
    <w:name w:val="样式 3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5">
    <w:name w:val="样式 3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6">
    <w:name w:val="样式 3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7">
    <w:name w:val="样式 3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8">
    <w:name w:val="样式 3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9">
    <w:name w:val="样式 3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0">
    <w:name w:val="样式 3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1">
    <w:name w:val="样式 3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2">
    <w:name w:val="样式 3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3">
    <w:name w:val="样式 3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4">
    <w:name w:val="样式 3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5">
    <w:name w:val="样式 3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6">
    <w:name w:val="样式 3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7">
    <w:name w:val="样式 3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8">
    <w:name w:val="样式 3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9">
    <w:name w:val="样式 3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0">
    <w:name w:val="样式 3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1">
    <w:name w:val="样式 3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2">
    <w:name w:val="样式 3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3">
    <w:name w:val="样式 3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4">
    <w:name w:val="样式 3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5">
    <w:name w:val="样式 3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6">
    <w:name w:val="样式 3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7">
    <w:name w:val="样式 3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8">
    <w:name w:val="样式 3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9">
    <w:name w:val="样式 3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0">
    <w:name w:val="样式 3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1">
    <w:name w:val="样式 3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2">
    <w:name w:val="样式 3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3">
    <w:name w:val="样式 3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4">
    <w:name w:val="样式 3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5">
    <w:name w:val="样式 3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6">
    <w:name w:val="样式 3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7">
    <w:name w:val="样式 3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8">
    <w:name w:val="样式 3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9">
    <w:name w:val="样式 3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0">
    <w:name w:val="样式 3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1">
    <w:name w:val="样式 3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2">
    <w:name w:val="样式 3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3">
    <w:name w:val="样式 3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4">
    <w:name w:val="样式 3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5">
    <w:name w:val="样式 3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6">
    <w:name w:val="样式 3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7">
    <w:name w:val="样式 3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8">
    <w:name w:val="样式 3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9">
    <w:name w:val="样式 3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0">
    <w:name w:val="样式 3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1">
    <w:name w:val="样式 3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2">
    <w:name w:val="样式 3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3">
    <w:name w:val="样式 3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4">
    <w:name w:val="样式 3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5">
    <w:name w:val="样式 3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6">
    <w:name w:val="样式 3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7">
    <w:name w:val="样式 3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8">
    <w:name w:val="样式 3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9">
    <w:name w:val="样式 3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0">
    <w:name w:val="样式 3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1">
    <w:name w:val="样式 3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2">
    <w:name w:val="样式 3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3">
    <w:name w:val="样式 3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4">
    <w:name w:val="样式 3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5">
    <w:name w:val="样式 3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6">
    <w:name w:val="样式 3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7">
    <w:name w:val="样式 3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8">
    <w:name w:val="样式 3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9">
    <w:name w:val="样式 3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0">
    <w:name w:val="样式 3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1">
    <w:name w:val="样式 3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2">
    <w:name w:val="样式 3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3">
    <w:name w:val="样式 3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4">
    <w:name w:val="样式 3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5">
    <w:name w:val="样式 3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6">
    <w:name w:val="样式 3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7">
    <w:name w:val="样式 3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8">
    <w:name w:val="样式 3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9">
    <w:name w:val="样式 3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0">
    <w:name w:val="样式 3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1">
    <w:name w:val="样式 3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2">
    <w:name w:val="样式 3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3">
    <w:name w:val="样式 3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4">
    <w:name w:val="样式 3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5">
    <w:name w:val="样式 3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6">
    <w:name w:val="样式 3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7">
    <w:name w:val="样式 3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8">
    <w:name w:val="样式 3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9">
    <w:name w:val="样式 3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0">
    <w:name w:val="样式 3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1">
    <w:name w:val="样式 3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2">
    <w:name w:val="样式 3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3">
    <w:name w:val="样式 3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4">
    <w:name w:val="样式 3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5">
    <w:name w:val="样式 3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6">
    <w:name w:val="样式 3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7">
    <w:name w:val="样式 3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8">
    <w:name w:val="样式 3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9">
    <w:name w:val="样式 3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0">
    <w:name w:val="样式 3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1">
    <w:name w:val="样式 3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2">
    <w:name w:val="样式 3510 10 磅"/>
    <w:next w:val="3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3">
    <w:name w:val="样式 3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4">
    <w:name w:val="样式 3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5">
    <w:name w:val="样式 3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6">
    <w:name w:val="样式 3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7">
    <w:name w:val="样式 3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8">
    <w:name w:val="样式 3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9">
    <w:name w:val="样式 3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0">
    <w:name w:val="样式 3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1">
    <w:name w:val="样式 35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2">
    <w:name w:val="样式 3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3">
    <w:name w:val="样式 3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4">
    <w:name w:val="样式 3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5">
    <w:name w:val="样式 3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6">
    <w:name w:val="样式 3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7">
    <w:name w:val="样式 3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8">
    <w:name w:val="样式 3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9">
    <w:name w:val="样式 3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0">
    <w:name w:val="样式 3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1">
    <w:name w:val="样式 3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2">
    <w:name w:val="样式 3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3">
    <w:name w:val="样式 3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4">
    <w:name w:val="样式 3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5">
    <w:name w:val="样式 3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6">
    <w:name w:val="样式 3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7">
    <w:name w:val="样式 3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8">
    <w:name w:val="样式 3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9">
    <w:name w:val="样式 3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0">
    <w:name w:val="样式 3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1">
    <w:name w:val="样式 3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2">
    <w:name w:val="样式 3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3">
    <w:name w:val="样式 3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4">
    <w:name w:val="样式 3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5">
    <w:name w:val="样式 3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6">
    <w:name w:val="样式 3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7">
    <w:name w:val="样式 3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8">
    <w:name w:val="样式 3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9">
    <w:name w:val="样式 3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0">
    <w:name w:val="样式 3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1">
    <w:name w:val="样式 3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2">
    <w:name w:val="样式 3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3">
    <w:name w:val="样式 3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4">
    <w:name w:val="样式 3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5">
    <w:name w:val="样式 3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6">
    <w:name w:val="样式 3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7">
    <w:name w:val="样式 3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8">
    <w:name w:val="样式 3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9">
    <w:name w:val="样式 3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0">
    <w:name w:val="样式 3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1">
    <w:name w:val="样式 3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2">
    <w:name w:val="样式 3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3">
    <w:name w:val="样式 3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4">
    <w:name w:val="样式 3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5">
    <w:name w:val="样式 3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6">
    <w:name w:val="样式 3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7">
    <w:name w:val="样式 3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8">
    <w:name w:val="样式 3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9">
    <w:name w:val="样式 3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0">
    <w:name w:val="样式 3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1">
    <w:name w:val="样式 3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2">
    <w:name w:val="样式 3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3">
    <w:name w:val="样式 3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4">
    <w:name w:val="样式 3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5">
    <w:name w:val="样式 3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6">
    <w:name w:val="样式 3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7">
    <w:name w:val="样式 3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8">
    <w:name w:val="样式 3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9">
    <w:name w:val="样式 3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0">
    <w:name w:val="样式 3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1">
    <w:name w:val="样式 3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2">
    <w:name w:val="样式 3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3">
    <w:name w:val="样式 3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4">
    <w:name w:val="样式 3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5">
    <w:name w:val="样式 3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6">
    <w:name w:val="样式 3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7">
    <w:name w:val="样式 3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8">
    <w:name w:val="样式 3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9">
    <w:name w:val="样式 3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0">
    <w:name w:val="样式 3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1">
    <w:name w:val="样式 3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2">
    <w:name w:val="样式 3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3">
    <w:name w:val="样式 3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4">
    <w:name w:val="样式 3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5">
    <w:name w:val="样式 3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6">
    <w:name w:val="样式 3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7">
    <w:name w:val="样式 3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8">
    <w:name w:val="样式 3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9">
    <w:name w:val="样式 3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0">
    <w:name w:val="样式 3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1">
    <w:name w:val="样式 3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2">
    <w:name w:val="样式 3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3">
    <w:name w:val="样式 3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4">
    <w:name w:val="样式 3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5">
    <w:name w:val="样式 3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6">
    <w:name w:val="样式 3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7">
    <w:name w:val="样式 3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8">
    <w:name w:val="样式 3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9">
    <w:name w:val="样式 3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0">
    <w:name w:val="样式 3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1">
    <w:name w:val="样式 3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2">
    <w:name w:val="样式 3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3">
    <w:name w:val="样式 3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4">
    <w:name w:val="样式 3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5">
    <w:name w:val="样式 3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6">
    <w:name w:val="样式 3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7">
    <w:name w:val="样式 3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8">
    <w:name w:val="样式 3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9">
    <w:name w:val="样式 3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0">
    <w:name w:val="样式 3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1">
    <w:name w:val="样式 3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2">
    <w:name w:val="样式 3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3">
    <w:name w:val="样式 3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4">
    <w:name w:val="样式 3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5">
    <w:name w:val="样式 3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6">
    <w:name w:val="样式 3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7">
    <w:name w:val="样式 3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8">
    <w:name w:val="样式 3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9">
    <w:name w:val="样式 3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0">
    <w:name w:val="样式 3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1">
    <w:name w:val="样式 3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2">
    <w:name w:val="样式 3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3">
    <w:name w:val="样式 3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4">
    <w:name w:val="样式 3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5">
    <w:name w:val="样式 3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6">
    <w:name w:val="样式 3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7">
    <w:name w:val="样式 3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8">
    <w:name w:val="样式 3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9">
    <w:name w:val="样式 3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0">
    <w:name w:val="样式 3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1">
    <w:name w:val="样式 3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2">
    <w:name w:val="样式 3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3">
    <w:name w:val="样式 3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4">
    <w:name w:val="样式 3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5">
    <w:name w:val="样式 3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6">
    <w:name w:val="样式 3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7">
    <w:name w:val="样式 3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8">
    <w:name w:val="样式 3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9">
    <w:name w:val="样式 3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0">
    <w:name w:val="样式 3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1">
    <w:name w:val="样式 3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2">
    <w:name w:val="样式 3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3">
    <w:name w:val="样式 3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4">
    <w:name w:val="样式 3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5">
    <w:name w:val="样式 3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6">
    <w:name w:val="样式 3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7">
    <w:name w:val="样式 3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8">
    <w:name w:val="样式 3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9">
    <w:name w:val="样式 3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0">
    <w:name w:val="样式 3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1">
    <w:name w:val="样式 3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2">
    <w:name w:val="样式 3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3">
    <w:name w:val="样式 3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4">
    <w:name w:val="样式 3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5">
    <w:name w:val="样式 3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6">
    <w:name w:val="样式 3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7">
    <w:name w:val="样式 3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8">
    <w:name w:val="样式 3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9">
    <w:name w:val="样式 3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0">
    <w:name w:val="样式 3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1">
    <w:name w:val="样式 3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2">
    <w:name w:val="样式 3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3">
    <w:name w:val="样式 3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4">
    <w:name w:val="样式 3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5">
    <w:name w:val="样式 3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6">
    <w:name w:val="样式 3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7">
    <w:name w:val="样式 3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8">
    <w:name w:val="样式 3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9">
    <w:name w:val="样式 3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0">
    <w:name w:val="样式 3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1">
    <w:name w:val="样式 3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2">
    <w:name w:val="样式 3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3">
    <w:name w:val="样式 3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4">
    <w:name w:val="样式 3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5">
    <w:name w:val="样式 3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6">
    <w:name w:val="样式 3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7">
    <w:name w:val="样式 3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8">
    <w:name w:val="样式 3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9">
    <w:name w:val="样式 3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0">
    <w:name w:val="样式 3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1">
    <w:name w:val="样式 3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2">
    <w:name w:val="样式 3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3">
    <w:name w:val="样式 3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4">
    <w:name w:val="样式 3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5">
    <w:name w:val="样式 3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6">
    <w:name w:val="样式 3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7">
    <w:name w:val="样式 3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8">
    <w:name w:val="样式 3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9">
    <w:name w:val="样式 3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0">
    <w:name w:val="样式 3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1">
    <w:name w:val="样式 3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2">
    <w:name w:val="样式 3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3">
    <w:name w:val="样式 3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4">
    <w:name w:val="样式 3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5">
    <w:name w:val="样式 3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6">
    <w:name w:val="样式 3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7">
    <w:name w:val="样式 3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8">
    <w:name w:val="样式 3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9">
    <w:name w:val="样式 3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0">
    <w:name w:val="样式 3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1">
    <w:name w:val="样式 3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2">
    <w:name w:val="样式 3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3">
    <w:name w:val="样式 3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4">
    <w:name w:val="样式 3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5">
    <w:name w:val="样式 3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6">
    <w:name w:val="样式 3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7">
    <w:name w:val="样式 3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8">
    <w:name w:val="样式 3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9">
    <w:name w:val="样式 3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0">
    <w:name w:val="样式 3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1">
    <w:name w:val="样式 3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2">
    <w:name w:val="样式 3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3">
    <w:name w:val="样式 3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4">
    <w:name w:val="样式 3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5">
    <w:name w:val="样式 3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6">
    <w:name w:val="样式 3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7">
    <w:name w:val="样式 3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8">
    <w:name w:val="样式 3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9">
    <w:name w:val="样式 3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0">
    <w:name w:val="样式 3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1">
    <w:name w:val="样式 3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2">
    <w:name w:val="样式 3730 10 磅"/>
    <w:next w:val="3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3">
    <w:name w:val="样式 3731 10 磅"/>
    <w:next w:val="3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4">
    <w:name w:val="样式 3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5">
    <w:name w:val="样式 3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6">
    <w:name w:val="样式 3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7">
    <w:name w:val="样式 3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8">
    <w:name w:val="样式 3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9">
    <w:name w:val="样式 3737 10 磅"/>
    <w:next w:val="3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0">
    <w:name w:val="样式 3738 10 磅"/>
    <w:next w:val="37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1">
    <w:name w:val="样式 3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2">
    <w:name w:val="样式 3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3">
    <w:name w:val="样式 3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4">
    <w:name w:val="样式 3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5">
    <w:name w:val="样式 3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6">
    <w:name w:val="样式 3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7">
    <w:name w:val="样式 3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8">
    <w:name w:val="样式 3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9">
    <w:name w:val="样式 3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0">
    <w:name w:val="样式 3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1">
    <w:name w:val="样式 3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2">
    <w:name w:val="样式 3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3">
    <w:name w:val="样式 3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4">
    <w:name w:val="样式 3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5">
    <w:name w:val="样式 3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6">
    <w:name w:val="样式 3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7">
    <w:name w:val="样式 3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8">
    <w:name w:val="样式 3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9">
    <w:name w:val="样式 3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0">
    <w:name w:val="样式 3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1">
    <w:name w:val="样式 3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2">
    <w:name w:val="样式 3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3">
    <w:name w:val="样式 3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4">
    <w:name w:val="样式 3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5">
    <w:name w:val="样式 37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6">
    <w:name w:val="样式 3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7">
    <w:name w:val="样式 3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8">
    <w:name w:val="样式 3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9">
    <w:name w:val="样式 3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0">
    <w:name w:val="样式 3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1">
    <w:name w:val="样式 3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2">
    <w:name w:val="样式 3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3">
    <w:name w:val="样式 3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4">
    <w:name w:val="样式 3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5">
    <w:name w:val="样式 3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6">
    <w:name w:val="样式 3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7">
    <w:name w:val="样式 3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8">
    <w:name w:val="样式 3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9">
    <w:name w:val="样式 3777 10 磅"/>
    <w:next w:val="3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0">
    <w:name w:val="样式 3778 10 磅"/>
    <w:next w:val="3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1">
    <w:name w:val="样式 3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2">
    <w:name w:val="样式 3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3">
    <w:name w:val="样式 3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4">
    <w:name w:val="样式 3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5">
    <w:name w:val="样式 3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6">
    <w:name w:val="样式 3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7">
    <w:name w:val="样式 3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8">
    <w:name w:val="样式 3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9">
    <w:name w:val="样式 3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0">
    <w:name w:val="样式 3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1">
    <w:name w:val="样式 3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2">
    <w:name w:val="样式 3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3">
    <w:name w:val="样式 3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4">
    <w:name w:val="样式 3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5">
    <w:name w:val="样式 3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6">
    <w:name w:val="样式 3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7">
    <w:name w:val="样式 3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8">
    <w:name w:val="样式 3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9">
    <w:name w:val="样式 3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0">
    <w:name w:val="样式 3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1">
    <w:name w:val="样式 3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2">
    <w:name w:val="样式 3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3">
    <w:name w:val="样式 3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4">
    <w:name w:val="样式 3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5">
    <w:name w:val="样式 3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6">
    <w:name w:val="样式 3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7">
    <w:name w:val="样式 3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8">
    <w:name w:val="样式 3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9">
    <w:name w:val="样式 3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0">
    <w:name w:val="样式 3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1">
    <w:name w:val="样式 3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2">
    <w:name w:val="样式 3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3">
    <w:name w:val="样式 3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4">
    <w:name w:val="样式 3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5">
    <w:name w:val="样式 3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6">
    <w:name w:val="样式 3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7">
    <w:name w:val="样式 3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8">
    <w:name w:val="样式 3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9">
    <w:name w:val="样式 3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0">
    <w:name w:val="样式 3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1">
    <w:name w:val="样式 3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2">
    <w:name w:val="样式 3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3">
    <w:name w:val="样式 3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4">
    <w:name w:val="样式 3822 10 磅"/>
    <w:next w:val="3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5">
    <w:name w:val="样式 3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6">
    <w:name w:val="样式 3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7">
    <w:name w:val="样式 3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8">
    <w:name w:val="样式 3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9">
    <w:name w:val="样式 3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0">
    <w:name w:val="样式 3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1">
    <w:name w:val="样式 3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2">
    <w:name w:val="样式 3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3">
    <w:name w:val="样式 3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4">
    <w:name w:val="样式 3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5">
    <w:name w:val="样式 3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6">
    <w:name w:val="样式 3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7">
    <w:name w:val="样式 3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8">
    <w:name w:val="样式 3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9">
    <w:name w:val="样式 3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0">
    <w:name w:val="样式 3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1">
    <w:name w:val="样式 3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2">
    <w:name w:val="样式 3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3">
    <w:name w:val="样式 3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4">
    <w:name w:val="样式 3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5">
    <w:name w:val="样式 3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6">
    <w:name w:val="样式 3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7">
    <w:name w:val="样式 3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8">
    <w:name w:val="样式 3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9">
    <w:name w:val="样式 3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0">
    <w:name w:val="样式 3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1">
    <w:name w:val="样式 3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2">
    <w:name w:val="样式 3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3">
    <w:name w:val="样式 3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4">
    <w:name w:val="样式 3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5">
    <w:name w:val="样式 3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6">
    <w:name w:val="样式 3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7">
    <w:name w:val="样式 3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8">
    <w:name w:val="样式 3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9">
    <w:name w:val="样式 3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0">
    <w:name w:val="样式 3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1">
    <w:name w:val="样式 3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2">
    <w:name w:val="样式 3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3">
    <w:name w:val="样式 3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4">
    <w:name w:val="样式 3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5">
    <w:name w:val="样式 3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6">
    <w:name w:val="样式 3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7">
    <w:name w:val="样式 3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8">
    <w:name w:val="样式 3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9">
    <w:name w:val="样式 3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0">
    <w:name w:val="样式 3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1">
    <w:name w:val="样式 3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2">
    <w:name w:val="样式 3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3">
    <w:name w:val="样式 3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4">
    <w:name w:val="样式 3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5">
    <w:name w:val="样式 3873 10 磅"/>
    <w:next w:val="38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6">
    <w:name w:val="样式 3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7">
    <w:name w:val="样式 3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8">
    <w:name w:val="样式 3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9">
    <w:name w:val="样式 3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0">
    <w:name w:val="样式 3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1">
    <w:name w:val="样式 3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2">
    <w:name w:val="样式 3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3">
    <w:name w:val="样式 3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4">
    <w:name w:val="样式 3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5">
    <w:name w:val="样式 3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6">
    <w:name w:val="样式 3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7">
    <w:name w:val="样式 3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8">
    <w:name w:val="样式 3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9">
    <w:name w:val="样式 3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0">
    <w:name w:val="样式 3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1">
    <w:name w:val="样式 3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2">
    <w:name w:val="样式 3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3">
    <w:name w:val="样式 3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4">
    <w:name w:val="样式 3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5">
    <w:name w:val="样式 3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6">
    <w:name w:val="样式 3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7">
    <w:name w:val="样式 3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8">
    <w:name w:val="样式 3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9">
    <w:name w:val="样式 3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0">
    <w:name w:val="样式 3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1">
    <w:name w:val="样式 3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2">
    <w:name w:val="样式 3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3">
    <w:name w:val="样式 3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4">
    <w:name w:val="样式 3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5">
    <w:name w:val="样式 3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6">
    <w:name w:val="样式 3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7">
    <w:name w:val="样式 3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8">
    <w:name w:val="样式 3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9">
    <w:name w:val="样式 3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0">
    <w:name w:val="样式 3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1">
    <w:name w:val="样式 39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2">
    <w:name w:val="样式 3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3">
    <w:name w:val="样式 39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4">
    <w:name w:val="样式 3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5">
    <w:name w:val="样式 3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6">
    <w:name w:val="样式 3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7">
    <w:name w:val="样式 3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8">
    <w:name w:val="样式 3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9">
    <w:name w:val="样式 3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0">
    <w:name w:val="样式 3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1">
    <w:name w:val="样式 3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2">
    <w:name w:val="样式 3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3">
    <w:name w:val="样式 3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4">
    <w:name w:val="样式 3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5">
    <w:name w:val="样式 3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6">
    <w:name w:val="样式 3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7">
    <w:name w:val="样式 3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8">
    <w:name w:val="样式 3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9">
    <w:name w:val="样式 3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0">
    <w:name w:val="样式 3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1">
    <w:name w:val="样式 3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2">
    <w:name w:val="样式 39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3">
    <w:name w:val="样式 3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4">
    <w:name w:val="样式 3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5">
    <w:name w:val="样式 3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6">
    <w:name w:val="样式 3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7">
    <w:name w:val="样式 3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8">
    <w:name w:val="样式 3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9">
    <w:name w:val="样式 3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0">
    <w:name w:val="样式 3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1">
    <w:name w:val="样式 3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2">
    <w:name w:val="样式 3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3">
    <w:name w:val="样式 3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4">
    <w:name w:val="样式 3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5">
    <w:name w:val="样式 3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6">
    <w:name w:val="样式 3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7">
    <w:name w:val="样式 3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8">
    <w:name w:val="样式 3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9">
    <w:name w:val="样式 3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0">
    <w:name w:val="样式 3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1">
    <w:name w:val="样式 3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2">
    <w:name w:val="样式 3959 10 磅"/>
    <w:next w:val="39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3">
    <w:name w:val="样式 3960 10 磅"/>
    <w:next w:val="39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4">
    <w:name w:val="样式 3961 10 磅"/>
    <w:next w:val="39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5">
    <w:name w:val="样式 3962 10 磅"/>
    <w:next w:val="39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6">
    <w:name w:val="样式 3963 10 磅"/>
    <w:next w:val="3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7">
    <w:name w:val="样式 3964 10 磅"/>
    <w:next w:val="3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8">
    <w:name w:val="样式 3965 10 磅"/>
    <w:next w:val="3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9">
    <w:name w:val="样式 3966 10 磅"/>
    <w:next w:val="3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0">
    <w:name w:val="样式 3969 10 磅"/>
    <w:next w:val="3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1">
    <w:name w:val="样式 3970 10 磅"/>
    <w:next w:val="39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2">
    <w:name w:val="样式 3971 10 磅"/>
    <w:next w:val="3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3">
    <w:name w:val="样式 3972 10 磅"/>
    <w:next w:val="39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4">
    <w:name w:val="样式 3973 10 磅"/>
    <w:next w:val="39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5">
    <w:name w:val="样式 3974 10 磅"/>
    <w:next w:val="39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6">
    <w:name w:val="样式 3975 10 磅"/>
    <w:next w:val="40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7">
    <w:name w:val="样式 3976 10 磅"/>
    <w:next w:val="4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8">
    <w:name w:val="样式 3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9">
    <w:name w:val="样式 3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0">
    <w:name w:val="样式 3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1">
    <w:name w:val="样式 3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2">
    <w:name w:val="样式 3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3">
    <w:name w:val="样式 3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4">
    <w:name w:val="样式 3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5">
    <w:name w:val="样式 3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6">
    <w:name w:val="样式 3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7">
    <w:name w:val="样式 3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8">
    <w:name w:val="样式 3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9">
    <w:name w:val="样式 3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0">
    <w:name w:val="样式 3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1">
    <w:name w:val="样式 3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2">
    <w:name w:val="样式 3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3">
    <w:name w:val="样式 3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4">
    <w:name w:val="样式 3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5">
    <w:name w:val="样式 3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6">
    <w:name w:val="样式 3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7">
    <w:name w:val="样式 3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8">
    <w:name w:val="样式 3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9">
    <w:name w:val="样式 3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0">
    <w:name w:val="样式 3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1">
    <w:name w:val="样式 3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2">
    <w:name w:val="样式 3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3">
    <w:name w:val="样式 3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4">
    <w:name w:val="样式 3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5">
    <w:name w:val="样式 3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6">
    <w:name w:val="样式 3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7">
    <w:name w:val="样式 3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8">
    <w:name w:val="样式 3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9">
    <w:name w:val="样式 3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0">
    <w:name w:val="样式 3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1">
    <w:name w:val="样式 3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2">
    <w:name w:val="样式 4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3">
    <w:name w:val="样式 4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4">
    <w:name w:val="样式 4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5">
    <w:name w:val="样式 4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6">
    <w:name w:val="样式 4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7">
    <w:name w:val="样式 4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8">
    <w:name w:val="样式 4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9">
    <w:name w:val="样式 4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0">
    <w:name w:val="样式 4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1">
    <w:name w:val="样式 4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2">
    <w:name w:val="样式 4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3">
    <w:name w:val="样式 4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4">
    <w:name w:val="样式 4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5">
    <w:name w:val="样式 4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6">
    <w:name w:val="样式 4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7">
    <w:name w:val="样式 4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8">
    <w:name w:val="样式 4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9">
    <w:name w:val="样式 4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0">
    <w:name w:val="样式 4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1">
    <w:name w:val="样式 4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2">
    <w:name w:val="样式 4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3">
    <w:name w:val="样式 4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4">
    <w:name w:val="样式 4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5">
    <w:name w:val="样式 4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6">
    <w:name w:val="样式 4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7">
    <w:name w:val="样式 4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8">
    <w:name w:val="样式 4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9">
    <w:name w:val="样式 4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0">
    <w:name w:val="样式 4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1">
    <w:name w:val="样式 4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2">
    <w:name w:val="样式 4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3">
    <w:name w:val="样式 4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4">
    <w:name w:val="样式 4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5">
    <w:name w:val="样式 4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6">
    <w:name w:val="样式 4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7">
    <w:name w:val="样式 4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8">
    <w:name w:val="样式 4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9">
    <w:name w:val="样式 4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0">
    <w:name w:val="样式 4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1">
    <w:name w:val="样式 4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2">
    <w:name w:val="样式 4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3">
    <w:name w:val="样式 4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4">
    <w:name w:val="样式 4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5">
    <w:name w:val="样式 4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6">
    <w:name w:val="样式 4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7">
    <w:name w:val="样式 4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8">
    <w:name w:val="样式 4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9">
    <w:name w:val="样式 4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0">
    <w:name w:val="样式 4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1">
    <w:name w:val="样式 4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2">
    <w:name w:val="样式 4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3">
    <w:name w:val="样式 4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4">
    <w:name w:val="样式 4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5">
    <w:name w:val="样式 4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6">
    <w:name w:val="样式 4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7">
    <w:name w:val="样式 4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8">
    <w:name w:val="样式 4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9">
    <w:name w:val="样式 4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0">
    <w:name w:val="样式 4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1">
    <w:name w:val="样式 4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2">
    <w:name w:val="样式 4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3">
    <w:name w:val="样式 4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4">
    <w:name w:val="样式 4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5">
    <w:name w:val="样式 4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6">
    <w:name w:val="样式 4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7">
    <w:name w:val="样式 4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8">
    <w:name w:val="样式 4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9">
    <w:name w:val="样式 4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0">
    <w:name w:val="样式 4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1">
    <w:name w:val="样式 4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2">
    <w:name w:val="样式 4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3">
    <w:name w:val="样式 4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4">
    <w:name w:val="样式 4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5">
    <w:name w:val="样式 4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6">
    <w:name w:val="样式 4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7">
    <w:name w:val="样式 4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8">
    <w:name w:val="样式 4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9">
    <w:name w:val="样式 4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0">
    <w:name w:val="样式 4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1">
    <w:name w:val="样式 4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2">
    <w:name w:val="样式 4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3">
    <w:name w:val="样式 4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4">
    <w:name w:val="样式 4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5">
    <w:name w:val="样式 4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6">
    <w:name w:val="样式 4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7">
    <w:name w:val="样式 4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8">
    <w:name w:val="样式 4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9">
    <w:name w:val="样式 4087 10 磅"/>
    <w:next w:val="4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0">
    <w:name w:val="样式 4088 10 磅"/>
    <w:next w:val="4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1">
    <w:name w:val="样式 4089 10 磅"/>
    <w:next w:val="4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2">
    <w:name w:val="样式 4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3">
    <w:name w:val="样式 4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4">
    <w:name w:val="样式 4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5">
    <w:name w:val="样式 4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6">
    <w:name w:val="样式 4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7">
    <w:name w:val="样式 4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8">
    <w:name w:val="样式 4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9">
    <w:name w:val="样式 4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0">
    <w:name w:val="样式 4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1">
    <w:name w:val="样式 4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2">
    <w:name w:val="样式 4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3">
    <w:name w:val="样式 4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4">
    <w:name w:val="样式 4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5">
    <w:name w:val="样式 4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6">
    <w:name w:val="样式 4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7">
    <w:name w:val="样式 4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8">
    <w:name w:val="样式 4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9">
    <w:name w:val="样式 4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0">
    <w:name w:val="样式 4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1">
    <w:name w:val="样式 4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2">
    <w:name w:val="样式 4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3">
    <w:name w:val="样式 4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4">
    <w:name w:val="样式 4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5">
    <w:name w:val="样式 4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6">
    <w:name w:val="样式 4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7">
    <w:name w:val="样式 4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8">
    <w:name w:val="样式 4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9">
    <w:name w:val="样式 4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0">
    <w:name w:val="样式 4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1">
    <w:name w:val="样式 4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2">
    <w:name w:val="样式 4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3">
    <w:name w:val="样式 4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4">
    <w:name w:val="样式 4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5">
    <w:name w:val="样式 4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6">
    <w:name w:val="样式 4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7">
    <w:name w:val="样式 4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8">
    <w:name w:val="样式 4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9">
    <w:name w:val="样式 4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0">
    <w:name w:val="样式 4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1">
    <w:name w:val="样式 4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2">
    <w:name w:val="样式 4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3">
    <w:name w:val="样式 4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4">
    <w:name w:val="样式 4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5">
    <w:name w:val="样式 4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6">
    <w:name w:val="样式 4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7">
    <w:name w:val="样式 4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8">
    <w:name w:val="样式 4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9">
    <w:name w:val="样式 4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0">
    <w:name w:val="样式 4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1">
    <w:name w:val="样式 4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2">
    <w:name w:val="样式 4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3">
    <w:name w:val="样式 4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4">
    <w:name w:val="样式 4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5">
    <w:name w:val="样式 4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6">
    <w:name w:val="样式 4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7">
    <w:name w:val="样式 4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8">
    <w:name w:val="样式 4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9">
    <w:name w:val="样式 4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0">
    <w:name w:val="样式 4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1">
    <w:name w:val="样式 4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2">
    <w:name w:val="样式 4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3">
    <w:name w:val="样式 4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4">
    <w:name w:val="样式 4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5">
    <w:name w:val="样式 4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6">
    <w:name w:val="样式 4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7">
    <w:name w:val="样式 4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8">
    <w:name w:val="样式 4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9">
    <w:name w:val="样式 4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0">
    <w:name w:val="样式 4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1">
    <w:name w:val="样式 4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2">
    <w:name w:val="样式 4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3">
    <w:name w:val="样式 4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4">
    <w:name w:val="样式 4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5">
    <w:name w:val="样式 4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6">
    <w:name w:val="样式 4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7">
    <w:name w:val="样式 4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8">
    <w:name w:val="样式 4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9">
    <w:name w:val="样式 4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0">
    <w:name w:val="样式 4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1">
    <w:name w:val="样式 4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2">
    <w:name w:val="样式 4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3">
    <w:name w:val="样式 4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4">
    <w:name w:val="样式 4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5">
    <w:name w:val="样式 4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6">
    <w:name w:val="样式 4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7">
    <w:name w:val="样式 4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8">
    <w:name w:val="样式 4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9">
    <w:name w:val="样式 4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0">
    <w:name w:val="样式 4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1">
    <w:name w:val="样式 4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2">
    <w:name w:val="样式 4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3">
    <w:name w:val="样式 4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4">
    <w:name w:val="样式 4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5">
    <w:name w:val="样式 4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6">
    <w:name w:val="样式 4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7">
    <w:name w:val="样式 4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8">
    <w:name w:val="样式 4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9">
    <w:name w:val="样式 4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0">
    <w:name w:val="样式 4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1">
    <w:name w:val="样式 4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2">
    <w:name w:val="样式 4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3">
    <w:name w:val="样式 4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4">
    <w:name w:val="样式 4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5">
    <w:name w:val="样式 4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6">
    <w:name w:val="样式 4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7">
    <w:name w:val="样式 4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8">
    <w:name w:val="样式 4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9">
    <w:name w:val="样式 4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0">
    <w:name w:val="样式 4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1">
    <w:name w:val="样式 4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2">
    <w:name w:val="样式 4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3">
    <w:name w:val="样式 4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4">
    <w:name w:val="样式 4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5">
    <w:name w:val="样式 4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6">
    <w:name w:val="样式 4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7">
    <w:name w:val="样式 4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8">
    <w:name w:val="样式 4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9">
    <w:name w:val="样式 4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0">
    <w:name w:val="样式 4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1">
    <w:name w:val="样式 4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2">
    <w:name w:val="样式 4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3">
    <w:name w:val="样式 4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4">
    <w:name w:val="样式 4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5">
    <w:name w:val="样式 4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6">
    <w:name w:val="样式 4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7">
    <w:name w:val="样式 4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8">
    <w:name w:val="样式 4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9">
    <w:name w:val="样式 4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0">
    <w:name w:val="样式 4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1">
    <w:name w:val="样式 4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2">
    <w:name w:val="样式 4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3">
    <w:name w:val="样式 4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4">
    <w:name w:val="样式 4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5">
    <w:name w:val="样式 4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6">
    <w:name w:val="样式 4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7">
    <w:name w:val="样式 4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8">
    <w:name w:val="样式 4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9">
    <w:name w:val="样式 4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0">
    <w:name w:val="样式 4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1">
    <w:name w:val="样式 4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2">
    <w:name w:val="样式 4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3">
    <w:name w:val="样式 4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4">
    <w:name w:val="样式 4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5">
    <w:name w:val="样式 4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6">
    <w:name w:val="样式 4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7">
    <w:name w:val="样式 4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8">
    <w:name w:val="样式 4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9">
    <w:name w:val="样式 4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0">
    <w:name w:val="样式 4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1">
    <w:name w:val="样式 4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2">
    <w:name w:val="样式 4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3">
    <w:name w:val="样式 4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4">
    <w:name w:val="样式 4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5">
    <w:name w:val="样式 4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6">
    <w:name w:val="样式 4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7">
    <w:name w:val="样式 4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8">
    <w:name w:val="样式 4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9">
    <w:name w:val="样式 4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0">
    <w:name w:val="样式 4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1">
    <w:name w:val="样式 4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2">
    <w:name w:val="样式 4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3">
    <w:name w:val="样式 4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4">
    <w:name w:val="样式 4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5">
    <w:name w:val="样式 4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6">
    <w:name w:val="样式 4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7">
    <w:name w:val="样式 4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8">
    <w:name w:val="样式 4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9">
    <w:name w:val="样式 4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0">
    <w:name w:val="样式 4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1">
    <w:name w:val="样式 4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2">
    <w:name w:val="样式 4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3">
    <w:name w:val="样式 4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4">
    <w:name w:val="样式 4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5">
    <w:name w:val="样式 4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6">
    <w:name w:val="样式 4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7">
    <w:name w:val="样式 4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8">
    <w:name w:val="样式 4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9">
    <w:name w:val="样式 4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0">
    <w:name w:val="样式 4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1">
    <w:name w:val="样式 4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2">
    <w:name w:val="样式 4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3">
    <w:name w:val="样式 4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4">
    <w:name w:val="样式 4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5">
    <w:name w:val="样式 4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6">
    <w:name w:val="样式 4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7">
    <w:name w:val="样式 4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8">
    <w:name w:val="样式 4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9">
    <w:name w:val="样式 4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0">
    <w:name w:val="样式 4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1">
    <w:name w:val="样式 4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2">
    <w:name w:val="样式 4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3">
    <w:name w:val="样式 4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4">
    <w:name w:val="样式 4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5">
    <w:name w:val="样式 4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6">
    <w:name w:val="样式 4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7">
    <w:name w:val="样式 4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8">
    <w:name w:val="样式 4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9">
    <w:name w:val="样式 4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0">
    <w:name w:val="样式 4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1">
    <w:name w:val="样式 4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2">
    <w:name w:val="样式 4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3">
    <w:name w:val="样式 4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4">
    <w:name w:val="样式 4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5">
    <w:name w:val="样式 4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6">
    <w:name w:val="样式 4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7">
    <w:name w:val="样式 4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8">
    <w:name w:val="样式 4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9">
    <w:name w:val="样式 4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0">
    <w:name w:val="样式 4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1">
    <w:name w:val="样式 4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2">
    <w:name w:val="样式 4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3">
    <w:name w:val="样式 4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4">
    <w:name w:val="样式 4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5">
    <w:name w:val="样式 4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6">
    <w:name w:val="样式 4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7">
    <w:name w:val="样式 4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8">
    <w:name w:val="样式 4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9">
    <w:name w:val="样式 4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0">
    <w:name w:val="样式 4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1">
    <w:name w:val="样式 4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2">
    <w:name w:val="样式 4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3">
    <w:name w:val="样式 4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4">
    <w:name w:val="样式 4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5">
    <w:name w:val="样式 4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6">
    <w:name w:val="样式 4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7">
    <w:name w:val="样式 4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8">
    <w:name w:val="样式 4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9">
    <w:name w:val="样式 4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0">
    <w:name w:val="样式 4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1">
    <w:name w:val="样式 4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2">
    <w:name w:val="样式 4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3">
    <w:name w:val="样式 4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4">
    <w:name w:val="样式 4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5">
    <w:name w:val="样式 4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6">
    <w:name w:val="样式 4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7">
    <w:name w:val="样式 4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8">
    <w:name w:val="样式 4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9">
    <w:name w:val="样式 4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0">
    <w:name w:val="样式 4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1">
    <w:name w:val="样式 4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2">
    <w:name w:val="样式 4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3">
    <w:name w:val="样式 4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4">
    <w:name w:val="样式 4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5">
    <w:name w:val="样式 4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6">
    <w:name w:val="样式 4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7">
    <w:name w:val="样式 4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8">
    <w:name w:val="样式 4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9">
    <w:name w:val="样式 4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0">
    <w:name w:val="样式 4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1">
    <w:name w:val="正文文字"/>
    <w:basedOn w:val="0"/>
    <w:next w:val="0"/>
    <w:pPr>
      <w:spacing w:after="120"/>
    </w:pPr>
  </w:style>
  <w:style w:type="paragraph" w:customStyle="1" w:styleId="4502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503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0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511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2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3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514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5">
    <w:name w:val="样式 4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6">
    <w:name w:val="样式 4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7">
    <w:name w:val="样式 4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8">
    <w:name w:val="样式 4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9">
    <w:name w:val="样式 4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0">
    <w:name w:val="样式 4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1">
    <w:name w:val="样式 4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2">
    <w:name w:val="样式 4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3">
    <w:name w:val="样式 4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4">
    <w:name w:val="样式 4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5">
    <w:name w:val="样式 4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6">
    <w:name w:val="样式 4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7">
    <w:name w:val="样式 4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8">
    <w:name w:val="样式 4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9">
    <w:name w:val="样式 4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0">
    <w:name w:val="样式 4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1">
    <w:name w:val="样式 4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2">
    <w:name w:val="样式 4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3">
    <w:name w:val="样式 4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4">
    <w:name w:val="样式 4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5">
    <w:name w:val="样式 4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6">
    <w:name w:val="样式 4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7">
    <w:name w:val="样式 4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8">
    <w:name w:val="样式 4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9">
    <w:name w:val="样式 4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0">
    <w:name w:val="样式 4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1">
    <w:name w:val="样式 4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2">
    <w:name w:val="样式 4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3">
    <w:name w:val="样式 4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4">
    <w:name w:val="样式 4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5">
    <w:name w:val="样式 4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6">
    <w:name w:val="样式 4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7">
    <w:name w:val="样式 4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8">
    <w:name w:val="样式 4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9">
    <w:name w:val="样式 4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0">
    <w:name w:val="样式 4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1">
    <w:name w:val="样式 4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2">
    <w:name w:val="样式 4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3">
    <w:name w:val="样式 4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4">
    <w:name w:val="样式 4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5">
    <w:name w:val="样式 4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6">
    <w:name w:val="样式 4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7">
    <w:name w:val="样式 4441 10 磅"/>
    <w:next w:val="44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8">
    <w:name w:val="样式 4442 10 磅"/>
    <w:next w:val="44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9">
    <w:name w:val="样式 4558 10 磅"/>
    <w:next w:val="45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0">
    <w:name w:val="样式 4561 10 磅"/>
    <w:next w:val="45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1">
    <w:name w:val="样式 4562 10 磅"/>
    <w:next w:val="45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2">
    <w:name w:val="样式 4563 10 磅"/>
    <w:next w:val="45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3">
    <w:name w:val="样式 4564 10 磅"/>
    <w:next w:val="45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4">
    <w:name w:val="样式 4565 10 磅"/>
    <w:next w:val="45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5">
    <w:name w:val="样式 4566 10 磅"/>
    <w:next w:val="45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6">
    <w:name w:val="样式 4567 10 磅"/>
    <w:next w:val="45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7">
    <w:name w:val="样式 4568 10 磅"/>
    <w:next w:val="4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8">
    <w:name w:val="样式 4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9">
    <w:name w:val="样式 4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0">
    <w:name w:val="样式 4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1">
    <w:name w:val="样式 4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2">
    <w:name w:val="样式 4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3">
    <w:name w:val="样式 4443 10 磅"/>
    <w:next w:val="44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4">
    <w:name w:val="样式 4444 10 磅"/>
    <w:next w:val="44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5">
    <w:name w:val="样式 4559 10 磅"/>
    <w:next w:val="4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6">
    <w:name w:val="样式 4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7">
    <w:name w:val="样式 4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8">
    <w:name w:val="样式 4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9">
    <w:name w:val="样式 4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0">
    <w:name w:val="样式 4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1">
    <w:name w:val="样式 4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2">
    <w:name w:val="样式 4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3">
    <w:name w:val="样式 4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4">
    <w:name w:val="样式 4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5">
    <w:name w:val="样式 4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6">
    <w:name w:val="样式 4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7">
    <w:name w:val="样式 4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8">
    <w:name w:val="样式 4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9">
    <w:name w:val="样式 4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0">
    <w:name w:val="样式 4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1">
    <w:name w:val="样式 4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2">
    <w:name w:val="样式 4509 10 磅"/>
    <w:next w:val="45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3">
    <w:name w:val="样式 4510 10 磅"/>
    <w:next w:val="45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4">
    <w:name w:val="样式 4511 10 磅"/>
    <w:next w:val="45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5">
    <w:name w:val="样式 4512 10 磅"/>
    <w:next w:val="45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6">
    <w:name w:val="样式 4513 10 磅"/>
    <w:next w:val="4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7">
    <w:name w:val="样式 4514 10 磅"/>
    <w:next w:val="4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8">
    <w:name w:val="样式 4515 10 磅"/>
    <w:next w:val="45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9">
    <w:name w:val="样式 4516 10 磅"/>
    <w:next w:val="45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0">
    <w:name w:val="样式 4519 10 磅"/>
    <w:next w:val="4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1">
    <w:name w:val="样式 4520 10 磅"/>
    <w:next w:val="4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2">
    <w:name w:val="样式 4521 10 磅"/>
    <w:next w:val="4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3">
    <w:name w:val="样式 4522 10 磅"/>
    <w:next w:val="4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4">
    <w:name w:val="样式 4523 10 磅"/>
    <w:next w:val="4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5">
    <w:name w:val="样式 4524 10 磅"/>
    <w:next w:val="4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6">
    <w:name w:val="样式 4525 10 磅"/>
    <w:next w:val="4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7">
    <w:name w:val="样式 4526 10 磅"/>
    <w:next w:val="45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8">
    <w:name w:val="样式 4529 10 磅"/>
    <w:next w:val="4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9">
    <w:name w:val="样式 4530 10 磅"/>
    <w:next w:val="45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0">
    <w:name w:val="样式 4531 10 磅"/>
    <w:next w:val="4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1">
    <w:name w:val="样式 4532 10 磅"/>
    <w:next w:val="4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2">
    <w:name w:val="样式 4533 10 磅"/>
    <w:next w:val="4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3">
    <w:name w:val="样式 4534 10 磅"/>
    <w:next w:val="45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4">
    <w:name w:val="样式 4535 10 磅"/>
    <w:next w:val="45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5">
    <w:name w:val="样式 4536 10 磅"/>
    <w:next w:val="4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6">
    <w:name w:val="样式 4539 10 磅"/>
    <w:next w:val="4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7">
    <w:name w:val="样式 4540 10 磅"/>
    <w:next w:val="4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8">
    <w:name w:val="样式 4541 10 磅"/>
    <w:next w:val="4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9">
    <w:name w:val="样式 4542 10 磅"/>
    <w:next w:val="45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0">
    <w:name w:val="样式 4543 10 磅"/>
    <w:next w:val="45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1">
    <w:name w:val="样式 4544 10 磅"/>
    <w:next w:val="4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2">
    <w:name w:val="样式 4545 10 磅"/>
    <w:next w:val="4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3">
    <w:name w:val="样式 4546 10 磅"/>
    <w:next w:val="45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4">
    <w:name w:val="样式 4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5">
    <w:name w:val="样式 4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6">
    <w:name w:val="样式 4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7">
    <w:name w:val="样式 4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8">
    <w:name w:val="样式 4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9">
    <w:name w:val="样式 4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0">
    <w:name w:val="样式 4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1">
    <w:name w:val="样式 4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2">
    <w:name w:val="样式 4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3">
    <w:name w:val="样式 4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4">
    <w:name w:val="样式 4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5">
    <w:name w:val="样式 4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6">
    <w:name w:val="样式 4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7">
    <w:name w:val="样式 4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8">
    <w:name w:val="样式 4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9">
    <w:name w:val="样式 4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0">
    <w:name w:val="样式 4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1">
    <w:name w:val="样式 4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2">
    <w:name w:val="样式 4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3">
    <w:name w:val="样式 4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4">
    <w:name w:val="样式 4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5">
    <w:name w:val="样式 4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6">
    <w:name w:val="样式 4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7">
    <w:name w:val="样式 4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8">
    <w:name w:val="样式 4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9">
    <w:name w:val="样式 4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0">
    <w:name w:val="样式 4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1">
    <w:name w:val="样式 4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2">
    <w:name w:val="样式 4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3">
    <w:name w:val="样式 4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4">
    <w:name w:val="样式 4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5">
    <w:name w:val="样式 4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6">
    <w:name w:val="样式 4449 10 磅"/>
    <w:next w:val="4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7">
    <w:name w:val="样式 4450 10 磅"/>
    <w:next w:val="44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8">
    <w:name w:val="样式 4451 10 磅"/>
    <w:next w:val="4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9">
    <w:name w:val="样式 4452 10 磅"/>
    <w:next w:val="4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0">
    <w:name w:val="样式 4453 10 磅"/>
    <w:next w:val="4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1">
    <w:name w:val="样式 4574 10 磅"/>
    <w:next w:val="45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2">
    <w:name w:val="样式 4575 10 磅"/>
    <w:next w:val="45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3">
    <w:name w:val="样式 4456 10 磅"/>
    <w:next w:val="4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4">
    <w:name w:val="样式 4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5">
    <w:name w:val="样式 4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6">
    <w:name w:val="样式 4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7">
    <w:name w:val="样式 4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8">
    <w:name w:val="样式 4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9">
    <w:name w:val="样式 4454 10 磅"/>
    <w:next w:val="4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0">
    <w:name w:val="样式 4455 10 磅"/>
    <w:next w:val="4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1">
    <w:name w:val="样式 4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2">
    <w:name w:val="样式 4459 10 磅"/>
    <w:next w:val="44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3">
    <w:name w:val="样式 4460 10 磅"/>
    <w:next w:val="44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4">
    <w:name w:val="样式 4461 10 磅"/>
    <w:next w:val="44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5">
    <w:name w:val="样式 4462 10 磅"/>
    <w:next w:val="44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6">
    <w:name w:val="样式 4463 10 磅"/>
    <w:next w:val="44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7">
    <w:name w:val="样式 4464 10 磅"/>
    <w:next w:val="4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8">
    <w:name w:val="样式 4465 10 磅"/>
    <w:next w:val="4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9">
    <w:name w:val="样式 4466 10 磅"/>
    <w:next w:val="4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0">
    <w:name w:val="样式 4469 10 磅"/>
    <w:next w:val="44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1">
    <w:name w:val="样式 4470 10 磅"/>
    <w:next w:val="44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2">
    <w:name w:val="样式 4471 10 磅"/>
    <w:next w:val="44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3">
    <w:name w:val="样式 4472 10 磅"/>
    <w:next w:val="44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4">
    <w:name w:val="样式 4473 10 磅"/>
    <w:next w:val="44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5">
    <w:name w:val="样式 4474 10 磅"/>
    <w:next w:val="44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6">
    <w:name w:val="样式 4475 10 磅"/>
    <w:next w:val="45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7">
    <w:name w:val="样式 4476 10 磅"/>
    <w:next w:val="4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8">
    <w:name w:val="样式 4479 10 磅"/>
    <w:next w:val="4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9">
    <w:name w:val="样式 4480 10 磅"/>
    <w:next w:val="4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0">
    <w:name w:val="样式 4481 10 磅"/>
    <w:next w:val="4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1">
    <w:name w:val="样式 4482 10 磅"/>
    <w:next w:val="4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2">
    <w:name w:val="样式 4483 10 磅"/>
    <w:next w:val="4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3">
    <w:name w:val="样式 4484 10 磅"/>
    <w:next w:val="45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4">
    <w:name w:val="样式 4485 10 磅"/>
    <w:next w:val="45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5">
    <w:name w:val="样式 4486 10 磅"/>
    <w:next w:val="45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6">
    <w:name w:val="样式 4489 10 磅"/>
    <w:next w:val="45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7">
    <w:name w:val="样式 4490 10 磅"/>
    <w:next w:val="45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8">
    <w:name w:val="样式 4491 10 磅"/>
    <w:next w:val="45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9">
    <w:name w:val="样式 4492 10 磅"/>
    <w:next w:val="45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0">
    <w:name w:val="样式 4493 10 磅"/>
    <w:next w:val="45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1">
    <w:name w:val="样式 4494 10 磅"/>
    <w:next w:val="45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2">
    <w:name w:val="样式 4495 10 磅"/>
    <w:next w:val="4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3">
    <w:name w:val="样式 4496 10 磅"/>
    <w:next w:val="4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4">
    <w:name w:val="样式 4499 10 磅"/>
    <w:next w:val="4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5">
    <w:name w:val="样式 4500 10 磅"/>
    <w:next w:val="4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6">
    <w:name w:val="样式 4501 10 磅"/>
    <w:next w:val="4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7">
    <w:name w:val="样式 4502 10 磅"/>
    <w:next w:val="4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8">
    <w:name w:val="样式 4503 10 磅"/>
    <w:next w:val="4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9">
    <w:name w:val="样式 4504 10 磅"/>
    <w:next w:val="4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0">
    <w:name w:val="样式 4505 10 磅"/>
    <w:next w:val="4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1">
    <w:name w:val="样式 4506 10 磅"/>
    <w:next w:val="45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2">
    <w:name w:val="样式 4549 10 磅"/>
    <w:next w:val="4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3">
    <w:name w:val="样式 4550 10 磅"/>
    <w:next w:val="45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4">
    <w:name w:val="样式 4551 10 磅"/>
    <w:next w:val="45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5">
    <w:name w:val="样式 4552 10 磅"/>
    <w:next w:val="4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6">
    <w:name w:val="样式 4553 10 磅"/>
    <w:next w:val="4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7">
    <w:name w:val="样式 4554 10 磅"/>
    <w:next w:val="45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8">
    <w:name w:val="样式 4555 10 磅"/>
    <w:next w:val="45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9">
    <w:name w:val="样式 4556 10 磅"/>
    <w:next w:val="45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20">
    <w:name w:val="正文文字"/>
    <w:basedOn w:val="0"/>
    <w:next w:val="0"/>
    <w:pPr>
      <w:spacing w:after="120"/>
    </w:pPr>
  </w:style>
  <w:style w:type="paragraph" w:customStyle="1" w:styleId="472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4723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72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9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0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731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2">
    <w:name w:val="样式 4822 10 磅"/>
    <w:next w:val="48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3">
    <w:name w:val="样式 4823 10 磅"/>
    <w:next w:val="48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4">
    <w:name w:val="样式 4824 10 磅"/>
    <w:next w:val="48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5">
    <w:name w:val="样式 4825 10 磅"/>
    <w:next w:val="48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6">
    <w:name w:val="样式 4826 10 磅"/>
    <w:next w:val="48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7">
    <w:name w:val="样式 4827 10 磅"/>
    <w:next w:val="48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8">
    <w:name w:val="样式 4828 10 磅"/>
    <w:next w:val="4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9">
    <w:name w:val="样式 4829 10 磅"/>
    <w:next w:val="48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0">
    <w:name w:val="样式 4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1">
    <w:name w:val="样式 4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2">
    <w:name w:val="样式 4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3">
    <w:name w:val="样式 4593 10 磅"/>
    <w:next w:val="46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4">
    <w:name w:val="样式 4594 10 磅"/>
    <w:next w:val="46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5">
    <w:name w:val="样式 4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6">
    <w:name w:val="样式 4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7">
    <w:name w:val="样式 4581 10 磅"/>
    <w:next w:val="46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8">
    <w:name w:val="样式 4582 10 磅"/>
    <w:next w:val="46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9">
    <w:name w:val="样式 4583 10 磅"/>
    <w:next w:val="46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0">
    <w:name w:val="样式 4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1">
    <w:name w:val="样式 4595 10 磅"/>
    <w:next w:val="46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2">
    <w:name w:val="样式 4596 10 磅"/>
    <w:next w:val="46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3">
    <w:name w:val="样式 4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4">
    <w:name w:val="样式 4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5">
    <w:name w:val="样式 4584 10 磅"/>
    <w:next w:val="46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6">
    <w:name w:val="样式 4585 10 磅"/>
    <w:next w:val="46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7">
    <w:name w:val="样式 4586 10 磅"/>
    <w:next w:val="46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8">
    <w:name w:val="样式 4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9">
    <w:name w:val="样式 4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0">
    <w:name w:val="样式 4587 10 磅"/>
    <w:next w:val="46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1">
    <w:name w:val="样式 4588 10 磅"/>
    <w:next w:val="46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2">
    <w:name w:val="样式 4589 10 磅"/>
    <w:next w:val="46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3">
    <w:name w:val="样式 4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4">
    <w:name w:val="样式 4590 10 磅"/>
    <w:next w:val="46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5">
    <w:name w:val="样式 4591 10 磅"/>
    <w:next w:val="46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6">
    <w:name w:val="样式 4592 10 磅"/>
    <w:next w:val="46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7">
    <w:name w:val="样式 4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8">
    <w:name w:val="样式 4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9">
    <w:name w:val="样式 4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0">
    <w:name w:val="样式 4600 10 磅"/>
    <w:next w:val="46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1">
    <w:name w:val="样式 4601 10 磅"/>
    <w:next w:val="46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2">
    <w:name w:val="样式 4602 10 磅"/>
    <w:next w:val="46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3">
    <w:name w:val="样式 4603 10 磅"/>
    <w:next w:val="46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4">
    <w:name w:val="样式 4604 10 磅"/>
    <w:next w:val="46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5">
    <w:name w:val="样式 4605 10 磅"/>
    <w:next w:val="46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6">
    <w:name w:val="样式 4606 10 磅"/>
    <w:next w:val="46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7">
    <w:name w:val="样式 4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8">
    <w:name w:val="样式 4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9">
    <w:name w:val="样式 4731 10 磅"/>
    <w:next w:val="47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0">
    <w:name w:val="样式 4732 10 磅"/>
    <w:next w:val="4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1">
    <w:name w:val="样式 4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2">
    <w:name w:val="样式 4758 10 磅"/>
    <w:next w:val="4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3">
    <w:name w:val="样式 4759 10 磅"/>
    <w:next w:val="4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4">
    <w:name w:val="样式 4760 10 磅"/>
    <w:next w:val="4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5">
    <w:name w:val="样式 4761 10 磅"/>
    <w:next w:val="4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6">
    <w:name w:val="样式 4762 10 磅"/>
    <w:next w:val="47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7">
    <w:name w:val="样式 4763 10 磅"/>
    <w:next w:val="47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8">
    <w:name w:val="样式 4764 10 磅"/>
    <w:next w:val="4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9">
    <w:name w:val="样式 4765 10 磅"/>
    <w:next w:val="4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0">
    <w:name w:val="样式 4768 10 磅"/>
    <w:next w:val="4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1">
    <w:name w:val="样式 4769 10 磅"/>
    <w:next w:val="4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2">
    <w:name w:val="样式 4770 10 磅"/>
    <w:next w:val="4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3">
    <w:name w:val="样式 4771 10 磅"/>
    <w:next w:val="4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4">
    <w:name w:val="样式 4772 10 磅"/>
    <w:next w:val="47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5">
    <w:name w:val="样式 4773 10 磅"/>
    <w:next w:val="47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6">
    <w:name w:val="样式 4774 10 磅"/>
    <w:next w:val="4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7">
    <w:name w:val="样式 4775 10 磅"/>
    <w:next w:val="4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8">
    <w:name w:val="样式 4778 10 磅"/>
    <w:next w:val="47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9">
    <w:name w:val="样式 4779 10 磅"/>
    <w:next w:val="47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0">
    <w:name w:val="样式 4780 10 磅"/>
    <w:next w:val="4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1">
    <w:name w:val="样式 4781 10 磅"/>
    <w:next w:val="4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2">
    <w:name w:val="样式 4782 10 磅"/>
    <w:next w:val="48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3">
    <w:name w:val="样式 4783 10 磅"/>
    <w:next w:val="4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4">
    <w:name w:val="样式 4784 10 磅"/>
    <w:next w:val="4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5">
    <w:name w:val="样式 4785 10 磅"/>
    <w:next w:val="48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6">
    <w:name w:val="样式 4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7">
    <w:name w:val="样式 4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8">
    <w:name w:val="样式 4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9">
    <w:name w:val="样式 4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0">
    <w:name w:val="样式 4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1">
    <w:name w:val="样式 4618 10 磅"/>
    <w:next w:val="46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2">
    <w:name w:val="样式 4619 10 磅"/>
    <w:next w:val="46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3">
    <w:name w:val="样式 4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4">
    <w:name w:val="样式 4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5">
    <w:name w:val="样式 4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6">
    <w:name w:val="样式 4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7">
    <w:name w:val="样式 4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8">
    <w:name w:val="样式 4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9">
    <w:name w:val="样式 4787 10 磅"/>
    <w:next w:val="48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0">
    <w:name w:val="样式 4788 10 磅"/>
    <w:next w:val="48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1">
    <w:name w:val="样式 4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2">
    <w:name w:val="样式 4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3">
    <w:name w:val="样式 4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4">
    <w:name w:val="样式 4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5">
    <w:name w:val="样式 4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6">
    <w:name w:val="样式 4808 10 磅"/>
    <w:next w:val="48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7">
    <w:name w:val="样式 4654 10 磅"/>
    <w:next w:val="46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8">
    <w:name w:val="样式 4655 10 磅"/>
    <w:next w:val="46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9">
    <w:name w:val="样式 4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0">
    <w:name w:val="样式 4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1">
    <w:name w:val="样式 4660 10 磅"/>
    <w:next w:val="46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2">
    <w:name w:val="样式 4661 10 磅"/>
    <w:next w:val="46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3">
    <w:name w:val="样式 4662 10 磅"/>
    <w:next w:val="46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4">
    <w:name w:val="样式 4809 10 磅"/>
    <w:next w:val="48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5">
    <w:name w:val="样式 4664 10 磅"/>
    <w:next w:val="46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6">
    <w:name w:val="样式 4665 10 磅"/>
    <w:next w:val="46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7">
    <w:name w:val="样式 4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8">
    <w:name w:val="样式 4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9">
    <w:name w:val="样式 4666 10 磅"/>
    <w:next w:val="46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0">
    <w:name w:val="样式 4667 10 磅"/>
    <w:next w:val="46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1">
    <w:name w:val="样式 4668 10 磅"/>
    <w:next w:val="46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2">
    <w:name w:val="样式 4810 10 磅"/>
    <w:next w:val="48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3">
    <w:name w:val="样式 4670 10 磅"/>
    <w:next w:val="46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4">
    <w:name w:val="样式 4671 10 磅"/>
    <w:next w:val="46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5">
    <w:name w:val="样式 4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6">
    <w:name w:val="样式 4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7">
    <w:name w:val="样式 4672 10 磅"/>
    <w:next w:val="46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8">
    <w:name w:val="样式 4673 10 磅"/>
    <w:next w:val="46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9">
    <w:name w:val="样式 4674 10 磅"/>
    <w:next w:val="46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0">
    <w:name w:val="样式 4811 10 磅"/>
    <w:next w:val="48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1">
    <w:name w:val="样式 4676 10 磅"/>
    <w:next w:val="47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2">
    <w:name w:val="样式 4677 10 磅"/>
    <w:next w:val="47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3">
    <w:name w:val="样式 4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4">
    <w:name w:val="样式 4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5">
    <w:name w:val="样式 4678 10 磅"/>
    <w:next w:val="47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6">
    <w:name w:val="样式 4679 10 磅"/>
    <w:next w:val="47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7">
    <w:name w:val="样式 4680 10 磅"/>
    <w:next w:val="47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8">
    <w:name w:val="样式 4812 10 磅"/>
    <w:next w:val="48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9">
    <w:name w:val="样式 4682 10 磅"/>
    <w:next w:val="47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0">
    <w:name w:val="样式 4683 10 磅"/>
    <w:next w:val="47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1">
    <w:name w:val="样式 4712 10 磅"/>
    <w:next w:val="4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2">
    <w:name w:val="样式 4649 10 磅"/>
    <w:next w:val="46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3">
    <w:name w:val="样式 4684 10 磅"/>
    <w:next w:val="47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4">
    <w:name w:val="样式 4685 10 磅"/>
    <w:next w:val="47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5">
    <w:name w:val="样式 4686 10 磅"/>
    <w:next w:val="47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6">
    <w:name w:val="样式 4813 10 磅"/>
    <w:next w:val="48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7">
    <w:name w:val="样式 4688 10 磅"/>
    <w:next w:val="47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8">
    <w:name w:val="样式 4689 10 磅"/>
    <w:next w:val="47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9">
    <w:name w:val="样式 4713 10 磅"/>
    <w:next w:val="47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0">
    <w:name w:val="样式 4650 10 磅"/>
    <w:next w:val="46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1">
    <w:name w:val="样式 4690 10 磅"/>
    <w:next w:val="47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2">
    <w:name w:val="样式 4691 10 磅"/>
    <w:next w:val="47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3">
    <w:name w:val="样式 4692 10 磅"/>
    <w:next w:val="47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4">
    <w:name w:val="样式 4814 10 磅"/>
    <w:next w:val="48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5">
    <w:name w:val="样式 4694 10 磅"/>
    <w:next w:val="47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6">
    <w:name w:val="样式 4695 10 磅"/>
    <w:next w:val="47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7">
    <w:name w:val="样式 4714 10 磅"/>
    <w:next w:val="47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8">
    <w:name w:val="样式 4651 10 磅"/>
    <w:next w:val="46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9">
    <w:name w:val="样式 4696 10 磅"/>
    <w:next w:val="47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0">
    <w:name w:val="样式 4697 10 磅"/>
    <w:next w:val="47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1">
    <w:name w:val="样式 4698 10 磅"/>
    <w:next w:val="47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2">
    <w:name w:val="样式 4815 10 磅"/>
    <w:next w:val="48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3">
    <w:name w:val="样式 4700 10 磅"/>
    <w:next w:val="47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4">
    <w:name w:val="样式 4701 10 磅"/>
    <w:next w:val="47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5">
    <w:name w:val="样式 4715 10 磅"/>
    <w:next w:val="47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6">
    <w:name w:val="样式 4652 10 磅"/>
    <w:next w:val="46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7">
    <w:name w:val="样式 4702 10 磅"/>
    <w:next w:val="4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8">
    <w:name w:val="样式 4703 10 磅"/>
    <w:next w:val="47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9">
    <w:name w:val="样式 4704 10 磅"/>
    <w:next w:val="47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0">
    <w:name w:val="样式 4816 10 磅"/>
    <w:next w:val="48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1">
    <w:name w:val="样式 4706 10 磅"/>
    <w:next w:val="4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2">
    <w:name w:val="样式 4707 10 磅"/>
    <w:next w:val="4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3">
    <w:name w:val="样式 4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4">
    <w:name w:val="样式 4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5">
    <w:name w:val="样式 4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6">
    <w:name w:val="样式 4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7">
    <w:name w:val="样式 4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8">
    <w:name w:val="样式 4817 10 磅"/>
    <w:next w:val="48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9">
    <w:name w:val="样式 4739 10 磅"/>
    <w:next w:val="4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0">
    <w:name w:val="样式 4740 10 磅"/>
    <w:next w:val="4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1">
    <w:name w:val="样式 4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2">
    <w:name w:val="样式 4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3">
    <w:name w:val="样式 4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4">
    <w:name w:val="样式 4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5">
    <w:name w:val="样式 4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6">
    <w:name w:val="样式 4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7">
    <w:name w:val="样式 4718 10 磅"/>
    <w:next w:val="4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8">
    <w:name w:val="样式 4719 10 磅"/>
    <w:next w:val="4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9">
    <w:name w:val="样式 4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0">
    <w:name w:val="样式 4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1">
    <w:name w:val="样式 4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2">
    <w:name w:val="样式 4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3">
    <w:name w:val="样式 4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4">
    <w:name w:val="样式 4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5">
    <w:name w:val="样式 4723 10 磅"/>
    <w:next w:val="4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6">
    <w:name w:val="样式 4724 10 磅"/>
    <w:next w:val="47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7">
    <w:name w:val="样式 4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8">
    <w:name w:val="样式 4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9">
    <w:name w:val="样式 4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0">
    <w:name w:val="样式 4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1">
    <w:name w:val="样式 4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2">
    <w:name w:val="样式 4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3">
    <w:name w:val="样式 4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4">
    <w:name w:val="样式 4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5">
    <w:name w:val="样式 4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6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927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8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9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0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1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2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93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939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40">
    <w:name w:val="样式 4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1">
    <w:name w:val="样式 4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2">
    <w:name w:val="样式 4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3">
    <w:name w:val="样式 4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4">
    <w:name w:val="样式 5152 10 磅"/>
    <w:next w:val="51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5">
    <w:name w:val="样式 4851 10 磅"/>
    <w:next w:val="48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6">
    <w:name w:val="样式 4852 10 磅"/>
    <w:next w:val="48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7">
    <w:name w:val="样式 4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8">
    <w:name w:val="样式 4853 10 磅"/>
    <w:next w:val="48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9">
    <w:name w:val="样式 4983 10 磅"/>
    <w:next w:val="50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0">
    <w:name w:val="样式 4984 10 磅"/>
    <w:next w:val="50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1">
    <w:name w:val="样式 4985 10 磅"/>
    <w:next w:val="50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2">
    <w:name w:val="样式 5153 10 磅"/>
    <w:next w:val="51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3">
    <w:name w:val="样式 4987 10 磅"/>
    <w:next w:val="50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4">
    <w:name w:val="样式 4988 10 磅"/>
    <w:next w:val="50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5">
    <w:name w:val="样式 4989 10 磅"/>
    <w:next w:val="50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6">
    <w:name w:val="样式 4860 10 磅"/>
    <w:next w:val="48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7">
    <w:name w:val="样式 4990 10 磅"/>
    <w:next w:val="50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8">
    <w:name w:val="样式 4991 10 磅"/>
    <w:next w:val="50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9">
    <w:name w:val="样式 4992 10 磅"/>
    <w:next w:val="50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0">
    <w:name w:val="样式 5154 10 磅"/>
    <w:next w:val="5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1">
    <w:name w:val="样式 4994 10 磅"/>
    <w:next w:val="50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2">
    <w:name w:val="样式 4995 10 磅"/>
    <w:next w:val="50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3">
    <w:name w:val="样式 4996 10 磅"/>
    <w:next w:val="50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4">
    <w:name w:val="样式 4867 10 磅"/>
    <w:next w:val="48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5">
    <w:name w:val="样式 4997 10 磅"/>
    <w:next w:val="50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6">
    <w:name w:val="样式 4998 10 磅"/>
    <w:next w:val="50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7">
    <w:name w:val="样式 4999 10 磅"/>
    <w:next w:val="50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8">
    <w:name w:val="样式 5155 10 磅"/>
    <w:next w:val="5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9">
    <w:name w:val="样式 5001 10 磅"/>
    <w:next w:val="50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0">
    <w:name w:val="样式 5002 10 磅"/>
    <w:next w:val="50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1">
    <w:name w:val="样式 5003 10 磅"/>
    <w:next w:val="50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2">
    <w:name w:val="样式 4874 10 磅"/>
    <w:next w:val="48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3">
    <w:name w:val="样式 5004 10 磅"/>
    <w:next w:val="50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4">
    <w:name w:val="样式 5005 10 磅"/>
    <w:next w:val="50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5">
    <w:name w:val="样式 5006 10 磅"/>
    <w:next w:val="50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6">
    <w:name w:val="样式 5156 10 磅"/>
    <w:next w:val="51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7">
    <w:name w:val="样式 5008 10 磅"/>
    <w:next w:val="50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8">
    <w:name w:val="样式 5009 10 磅"/>
    <w:next w:val="50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9">
    <w:name w:val="样式 5010 10 磅"/>
    <w:next w:val="50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0">
    <w:name w:val="样式 4881 10 磅"/>
    <w:next w:val="49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1">
    <w:name w:val="样式 5011 10 磅"/>
    <w:next w:val="50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2">
    <w:name w:val="样式 5012 10 磅"/>
    <w:next w:val="50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3">
    <w:name w:val="样式 5013 10 磅"/>
    <w:next w:val="50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4">
    <w:name w:val="样式 5157 10 磅"/>
    <w:next w:val="51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5">
    <w:name w:val="样式 5015 10 磅"/>
    <w:next w:val="50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6">
    <w:name w:val="样式 5016 10 磅"/>
    <w:next w:val="50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7">
    <w:name w:val="样式 5017 10 磅"/>
    <w:next w:val="50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8">
    <w:name w:val="样式 4888 10 磅"/>
    <w:next w:val="49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9">
    <w:name w:val="样式 5018 10 磅"/>
    <w:next w:val="50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0">
    <w:name w:val="样式 5019 10 磅"/>
    <w:next w:val="50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1">
    <w:name w:val="样式 5020 10 磅"/>
    <w:next w:val="50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2">
    <w:name w:val="样式 5158 10 磅"/>
    <w:next w:val="5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3">
    <w:name w:val="样式 5022 10 磅"/>
    <w:next w:val="50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4">
    <w:name w:val="样式 5023 10 磅"/>
    <w:next w:val="50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5">
    <w:name w:val="样式 5024 10 磅"/>
    <w:next w:val="50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6">
    <w:name w:val="样式 4895 10 磅"/>
    <w:next w:val="49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7">
    <w:name w:val="样式 5025 10 磅"/>
    <w:next w:val="50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8">
    <w:name w:val="样式 5026 10 磅"/>
    <w:next w:val="50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9">
    <w:name w:val="样式 5027 10 磅"/>
    <w:next w:val="50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0">
    <w:name w:val="样式 5159 10 磅"/>
    <w:next w:val="5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1">
    <w:name w:val="样式 5029 10 磅"/>
    <w:next w:val="50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2">
    <w:name w:val="样式 5030 10 磅"/>
    <w:next w:val="5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3">
    <w:name w:val="样式 5031 10 磅"/>
    <w:next w:val="50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4">
    <w:name w:val="样式 4902 10 磅"/>
    <w:next w:val="4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5">
    <w:name w:val="样式 5032 10 磅"/>
    <w:next w:val="50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6">
    <w:name w:val="样式 5033 10 磅"/>
    <w:next w:val="50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7">
    <w:name w:val="样式 4905 10 磅"/>
    <w:next w:val="4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8">
    <w:name w:val="样式 4906 10 磅"/>
    <w:next w:val="4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9">
    <w:name w:val="样式 4907 10 磅"/>
    <w:next w:val="4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0">
    <w:name w:val="样式 4908 10 磅"/>
    <w:next w:val="49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1">
    <w:name w:val="样式 4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2">
    <w:name w:val="样式 4909 10 磅"/>
    <w:next w:val="4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3">
    <w:name w:val="样式 4910 10 磅"/>
    <w:next w:val="4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4">
    <w:name w:val="样式 4911 10 磅"/>
    <w:next w:val="4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5">
    <w:name w:val="样式 4912 10 磅"/>
    <w:next w:val="4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6">
    <w:name w:val="样式 5144 10 磅"/>
    <w:next w:val="51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7">
    <w:name w:val="样式 4914 10 磅"/>
    <w:next w:val="4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8">
    <w:name w:val="样式 4915 10 磅"/>
    <w:next w:val="4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9">
    <w:name w:val="样式 4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0">
    <w:name w:val="样式 4916 10 磅"/>
    <w:next w:val="4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1">
    <w:name w:val="样式 4917 10 磅"/>
    <w:next w:val="4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2">
    <w:name w:val="样式 4918 10 磅"/>
    <w:next w:val="4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3">
    <w:name w:val="样式 4919 10 磅"/>
    <w:next w:val="4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4">
    <w:name w:val="样式 5145 10 磅"/>
    <w:next w:val="5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5">
    <w:name w:val="样式 4921 10 磅"/>
    <w:next w:val="49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6">
    <w:name w:val="样式 4922 10 磅"/>
    <w:next w:val="49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7">
    <w:name w:val="样式 4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8">
    <w:name w:val="样式 4923 10 磅"/>
    <w:next w:val="49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9">
    <w:name w:val="样式 4924 10 磅"/>
    <w:next w:val="49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0">
    <w:name w:val="样式 4925 10 磅"/>
    <w:next w:val="49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1">
    <w:name w:val="样式 4926 10 磅"/>
    <w:next w:val="49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2">
    <w:name w:val="样式 5146 10 磅"/>
    <w:next w:val="5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3">
    <w:name w:val="样式 4928 10 磅"/>
    <w:next w:val="4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4">
    <w:name w:val="样式 4929 10 磅"/>
    <w:next w:val="4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5">
    <w:name w:val="样式 4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6">
    <w:name w:val="样式 4930 10 磅"/>
    <w:next w:val="49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7">
    <w:name w:val="样式 5037 10 磅"/>
    <w:next w:val="50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8">
    <w:name w:val="样式 5038 10 磅"/>
    <w:next w:val="50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9">
    <w:name w:val="样式 5039 10 磅"/>
    <w:next w:val="50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0">
    <w:name w:val="样式 5147 10 磅"/>
    <w:next w:val="51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1">
    <w:name w:val="样式 5041 10 磅"/>
    <w:next w:val="50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2">
    <w:name w:val="样式 5042 10 磅"/>
    <w:next w:val="50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3">
    <w:name w:val="样式 5043 10 磅"/>
    <w:next w:val="50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4">
    <w:name w:val="样式 4937 10 磅"/>
    <w:next w:val="4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5">
    <w:name w:val="样式 5044 10 磅"/>
    <w:next w:val="50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6">
    <w:name w:val="样式 5045 10 磅"/>
    <w:next w:val="50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7">
    <w:name w:val="样式 5046 10 磅"/>
    <w:next w:val="50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8">
    <w:name w:val="样式 5148 10 磅"/>
    <w:next w:val="51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9">
    <w:name w:val="样式 5048 10 磅"/>
    <w:next w:val="50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0">
    <w:name w:val="样式 5049 10 磅"/>
    <w:next w:val="50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1">
    <w:name w:val="样式 5050 10 磅"/>
    <w:next w:val="5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2">
    <w:name w:val="样式 4944 10 磅"/>
    <w:next w:val="49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3">
    <w:name w:val="样式 5051 10 磅"/>
    <w:next w:val="50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4">
    <w:name w:val="样式 5052 10 磅"/>
    <w:next w:val="50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5">
    <w:name w:val="样式 5053 10 磅"/>
    <w:next w:val="50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6">
    <w:name w:val="样式 5149 10 磅"/>
    <w:next w:val="5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7">
    <w:name w:val="样式 5055 10 磅"/>
    <w:next w:val="50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8">
    <w:name w:val="样式 5056 10 磅"/>
    <w:next w:val="5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9">
    <w:name w:val="样式 5057 10 磅"/>
    <w:next w:val="5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0">
    <w:name w:val="样式 4951 10 磅"/>
    <w:next w:val="4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1">
    <w:name w:val="样式 5058 10 磅"/>
    <w:next w:val="5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2">
    <w:name w:val="样式 5059 10 磅"/>
    <w:next w:val="50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3">
    <w:name w:val="样式 5060 10 磅"/>
    <w:next w:val="5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4">
    <w:name w:val="样式 5150 10 磅"/>
    <w:next w:val="5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5">
    <w:name w:val="样式 5062 10 磅"/>
    <w:next w:val="5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6">
    <w:name w:val="样式 5063 10 磅"/>
    <w:next w:val="5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7">
    <w:name w:val="样式 5064 10 磅"/>
    <w:next w:val="50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8">
    <w:name w:val="样式 4959 10 磅"/>
    <w:next w:val="49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9">
    <w:name w:val="样式 5065 10 磅"/>
    <w:next w:val="50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0">
    <w:name w:val="样式 5066 10 磅"/>
    <w:next w:val="50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1">
    <w:name w:val="样式 5067 10 磅"/>
    <w:next w:val="50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2">
    <w:name w:val="样式 5151 10 磅"/>
    <w:next w:val="5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3">
    <w:name w:val="样式 5069 10 磅"/>
    <w:next w:val="50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4">
    <w:name w:val="样式 5070 10 磅"/>
    <w:next w:val="50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5">
    <w:name w:val="样式 5071 10 磅"/>
    <w:next w:val="50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6">
    <w:name w:val="样式 4967 10 磅"/>
    <w:next w:val="4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7">
    <w:name w:val="样式 4968 10 磅"/>
    <w:next w:val="4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8">
    <w:name w:val="样式 4969 10 磅"/>
    <w:next w:val="4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9">
    <w:name w:val="样式 4970 10 磅"/>
    <w:next w:val="4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0">
    <w:name w:val="样式 5140 10 磅"/>
    <w:next w:val="5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1">
    <w:name w:val="样式 5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2">
    <w:name w:val="样式 5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3">
    <w:name w:val="样式 4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4">
    <w:name w:val="样式 4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5">
    <w:name w:val="样式 4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6">
    <w:name w:val="样式 4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7">
    <w:name w:val="样式 4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8">
    <w:name w:val="样式 4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9">
    <w:name w:val="样式 4972 10 磅"/>
    <w:next w:val="49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0">
    <w:name w:val="样式 4973 10 磅"/>
    <w:next w:val="4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1">
    <w:name w:val="样式 4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2">
    <w:name w:val="样式 4975 10 磅"/>
    <w:next w:val="4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3">
    <w:name w:val="样式 5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4">
    <w:name w:val="样式 5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5">
    <w:name w:val="样式 5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6">
    <w:name w:val="样式 5141 10 磅"/>
    <w:next w:val="5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7">
    <w:name w:val="样式 4980 10 磅"/>
    <w:next w:val="5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8">
    <w:name w:val="样式 4981 10 磅"/>
    <w:next w:val="50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9">
    <w:name w:val="样式 4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0">
    <w:name w:val="样式 4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1">
    <w:name w:val="样式 5076 10 磅"/>
    <w:next w:val="5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2">
    <w:name w:val="样式 5077 10 磅"/>
    <w:next w:val="50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3">
    <w:name w:val="样式 5078 10 磅"/>
    <w:next w:val="50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4">
    <w:name w:val="样式 5142 10 磅"/>
    <w:next w:val="5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5">
    <w:name w:val="样式 5080 10 磅"/>
    <w:next w:val="5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6">
    <w:name w:val="样式 5081 10 磅"/>
    <w:next w:val="51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7">
    <w:name w:val="样式 5082 10 磅"/>
    <w:next w:val="51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8">
    <w:name w:val="样式 5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9">
    <w:name w:val="样式 5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0">
    <w:name w:val="样式 5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1">
    <w:name w:val="样式 5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2">
    <w:name w:val="样式 5143 10 磅"/>
    <w:next w:val="51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3">
    <w:name w:val="样式 5088 10 磅"/>
    <w:next w:val="5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4">
    <w:name w:val="样式 5089 10 磅"/>
    <w:next w:val="5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5">
    <w:name w:val="样式 5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6">
    <w:name w:val="样式 4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7">
    <w:name w:val="样式 4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8">
    <w:name w:val="样式 4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9">
    <w:name w:val="样式 4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0">
    <w:name w:val="样式 5087 10 磅"/>
    <w:next w:val="5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1">
    <w:name w:val="样式 5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2">
    <w:name w:val="样式 5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3">
    <w:name w:val="样式 4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4">
    <w:name w:val="样式 4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5">
    <w:name w:val="样式 4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6">
    <w:name w:val="样式 4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7">
    <w:name w:val="样式 4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8">
    <w:name w:val="样式 4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9">
    <w:name w:val="样式 5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0">
    <w:name w:val="样式 5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1">
    <w:name w:val="样式 4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2">
    <w:name w:val="样式 4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3">
    <w:name w:val="样式 4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4">
    <w:name w:val="样式 4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5">
    <w:name w:val="样式 4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6">
    <w:name w:val="样式 4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7">
    <w:name w:val="样式 5095 10 磅"/>
    <w:next w:val="51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8">
    <w:name w:val="样式 5096 10 磅"/>
    <w:next w:val="51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9">
    <w:name w:val="样式 4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0">
    <w:name w:val="样式 5098 10 磅"/>
    <w:next w:val="5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1">
    <w:name w:val="样式 5099 10 磅"/>
    <w:next w:val="51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2">
    <w:name w:val="样式 5100 10 磅"/>
    <w:next w:val="51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3">
    <w:name w:val="样式 5101 10 磅"/>
    <w:next w:val="5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4">
    <w:name w:val="样式 5102 10 磅"/>
    <w:next w:val="5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5">
    <w:name w:val="样式 5164 10 磅"/>
    <w:next w:val="5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6">
    <w:name w:val="样式 5165 10 磅"/>
    <w:next w:val="51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7">
    <w:name w:val="样式 5105 10 磅"/>
    <w:next w:val="51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8">
    <w:name w:val="样式 4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9">
    <w:name w:val="样式 4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0">
    <w:name w:val="样式 4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1">
    <w:name w:val="样式 4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2">
    <w:name w:val="样式 4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3">
    <w:name w:val="样式 5103 10 磅"/>
    <w:next w:val="5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4">
    <w:name w:val="样式 5104 10 磅"/>
    <w:next w:val="51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5">
    <w:name w:val="样式 4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6">
    <w:name w:val="样式 5107 10 磅"/>
    <w:next w:val="5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7">
    <w:name w:val="样式 5108 10 磅"/>
    <w:next w:val="51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8">
    <w:name w:val="样式 5109 10 磅"/>
    <w:next w:val="51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9">
    <w:name w:val="样式 5110 10 磅"/>
    <w:next w:val="51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0">
    <w:name w:val="样式 5111 10 磅"/>
    <w:next w:val="51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1">
    <w:name w:val="样式 5112 10 磅"/>
    <w:next w:val="5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2">
    <w:name w:val="样式 5113 10 磅"/>
    <w:next w:val="5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3">
    <w:name w:val="样式 5114 10 磅"/>
    <w:next w:val="51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4">
    <w:name w:val="样式 5117 10 磅"/>
    <w:next w:val="5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5">
    <w:name w:val="样式 5118 10 磅"/>
    <w:next w:val="5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6">
    <w:name w:val="样式 5119 10 磅"/>
    <w:next w:val="51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7">
    <w:name w:val="样式 5120 10 磅"/>
    <w:next w:val="5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8">
    <w:name w:val="样式 5121 10 磅"/>
    <w:next w:val="5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9">
    <w:name w:val="样式 5122 10 磅"/>
    <w:next w:val="5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0">
    <w:name w:val="样式 5123 10 磅"/>
    <w:next w:val="51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1">
    <w:name w:val="样式 5124 10 磅"/>
    <w:next w:val="51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2">
    <w:name w:val="样式 5127 10 磅"/>
    <w:next w:val="51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3">
    <w:name w:val="样式 5128 10 磅"/>
    <w:next w:val="51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4">
    <w:name w:val="样式 5129 10 磅"/>
    <w:next w:val="51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5">
    <w:name w:val="样式 5130 10 磅"/>
    <w:next w:val="51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6">
    <w:name w:val="样式 5131 10 磅"/>
    <w:next w:val="51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7">
    <w:name w:val="样式 5132 10 磅"/>
    <w:next w:val="51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8">
    <w:name w:val="样式 5133 10 磅"/>
    <w:next w:val="51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9">
    <w:name w:val="样式 5134 10 磅"/>
    <w:next w:val="51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0">
    <w:name w:val="样式 4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1">
    <w:name w:val="样式 4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2">
    <w:name w:val="样式 4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3">
    <w:name w:val="样式 4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4">
    <w:name w:val="样式 4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5">
    <w:name w:val="样式 5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6">
    <w:name w:val="样式 5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7">
    <w:name w:val="样式 4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8">
    <w:name w:val="样式 47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9">
    <w:name w:val="样式 4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0">
    <w:name w:val="样式 47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1">
    <w:name w:val="样式 47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2">
    <w:name w:val="样式 4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3">
    <w:name w:val="样式 4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4">
    <w:name w:val="样式 4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5">
    <w:name w:val="样式 4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6">
    <w:name w:val="样式 4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7">
    <w:name w:val="样式 4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8">
    <w:name w:val="样式 5189 10 磅"/>
    <w:next w:val="51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9">
    <w:name w:val="样式 5190 10 磅"/>
    <w:next w:val="51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0">
    <w:name w:val="样式 4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1">
    <w:name w:val="样式 5342 10 磅"/>
    <w:next w:val="53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2">
    <w:name w:val="样式 5343 10 磅"/>
    <w:next w:val="53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3">
    <w:name w:val="样式 5344 10 磅"/>
    <w:next w:val="53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4">
    <w:name w:val="样式 5345 10 磅"/>
    <w:next w:val="53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5">
    <w:name w:val="样式 5346 10 磅"/>
    <w:next w:val="53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6">
    <w:name w:val="样式 5347 10 磅"/>
    <w:next w:val="53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7">
    <w:name w:val="样式 5348 10 磅"/>
    <w:next w:val="53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8">
    <w:name w:val="样式 5349 10 磅"/>
    <w:next w:val="53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9">
    <w:name w:val="样式 4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0">
    <w:name w:val="样式 4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1">
    <w:name w:val="样式 4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2">
    <w:name w:val="样式 4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3">
    <w:name w:val="样式 4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4">
    <w:name w:val="样式 5195 10 磅"/>
    <w:next w:val="52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5">
    <w:name w:val="样式 5196 10 磅"/>
    <w:next w:val="52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6">
    <w:name w:val="样式 4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7">
    <w:name w:val="样式 4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8">
    <w:name w:val="样式 4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9">
    <w:name w:val="样式 4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0">
    <w:name w:val="样式 4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1">
    <w:name w:val="样式 4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2">
    <w:name w:val="样式 5197 10 磅"/>
    <w:next w:val="52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3">
    <w:name w:val="样式 5198 10 磅"/>
    <w:next w:val="52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4">
    <w:name w:val="样式 4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5">
    <w:name w:val="样式 4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6">
    <w:name w:val="样式 5216 10 磅"/>
    <w:next w:val="5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7">
    <w:name w:val="样式 5217 10 磅"/>
    <w:next w:val="5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8">
    <w:name w:val="样式 5218 10 磅"/>
    <w:next w:val="52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9">
    <w:name w:val="样式 4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0">
    <w:name w:val="样式 5199 10 磅"/>
    <w:next w:val="52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1">
    <w:name w:val="样式 5200 10 磅"/>
    <w:next w:val="52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2">
    <w:name w:val="样式 4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3">
    <w:name w:val="样式 4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4">
    <w:name w:val="样式 5220 10 磅"/>
    <w:next w:val="5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5">
    <w:name w:val="样式 5221 10 磅"/>
    <w:next w:val="5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6">
    <w:name w:val="样式 5222 10 磅"/>
    <w:next w:val="52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7">
    <w:name w:val="样式 4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8">
    <w:name w:val="样式 5201 10 磅"/>
    <w:next w:val="52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9">
    <w:name w:val="样式 5202 10 磅"/>
    <w:next w:val="52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0">
    <w:name w:val="样式 4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1">
    <w:name w:val="样式 4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2">
    <w:name w:val="样式 4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3">
    <w:name w:val="样式 4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4">
    <w:name w:val="样式 4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5">
    <w:name w:val="样式 4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6">
    <w:name w:val="样式 5297 10 磅"/>
    <w:next w:val="53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7">
    <w:name w:val="样式 5298 10 磅"/>
    <w:next w:val="53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8">
    <w:name w:val="样式 4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9">
    <w:name w:val="样式 5367 10 磅"/>
    <w:next w:val="53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0">
    <w:name w:val="样式 5368 10 磅"/>
    <w:next w:val="53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1">
    <w:name w:val="样式 5369 10 磅"/>
    <w:next w:val="53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2">
    <w:name w:val="样式 5370 10 磅"/>
    <w:next w:val="5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3">
    <w:name w:val="样式 5371 10 磅"/>
    <w:next w:val="53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4">
    <w:name w:val="样式 5372 10 磅"/>
    <w:next w:val="53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5">
    <w:name w:val="样式 5373 10 磅"/>
    <w:next w:val="53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6">
    <w:name w:val="样式 5374 10 磅"/>
    <w:next w:val="53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7">
    <w:name w:val="样式 4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8">
    <w:name w:val="样式 4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9">
    <w:name w:val="样式 4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0">
    <w:name w:val="样式 4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1">
    <w:name w:val="样式 4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2">
    <w:name w:val="样式 5301 10 磅"/>
    <w:next w:val="53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3">
    <w:name w:val="样式 5302 10 磅"/>
    <w:next w:val="53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4">
    <w:name w:val="样式 4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5">
    <w:name w:val="样式 5305 10 磅"/>
    <w:next w:val="53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6">
    <w:name w:val="样式 5306 10 磅"/>
    <w:next w:val="53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7">
    <w:name w:val="样式 5307 10 磅"/>
    <w:next w:val="5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8">
    <w:name w:val="样式 5308 10 磅"/>
    <w:next w:val="5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9">
    <w:name w:val="样式 5309 10 磅"/>
    <w:next w:val="53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0">
    <w:name w:val="样式 5310 10 磅"/>
    <w:next w:val="53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1">
    <w:name w:val="样式 5311 10 磅"/>
    <w:next w:val="53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2">
    <w:name w:val="样式 5312 10 磅"/>
    <w:next w:val="53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3">
    <w:name w:val="样式 5315 10 磅"/>
    <w:next w:val="53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4">
    <w:name w:val="样式 5316 10 磅"/>
    <w:next w:val="53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5">
    <w:name w:val="样式 5317 10 磅"/>
    <w:next w:val="53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6">
    <w:name w:val="样式 5318 10 磅"/>
    <w:next w:val="53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7">
    <w:name w:val="样式 5319 10 磅"/>
    <w:next w:val="53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8">
    <w:name w:val="样式 5320 10 磅"/>
    <w:next w:val="53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9">
    <w:name w:val="样式 5321 10 磅"/>
    <w:next w:val="53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0">
    <w:name w:val="样式 5322 10 磅"/>
    <w:next w:val="5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1">
    <w:name w:val="样式 4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2">
    <w:name w:val="样式 4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3">
    <w:name w:val="样式 4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4">
    <w:name w:val="样式 4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5">
    <w:name w:val="样式 4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6">
    <w:name w:val="样式 5203 10 磅"/>
    <w:next w:val="52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7">
    <w:name w:val="样式 5204 10 磅"/>
    <w:next w:val="5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8">
    <w:name w:val="样式 4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9">
    <w:name w:val="样式 4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0">
    <w:name w:val="样式 4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1">
    <w:name w:val="样式 4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2">
    <w:name w:val="样式 4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3">
    <w:name w:val="样式 4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4">
    <w:name w:val="样式 5227 10 磅"/>
    <w:next w:val="52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5">
    <w:name w:val="样式 5228 10 磅"/>
    <w:next w:val="5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6">
    <w:name w:val="样式 4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7">
    <w:name w:val="样式 4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8">
    <w:name w:val="样式 4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9">
    <w:name w:val="样式 4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0">
    <w:name w:val="样式 4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1">
    <w:name w:val="样式 4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2">
    <w:name w:val="样式 5231 10 磅"/>
    <w:next w:val="52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3">
    <w:name w:val="样式 5232 10 磅"/>
    <w:next w:val="52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4">
    <w:name w:val="样式 4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5">
    <w:name w:val="样式 4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6">
    <w:name w:val="样式 4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7">
    <w:name w:val="样式 4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8">
    <w:name w:val="样式 4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9">
    <w:name w:val="样式 4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0">
    <w:name w:val="样式 5239 10 磅"/>
    <w:next w:val="52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1">
    <w:name w:val="样式 5240 10 磅"/>
    <w:next w:val="52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2">
    <w:name w:val="样式 4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3">
    <w:name w:val="样式 5356 10 磅"/>
    <w:next w:val="53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4">
    <w:name w:val="样式 5357 10 磅"/>
    <w:next w:val="53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5">
    <w:name w:val="样式 5358 10 磅"/>
    <w:next w:val="53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6">
    <w:name w:val="样式 5359 10 磅"/>
    <w:next w:val="53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7">
    <w:name w:val="样式 5360 10 磅"/>
    <w:next w:val="53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8">
    <w:name w:val="样式 5361 10 磅"/>
    <w:next w:val="53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9">
    <w:name w:val="样式 5362 10 磅"/>
    <w:next w:val="53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0">
    <w:name w:val="样式 5363 10 磅"/>
    <w:next w:val="53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1">
    <w:name w:val="样式 4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2">
    <w:name w:val="样式 4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3">
    <w:name w:val="样式 4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4">
    <w:name w:val="样式 4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5">
    <w:name w:val="样式 4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6">
    <w:name w:val="样式 5253 10 磅"/>
    <w:next w:val="52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7">
    <w:name w:val="样式 5254 10 磅"/>
    <w:next w:val="52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8">
    <w:name w:val="样式 4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9">
    <w:name w:val="样式 4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0">
    <w:name w:val="样式 5273 10 磅"/>
    <w:next w:val="52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1">
    <w:name w:val="样式 5274 10 磅"/>
    <w:next w:val="52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2">
    <w:name w:val="样式 5275 10 磅"/>
    <w:next w:val="5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3">
    <w:name w:val="样式 4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4">
    <w:name w:val="样式 5255 10 磅"/>
    <w:next w:val="5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5">
    <w:name w:val="样式 5256 10 磅"/>
    <w:next w:val="5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6">
    <w:name w:val="样式 4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7">
    <w:name w:val="样式 4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8">
    <w:name w:val="样式 5277 10 磅"/>
    <w:next w:val="52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9">
    <w:name w:val="样式 5278 10 磅"/>
    <w:next w:val="52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0">
    <w:name w:val="样式 5279 10 磅"/>
    <w:next w:val="52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1">
    <w:name w:val="样式 4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2">
    <w:name w:val="样式 5257 10 磅"/>
    <w:next w:val="5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3">
    <w:name w:val="样式 5258 10 磅"/>
    <w:next w:val="5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4">
    <w:name w:val="样式 4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5">
    <w:name w:val="样式 4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6">
    <w:name w:val="样式 5281 10 磅"/>
    <w:next w:val="52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7">
    <w:name w:val="样式 5282 10 磅"/>
    <w:next w:val="52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8">
    <w:name w:val="样式 5283 10 磅"/>
    <w:next w:val="52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9">
    <w:name w:val="样式 4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0">
    <w:name w:val="样式 5259 10 磅"/>
    <w:next w:val="5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1">
    <w:name w:val="样式 5260 10 磅"/>
    <w:next w:val="5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2">
    <w:name w:val="样式 4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3">
    <w:name w:val="样式 5331 10 磅"/>
    <w:next w:val="5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4">
    <w:name w:val="样式 5332 10 磅"/>
    <w:next w:val="5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5">
    <w:name w:val="样式 5333 10 磅"/>
    <w:next w:val="5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6">
    <w:name w:val="样式 5334 10 磅"/>
    <w:next w:val="5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7">
    <w:name w:val="样式 5335 10 磅"/>
    <w:next w:val="53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8">
    <w:name w:val="样式 5336 10 磅"/>
    <w:next w:val="53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9">
    <w:name w:val="样式 5337 10 磅"/>
    <w:next w:val="5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0">
    <w:name w:val="样式 5338 10 磅"/>
    <w:next w:val="53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1">
    <w:name w:val="样式 4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2">
    <w:name w:val="样式 4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3">
    <w:name w:val="样式 4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4">
    <w:name w:val="样式 4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5">
    <w:name w:val="样式 4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6">
    <w:name w:val="样式 5261 10 磅"/>
    <w:next w:val="52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7">
    <w:name w:val="样式 5262 10 磅"/>
    <w:next w:val="52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8">
    <w:name w:val="样式 4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9">
    <w:name w:val="样式 4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0">
    <w:name w:val="样式 4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1">
    <w:name w:val="样式 4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2">
    <w:name w:val="样式 4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3">
    <w:name w:val="样式 4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4">
    <w:name w:val="样式 5263 10 磅"/>
    <w:next w:val="5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5">
    <w:name w:val="样式 5264 10 磅"/>
    <w:next w:val="5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6">
    <w:name w:val="样式 4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7">
    <w:name w:val="样式 4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8">
    <w:name w:val="样式 4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9">
    <w:name w:val="样式 4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0">
    <w:name w:val="样式 4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1">
    <w:name w:val="样式 4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2">
    <w:name w:val="样式 5265 10 磅"/>
    <w:next w:val="52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3">
    <w:name w:val="样式 5266 10 磅"/>
    <w:next w:val="52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4">
    <w:name w:val="样式 4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5">
    <w:name w:val="样式 4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6">
    <w:name w:val="样式 4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7">
    <w:name w:val="样式 4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8">
    <w:name w:val="样式 4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9">
    <w:name w:val="样式 4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0">
    <w:name w:val="样式 5351 10 磅"/>
    <w:next w:val="53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1">
    <w:name w:val="样式 5352 10 磅"/>
    <w:next w:val="53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2">
    <w:name w:val="样式 4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3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394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5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6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397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398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9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400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5401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402">
    <w:name w:val="样式 5377 10 磅"/>
    <w:next w:val="53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3">
    <w:name w:val="样式 5378 10 磅"/>
    <w:next w:val="53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4">
    <w:name w:val="样式 4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5">
    <w:name w:val="样式 4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6">
    <w:name w:val="样式 4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7">
    <w:name w:val="样式 4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8">
    <w:name w:val="样式 4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9">
    <w:name w:val="样式 5404 10 磅"/>
    <w:next w:val="54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0">
    <w:name w:val="样式 5405 10 磅"/>
    <w:next w:val="54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1">
    <w:name w:val="样式 4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2">
    <w:name w:val="样式 4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3">
    <w:name w:val="样式 4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4">
    <w:name w:val="样式 4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5">
    <w:name w:val="样式 4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6">
    <w:name w:val="样式 4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7">
    <w:name w:val="样式 5406 10 磅"/>
    <w:next w:val="54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8">
    <w:name w:val="样式 5407 10 磅"/>
    <w:next w:val="54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9">
    <w:name w:val="样式 4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0">
    <w:name w:val="样式 5427 10 磅"/>
    <w:next w:val="54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1">
    <w:name w:val="样式 5428 10 磅"/>
    <w:next w:val="54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2">
    <w:name w:val="样式 5429 10 磅"/>
    <w:next w:val="54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3">
    <w:name w:val="样式 5430 10 磅"/>
    <w:next w:val="54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4">
    <w:name w:val="样式 5431 10 磅"/>
    <w:next w:val="54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5">
    <w:name w:val="样式 5432 10 磅"/>
    <w:next w:val="54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6">
    <w:name w:val="样式 5433 10 磅"/>
    <w:next w:val="54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7">
    <w:name w:val="样式 5434 10 磅"/>
    <w:next w:val="54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8">
    <w:name w:val="样式 4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9">
    <w:name w:val="样式 4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0">
    <w:name w:val="样式 4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1">
    <w:name w:val="样式 4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2">
    <w:name w:val="样式 4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3">
    <w:name w:val="样式 5408 10 磅"/>
    <w:next w:val="54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4">
    <w:name w:val="样式 5409 10 磅"/>
    <w:next w:val="54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5">
    <w:name w:val="样式 4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6">
    <w:name w:val="样式 4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7">
    <w:name w:val="样式 4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8">
    <w:name w:val="样式 4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9">
    <w:name w:val="样式 4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0">
    <w:name w:val="样式 4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1">
    <w:name w:val="样式 5379 10 磅"/>
    <w:next w:val="53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2">
    <w:name w:val="样式 5380 10 磅"/>
    <w:next w:val="53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3">
    <w:name w:val="样式 4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4">
    <w:name w:val="样式 4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5">
    <w:name w:val="样式 4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6">
    <w:name w:val="样式 4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7">
    <w:name w:val="样式 4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8">
    <w:name w:val="样式 4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9">
    <w:name w:val="样式 5381 10 磅"/>
    <w:next w:val="53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0">
    <w:name w:val="样式 5382 10 磅"/>
    <w:next w:val="53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1">
    <w:name w:val="样式 4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2">
    <w:name w:val="样式 4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3">
    <w:name w:val="样式 4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4">
    <w:name w:val="样式 4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5">
    <w:name w:val="样式 4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6">
    <w:name w:val="样式 4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7">
    <w:name w:val="样式 5448 10 磅"/>
    <w:next w:val="54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8">
    <w:name w:val="样式 5449 10 磅"/>
    <w:next w:val="54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9">
    <w:name w:val="样式 4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0">
    <w:name w:val="样式 5451 10 磅"/>
    <w:next w:val="54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1">
    <w:name w:val="样式 5452 10 磅"/>
    <w:next w:val="54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2">
    <w:name w:val="样式 5453 10 磅"/>
    <w:next w:val="54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3">
    <w:name w:val="样式 5454 10 磅"/>
    <w:next w:val="54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4">
    <w:name w:val="样式 5455 10 磅"/>
    <w:next w:val="54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5">
    <w:name w:val="样式 5456 10 磅"/>
    <w:next w:val="54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6">
    <w:name w:val="样式 5457 10 磅"/>
    <w:next w:val="54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7">
    <w:name w:val="样式 5458 10 磅"/>
    <w:next w:val="5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8">
    <w:name w:val="样式 5460 10 磅"/>
    <w:next w:val="5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9">
    <w:name w:val="样式 5461 10 磅"/>
    <w:next w:val="5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0">
    <w:name w:val="样式 5462 10 磅"/>
    <w:next w:val="5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1">
    <w:name w:val="样式 5463 10 磅"/>
    <w:next w:val="5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2">
    <w:name w:val="样式 5464 10 磅"/>
    <w:next w:val="5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3">
    <w:name w:val="样式 5465 10 磅"/>
    <w:next w:val="5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4">
    <w:name w:val="样式 5466 10 磅"/>
    <w:next w:val="54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5">
    <w:name w:val="样式 5467 10 磅"/>
    <w:next w:val="54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6">
    <w:name w:val="样式 4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7">
    <w:name w:val="样式 4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8">
    <w:name w:val="样式 4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9">
    <w:name w:val="样式 4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0">
    <w:name w:val="样式 4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1">
    <w:name w:val="样式 5473 10 磅"/>
    <w:next w:val="5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2">
    <w:name w:val="样式 5474 10 磅"/>
    <w:next w:val="5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3">
    <w:name w:val="样式 4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4">
    <w:name w:val="样式 4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5">
    <w:name w:val="样式 5479 10 磅"/>
    <w:next w:val="54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6">
    <w:name w:val="样式 5480 10 磅"/>
    <w:next w:val="54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7">
    <w:name w:val="样式 5481 10 磅"/>
    <w:next w:val="54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8">
    <w:name w:val="样式 4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9">
    <w:name w:val="样式 5475 10 磅"/>
    <w:next w:val="5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0">
    <w:name w:val="样式 5476 10 磅"/>
    <w:next w:val="54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1">
    <w:name w:val="样式 4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2">
    <w:name w:val="样式 5485 10 磅"/>
    <w:next w:val="5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3">
    <w:name w:val="样式 5486 10 磅"/>
    <w:next w:val="5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4">
    <w:name w:val="样式 5487 10 磅"/>
    <w:next w:val="5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5">
    <w:name w:val="样式 5488 10 磅"/>
    <w:next w:val="5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6">
    <w:name w:val="样式 5489 10 磅"/>
    <w:next w:val="5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7">
    <w:name w:val="样式 5490 10 磅"/>
    <w:next w:val="5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8">
    <w:name w:val="样式 5491 10 磅"/>
    <w:next w:val="55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9">
    <w:name w:val="样式 5492 10 磅"/>
    <w:next w:val="55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0">
    <w:name w:val="样式 4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1">
    <w:name w:val="样式 4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2">
    <w:name w:val="样式 4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3">
    <w:name w:val="样式 4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4">
    <w:name w:val="样式 4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5">
    <w:name w:val="样式 5477 10 磅"/>
    <w:next w:val="54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6">
    <w:name w:val="样式 5478 10 磅"/>
    <w:next w:val="54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7">
    <w:name w:val="样式 5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8">
    <w:name w:val="样式 5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9">
    <w:name w:val="样式 5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0">
    <w:name w:val="样式 5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1">
    <w:name w:val="样式 5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2">
    <w:name w:val="样式 5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3">
    <w:name w:val="样式 5543 10 磅"/>
    <w:next w:val="55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4">
    <w:name w:val="样式 5544 10 磅"/>
    <w:next w:val="5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5">
    <w:name w:val="样式 5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6">
    <w:name w:val="样式 5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7">
    <w:name w:val="样式 5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8">
    <w:name w:val="样式 5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9">
    <w:name w:val="样式 5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0">
    <w:name w:val="样式 5551 10 磅"/>
    <w:next w:val="55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1">
    <w:name w:val="样式 5552 10 磅"/>
    <w:next w:val="5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2">
    <w:name w:val="样式 5553 10 磅"/>
    <w:next w:val="5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3">
    <w:name w:val="样式 5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4">
    <w:name w:val="样式 5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5">
    <w:name w:val="样式 5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6">
    <w:name w:val="样式 5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7">
    <w:name w:val="样式 5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8">
    <w:name w:val="样式 5554 10 磅"/>
    <w:next w:val="5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9">
    <w:name w:val="样式 5555 10 磅"/>
    <w:next w:val="55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0">
    <w:name w:val="样式 5556 10 磅"/>
    <w:next w:val="55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1">
    <w:name w:val="样式 5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2">
    <w:name w:val="样式 5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3">
    <w:name w:val="样式 5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4">
    <w:name w:val="样式 5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5">
    <w:name w:val="样式 5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6">
    <w:name w:val="样式 5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7">
    <w:name w:val="样式 5383 10 磅"/>
    <w:next w:val="53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8">
    <w:name w:val="样式 5384 10 磅"/>
    <w:next w:val="54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9">
    <w:name w:val="样式 5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0">
    <w:name w:val="样式 5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1">
    <w:name w:val="样式 5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2">
    <w:name w:val="样式 5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3">
    <w:name w:val="样式 5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4">
    <w:name w:val="样式 5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5">
    <w:name w:val="样式 5385 10 磅"/>
    <w:next w:val="54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6">
    <w:name w:val="样式 5386 10 磅"/>
    <w:next w:val="5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7">
    <w:name w:val="样式 5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8">
    <w:name w:val="样式 5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9">
    <w:name w:val="样式 5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0">
    <w:name w:val="样式 5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1">
    <w:name w:val="样式 5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2">
    <w:name w:val="样式 5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3">
    <w:name w:val="样式 5387 10 磅"/>
    <w:next w:val="54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4">
    <w:name w:val="样式 5388 10 磅"/>
    <w:next w:val="5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5">
    <w:name w:val="样式 5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6">
    <w:name w:val="样式 5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7">
    <w:name w:val="样式 5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8">
    <w:name w:val="样式 5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9">
    <w:name w:val="样式 5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0">
    <w:name w:val="样式 5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1">
    <w:name w:val="样式 5500 10 磅"/>
    <w:next w:val="5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2">
    <w:name w:val="样式 5501 10 磅"/>
    <w:next w:val="5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3">
    <w:name w:val="样式 5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4">
    <w:name w:val="样式 5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5">
    <w:name w:val="样式 5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6">
    <w:name w:val="样式 5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7">
    <w:name w:val="样式 5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8">
    <w:name w:val="样式 5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9">
    <w:name w:val="样式 5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0">
    <w:name w:val="样式 5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1">
    <w:name w:val="样式 5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2">
    <w:name w:val="样式 5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3">
    <w:name w:val="样式 5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4">
    <w:name w:val="样式 5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5">
    <w:name w:val="样式 5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6">
    <w:name w:val="样式 5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7">
    <w:name w:val="样式 5502 10 磅"/>
    <w:next w:val="55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8">
    <w:name w:val="样式 5503 10 磅"/>
    <w:next w:val="55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9">
    <w:name w:val="样式 5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0">
    <w:name w:val="样式 5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1">
    <w:name w:val="样式 5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2">
    <w:name w:val="样式 5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3">
    <w:name w:val="样式 5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4">
    <w:name w:val="样式 5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5">
    <w:name w:val="样式 5507 10 磅"/>
    <w:next w:val="5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6">
    <w:name w:val="样式 5508 10 磅"/>
    <w:next w:val="5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7">
    <w:name w:val="样式 5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8">
    <w:name w:val="样式 5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9">
    <w:name w:val="样式 5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0">
    <w:name w:val="样式 5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1">
    <w:name w:val="样式 5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2">
    <w:name w:val="样式 5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3">
    <w:name w:val="样式 5509 10 磅"/>
    <w:next w:val="5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4">
    <w:name w:val="样式 5510 10 磅"/>
    <w:next w:val="5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5">
    <w:name w:val="样式 5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6">
    <w:name w:val="样式 5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7">
    <w:name w:val="样式 5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8">
    <w:name w:val="样式 5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9">
    <w:name w:val="样式 5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0">
    <w:name w:val="样式 5569 10 磅"/>
    <w:next w:val="55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1">
    <w:name w:val="样式 5570 10 磅"/>
    <w:next w:val="55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2">
    <w:name w:val="样式 5571 10 磅"/>
    <w:next w:val="55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3">
    <w:name w:val="样式 5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4">
    <w:name w:val="样式 5564 10 磅"/>
    <w:next w:val="5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5">
    <w:name w:val="样式 5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6">
    <w:name w:val="样式 5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7">
    <w:name w:val="样式 5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8">
    <w:name w:val="样式 5572 10 磅"/>
    <w:next w:val="55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9">
    <w:name w:val="样式 5573 10 磅"/>
    <w:next w:val="5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0">
    <w:name w:val="样式 5574 10 磅"/>
    <w:next w:val="55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1">
    <w:name w:val="样式 5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2">
    <w:name w:val="样式 5565 10 磅"/>
    <w:next w:val="55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3">
    <w:name w:val="样式 5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4">
    <w:name w:val="样式 5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5">
    <w:name w:val="样式 5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6">
    <w:name w:val="样式 5575 10 磅"/>
    <w:next w:val="55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7">
    <w:name w:val="样式 5576 10 磅"/>
    <w:next w:val="55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8">
    <w:name w:val="样式 5577 10 磅"/>
    <w:next w:val="55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9">
    <w:name w:val="样式 5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0">
    <w:name w:val="样式 5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1">
    <w:name w:val="样式 52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2">
    <w:name w:val="样式 52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3">
    <w:name w:val="正文文字"/>
    <w:basedOn w:val="0"/>
    <w:next w:val="0"/>
    <w:pPr>
      <w:spacing w:after="120"/>
    </w:pPr>
  </w:style>
  <w:style w:type="paragraph" w:customStyle="1" w:styleId="5624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625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5626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633">
    <w:name w:val="公式样式 文本"/>
    <w:autoRedefine/>
    <w:rPr>
      <w:rFonts w:ascii="Times New Roman" w:eastAsia="宋体" w:hAnsi="Times New Roman"/>
      <w:b w:val="0"/>
      <w:i w:val="0"/>
    </w:rPr>
  </w:style>
  <w:style w:type="paragraph" w:customStyle="1" w:styleId="5634">
    <w:name w:val="公式样式 函数"/>
    <w:autoRedefine/>
    <w:rPr>
      <w:rFonts w:ascii="Times New Roman" w:eastAsia="宋体" w:hAnsi="Times New Roman"/>
      <w:b w:val="0"/>
      <w:i w:val="0"/>
    </w:rPr>
  </w:style>
  <w:style w:type="paragraph" w:customStyle="1" w:styleId="5635">
    <w:name w:val="公式样式 变量"/>
    <w:autoRedefine/>
    <w:rPr>
      <w:rFonts w:ascii="Times New Roman" w:eastAsia="宋体" w:hAnsi="Times New Roman"/>
      <w:b w:val="0"/>
      <w:i/>
    </w:rPr>
  </w:style>
  <w:style w:type="paragraph" w:customStyle="1" w:styleId="5636">
    <w:name w:val="公式样式 小写希腊字母"/>
    <w:autoRedefine/>
    <w:rPr>
      <w:rFonts w:ascii="Times New Roman" w:eastAsia="宋体" w:hAnsi="Times New Roman"/>
      <w:b w:val="0"/>
      <w:i/>
    </w:rPr>
  </w:style>
  <w:style w:type="paragraph" w:customStyle="1" w:styleId="5637">
    <w:name w:val="公式样式 大写希腊字母"/>
    <w:autoRedefine/>
    <w:rPr>
      <w:rFonts w:ascii="Times New Roman" w:eastAsia="宋体" w:hAnsi="Times New Roman"/>
      <w:b w:val="0"/>
      <w:i w:val="0"/>
    </w:rPr>
  </w:style>
  <w:style w:type="paragraph" w:customStyle="1" w:styleId="5638">
    <w:name w:val="公式样式 符号"/>
    <w:autoRedefine/>
    <w:rPr>
      <w:rFonts w:ascii="Times New Roman" w:eastAsia="宋体" w:hAnsi="Times New Roman"/>
      <w:b w:val="0"/>
      <w:i w:val="0"/>
    </w:rPr>
  </w:style>
  <w:style w:type="paragraph" w:customStyle="1" w:styleId="5639">
    <w:name w:val="公式样式 矢量矩阵"/>
    <w:autoRedefine/>
    <w:rPr>
      <w:rFonts w:ascii="Times New Roman" w:eastAsia="宋体" w:hAnsi="Times New Roman"/>
      <w:b/>
      <w:i w:val="0"/>
    </w:rPr>
  </w:style>
  <w:style w:type="paragraph" w:customStyle="1" w:styleId="5640">
    <w:name w:val="公式样式 数字"/>
    <w:autoRedefine/>
    <w:rPr>
      <w:rFonts w:ascii="Times New Roman" w:eastAsia="宋体" w:hAnsi="Times New Roman"/>
      <w:b w:val="0"/>
      <w:i w:val="0"/>
    </w:rPr>
  </w:style>
  <w:style w:type="paragraph" w:customStyle="1" w:styleId="5641">
    <w:name w:val="样式 5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2">
    <w:name w:val="样式 5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3">
    <w:name w:val="样式 5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4">
    <w:name w:val="样式 5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5">
    <w:name w:val="样式 5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6">
    <w:name w:val="样式 5716 10 磅"/>
    <w:next w:val="57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7">
    <w:name w:val="样式 5717 10 磅"/>
    <w:next w:val="5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8">
    <w:name w:val="样式 5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9">
    <w:name w:val="样式 5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0">
    <w:name w:val="样式 5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1">
    <w:name w:val="样式 5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2">
    <w:name w:val="样式 5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3">
    <w:name w:val="样式 5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4">
    <w:name w:val="样式 5588 10 磅"/>
    <w:next w:val="56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5">
    <w:name w:val="样式 5589 10 磅"/>
    <w:next w:val="56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6">
    <w:name w:val="样式 5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7">
    <w:name w:val="样式 5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8">
    <w:name w:val="样式 5590 10 磅"/>
    <w:next w:val="56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9">
    <w:name w:val="样式 5591 10 磅"/>
    <w:next w:val="56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0">
    <w:name w:val="样式 5592 10 磅"/>
    <w:next w:val="56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1">
    <w:name w:val="样式 5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2">
    <w:name w:val="样式 5596 10 磅"/>
    <w:next w:val="56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3">
    <w:name w:val="样式 5597 10 磅"/>
    <w:next w:val="56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4">
    <w:name w:val="样式 5598 10 磅"/>
    <w:next w:val="56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5">
    <w:name w:val="样式 5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6">
    <w:name w:val="样式 5593 10 磅"/>
    <w:next w:val="56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7">
    <w:name w:val="样式 5594 10 磅"/>
    <w:next w:val="56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8">
    <w:name w:val="样式 5595 10 磅"/>
    <w:next w:val="56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9">
    <w:name w:val="样式 5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0">
    <w:name w:val="样式 5599 10 磅"/>
    <w:next w:val="56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1">
    <w:name w:val="样式 5600 10 磅"/>
    <w:next w:val="56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2">
    <w:name w:val="样式 5601 10 磅"/>
    <w:next w:val="56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3">
    <w:name w:val="样式 5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4">
    <w:name w:val="样式 5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5">
    <w:name w:val="样式 5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6">
    <w:name w:val="样式 5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7">
    <w:name w:val="样式 5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8">
    <w:name w:val="样式 5719 10 磅"/>
    <w:next w:val="57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9">
    <w:name w:val="样式 5720 10 磅"/>
    <w:next w:val="57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0">
    <w:name w:val="样式 5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1">
    <w:name w:val="样式 5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2">
    <w:name w:val="样式 5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3">
    <w:name w:val="样式 5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4">
    <w:name w:val="样式 5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5">
    <w:name w:val="样式 5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6">
    <w:name w:val="样式 5608 10 磅"/>
    <w:next w:val="56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7">
    <w:name w:val="样式 5609 10 磅"/>
    <w:next w:val="56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8">
    <w:name w:val="样式 5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9">
    <w:name w:val="样式 5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0">
    <w:name w:val="样式 5614 10 磅"/>
    <w:next w:val="56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1">
    <w:name w:val="样式 5615 10 磅"/>
    <w:next w:val="56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2">
    <w:name w:val="样式 5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3">
    <w:name w:val="样式 5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4">
    <w:name w:val="样式 5610 10 磅"/>
    <w:next w:val="56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5">
    <w:name w:val="样式 5611 10 磅"/>
    <w:next w:val="56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6">
    <w:name w:val="样式 5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7">
    <w:name w:val="样式 5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8">
    <w:name w:val="样式 5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9">
    <w:name w:val="样式 5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0">
    <w:name w:val="样式 5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1">
    <w:name w:val="样式 5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2">
    <w:name w:val="样式 5612 10 磅"/>
    <w:next w:val="56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3">
    <w:name w:val="样式 5613 10 磅"/>
    <w:next w:val="56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4">
    <w:name w:val="样式 5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5">
    <w:name w:val="样式 5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6">
    <w:name w:val="样式 5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7">
    <w:name w:val="样式 5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8">
    <w:name w:val="样式 5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9">
    <w:name w:val="样式 5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0">
    <w:name w:val="样式 5723 10 磅"/>
    <w:next w:val="57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1">
    <w:name w:val="样式 5724 10 磅"/>
    <w:next w:val="57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2">
    <w:name w:val="样式 5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3">
    <w:name w:val="样式 5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4">
    <w:name w:val="样式 5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5">
    <w:name w:val="样式 5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6">
    <w:name w:val="样式 5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7">
    <w:name w:val="样式 5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8">
    <w:name w:val="样式 5641 10 磅"/>
    <w:next w:val="56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9">
    <w:name w:val="样式 5642 10 磅"/>
    <w:next w:val="56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0">
    <w:name w:val="样式 5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1">
    <w:name w:val="样式 5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2">
    <w:name w:val="样式 5654 10 磅"/>
    <w:next w:val="56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3">
    <w:name w:val="样式 5655 10 磅"/>
    <w:next w:val="56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4">
    <w:name w:val="样式 5656 10 磅"/>
    <w:next w:val="56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5">
    <w:name w:val="样式 5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6">
    <w:name w:val="样式 5646 10 磅"/>
    <w:next w:val="56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7">
    <w:name w:val="样式 5647 10 磅"/>
    <w:next w:val="56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8">
    <w:name w:val="样式 5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9">
    <w:name w:val="样式 5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0">
    <w:name w:val="样式 5657 10 磅"/>
    <w:next w:val="56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1">
    <w:name w:val="样式 5658 10 磅"/>
    <w:next w:val="56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2">
    <w:name w:val="样式 5659 10 磅"/>
    <w:next w:val="56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3">
    <w:name w:val="样式 5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4">
    <w:name w:val="样式 5648 10 磅"/>
    <w:next w:val="56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5">
    <w:name w:val="样式 5649 10 磅"/>
    <w:next w:val="56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6">
    <w:name w:val="样式 5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7">
    <w:name w:val="样式 5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8">
    <w:name w:val="样式 5660 10 磅"/>
    <w:next w:val="56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9">
    <w:name w:val="样式 5661 10 磅"/>
    <w:next w:val="56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0">
    <w:name w:val="样式 5662 10 磅"/>
    <w:next w:val="56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1">
    <w:name w:val="样式 5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2">
    <w:name w:val="样式 5650 10 磅"/>
    <w:next w:val="56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3">
    <w:name w:val="样式 5651 10 磅"/>
    <w:next w:val="56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4">
    <w:name w:val="样式 5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5">
    <w:name w:val="样式 5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6">
    <w:name w:val="样式 5663 10 磅"/>
    <w:next w:val="56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7">
    <w:name w:val="样式 5664 10 磅"/>
    <w:next w:val="56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8">
    <w:name w:val="样式 5665 10 磅"/>
    <w:next w:val="56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9">
    <w:name w:val="样式 5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0">
    <w:name w:val="样式 5652 10 磅"/>
    <w:next w:val="56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1">
    <w:name w:val="样式 5653 10 磅"/>
    <w:next w:val="56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2">
    <w:name w:val="样式 5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3">
    <w:name w:val="样式 5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4">
    <w:name w:val="样式 5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5">
    <w:name w:val="样式 5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6">
    <w:name w:val="样式 5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7">
    <w:name w:val="样式 5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8">
    <w:name w:val="样式 5743 10 磅"/>
    <w:next w:val="57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9">
    <w:name w:val="样式 5744 10 磅"/>
    <w:next w:val="57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0">
    <w:name w:val="样式 5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1">
    <w:name w:val="样式 5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2">
    <w:name w:val="样式 5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3">
    <w:name w:val="样式 5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4">
    <w:name w:val="样式 5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5">
    <w:name w:val="样式 5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6">
    <w:name w:val="样式 5627 10 磅"/>
    <w:next w:val="56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7">
    <w:name w:val="样式 5628 10 磅"/>
    <w:next w:val="56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8">
    <w:name w:val="样式 5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9">
    <w:name w:val="样式 5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0">
    <w:name w:val="样式 5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1">
    <w:name w:val="样式 5631 10 磅"/>
    <w:next w:val="56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2">
    <w:name w:val="样式 5632 10 磅"/>
    <w:next w:val="56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3">
    <w:name w:val="样式 5633 10 磅"/>
    <w:next w:val="56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4">
    <w:name w:val="样式 5634 10 磅"/>
    <w:next w:val="56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5">
    <w:name w:val="样式 5635 10 磅"/>
    <w:next w:val="56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6">
    <w:name w:val="样式 5636 10 磅"/>
    <w:next w:val="56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7">
    <w:name w:val="样式 5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8">
    <w:name w:val="样式 5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9">
    <w:name w:val="样式 5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0">
    <w:name w:val="样式 5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1">
    <w:name w:val="样式 5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2">
    <w:name w:val="样式 5727 10 磅"/>
    <w:next w:val="57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3">
    <w:name w:val="样式 5728 10 磅"/>
    <w:next w:val="57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4">
    <w:name w:val="样式 5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5">
    <w:name w:val="样式 5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6">
    <w:name w:val="样式 5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7">
    <w:name w:val="样式 5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8">
    <w:name w:val="样式 5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9">
    <w:name w:val="样式 5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0">
    <w:name w:val="样式 5672 10 磅"/>
    <w:next w:val="56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1">
    <w:name w:val="样式 5673 10 磅"/>
    <w:next w:val="56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2">
    <w:name w:val="样式 5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3">
    <w:name w:val="样式 5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4">
    <w:name w:val="样式 5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5">
    <w:name w:val="样式 5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6">
    <w:name w:val="样式 5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7">
    <w:name w:val="样式 5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8">
    <w:name w:val="样式 5674 10 磅"/>
    <w:next w:val="56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9">
    <w:name w:val="样式 5675 10 磅"/>
    <w:next w:val="57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0">
    <w:name w:val="样式 5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1">
    <w:name w:val="样式 5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2">
    <w:name w:val="样式 5681 10 磅"/>
    <w:next w:val="57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3">
    <w:name w:val="样式 5682 10 磅"/>
    <w:next w:val="57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4">
    <w:name w:val="样式 5683 10 磅"/>
    <w:next w:val="57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5">
    <w:name w:val="样式 5684 10 磅"/>
    <w:next w:val="57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6">
    <w:name w:val="样式 5685 10 磅"/>
    <w:next w:val="57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7">
    <w:name w:val="样式 5686 10 磅"/>
    <w:next w:val="57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8">
    <w:name w:val="样式 5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9">
    <w:name w:val="样式 5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0">
    <w:name w:val="样式 5687 10 磅"/>
    <w:next w:val="57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1">
    <w:name w:val="样式 5688 10 磅"/>
    <w:next w:val="57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2">
    <w:name w:val="样式 5689 10 磅"/>
    <w:next w:val="57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3">
    <w:name w:val="样式 5690 10 磅"/>
    <w:next w:val="57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4">
    <w:name w:val="样式 5691 10 磅"/>
    <w:next w:val="57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5">
    <w:name w:val="样式 5692 10 磅"/>
    <w:next w:val="57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6">
    <w:name w:val="样式 5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7">
    <w:name w:val="样式 5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8">
    <w:name w:val="样式 5693 10 磅"/>
    <w:next w:val="57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9">
    <w:name w:val="样式 5694 10 磅"/>
    <w:next w:val="57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0">
    <w:name w:val="样式 5695 10 磅"/>
    <w:next w:val="57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1">
    <w:name w:val="样式 5696 10 磅"/>
    <w:next w:val="57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2">
    <w:name w:val="样式 5697 10 磅"/>
    <w:next w:val="57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3">
    <w:name w:val="样式 5698 10 磅"/>
    <w:next w:val="57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4">
    <w:name w:val="样式 5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5">
    <w:name w:val="样式 5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6">
    <w:name w:val="样式 5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7">
    <w:name w:val="样式 5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8">
    <w:name w:val="样式 5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9">
    <w:name w:val="样式 5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0">
    <w:name w:val="样式 5731 10 磅"/>
    <w:next w:val="57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1">
    <w:name w:val="样式 5732 10 磅"/>
    <w:next w:val="57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2">
    <w:name w:val="样式 5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3">
    <w:name w:val="样式 5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4">
    <w:name w:val="样式 5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5">
    <w:name w:val="样式 5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6">
    <w:name w:val="样式 5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7">
    <w:name w:val="样式 5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8">
    <w:name w:val="样式 5735 10 磅"/>
    <w:next w:val="5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9">
    <w:name w:val="样式 5736 10 磅"/>
    <w:next w:val="5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40">
    <w:name w:val="样式 5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18683</TotalTime>
  <Application>Yozo_Office</Application>
  <Pages>3</Pages>
  <Words>656</Words>
  <Characters>1699</Characters>
  <Lines>262</Lines>
  <Paragraphs>261</Paragraphs>
  <CharactersWithSpaces>1702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樊江奎</dc:creator>
  <cp:lastModifiedBy>张艺瀚</cp:lastModifiedBy>
  <cp:revision>1</cp:revision>
  <dcterms:created xsi:type="dcterms:W3CDTF">2024-03-25T01:55:00Z</dcterms:created>
  <dcterms:modified xsi:type="dcterms:W3CDTF">2026-06-01T08:23:15Z</dcterms:modified>
</cp:coreProperties>
</file>