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ACD" w:rsidRPr="006E4B91" w:rsidRDefault="007B1ACD" w:rsidP="00EA120E">
      <w:pPr>
        <w:snapToGrid w:val="0"/>
        <w:spacing w:line="600" w:lineRule="exact"/>
        <w:ind w:right="654"/>
        <w:jc w:val="left"/>
        <w:rPr>
          <w:rFonts w:ascii="Times New Roman" w:eastAsia="方正黑体_GBK" w:hAnsi="Times New Roman" w:cs="Times New Roman"/>
          <w:color w:val="000000"/>
          <w:sz w:val="32"/>
          <w:szCs w:val="32"/>
        </w:rPr>
      </w:pPr>
      <w:r w:rsidRPr="006E4B91">
        <w:rPr>
          <w:rFonts w:ascii="Times New Roman" w:eastAsia="方正黑体_GBK" w:hAnsi="Times New Roman" w:cs="方正黑体_GBK" w:hint="eastAsia"/>
          <w:color w:val="000000"/>
          <w:sz w:val="32"/>
          <w:szCs w:val="32"/>
        </w:rPr>
        <w:t>附件</w:t>
      </w:r>
      <w:r w:rsidRPr="006E4B91">
        <w:rPr>
          <w:rFonts w:ascii="Times New Roman" w:eastAsia="方正黑体_GBK" w:hAnsi="Times New Roman" w:cs="Times New Roman"/>
          <w:color w:val="000000"/>
          <w:sz w:val="32"/>
          <w:szCs w:val="32"/>
        </w:rPr>
        <w:t>1</w:t>
      </w:r>
    </w:p>
    <w:p w:rsidR="007B1ACD" w:rsidRPr="006E4B91" w:rsidRDefault="007B1ACD" w:rsidP="00EA120E">
      <w:pPr>
        <w:autoSpaceDN w:val="0"/>
        <w:spacing w:line="480" w:lineRule="exact"/>
        <w:jc w:val="center"/>
        <w:rPr>
          <w:rFonts w:ascii="方正小标宋_GBK" w:eastAsia="方正小标宋_GBK" w:hAnsi="Times New Roman" w:cs="Times New Roman"/>
          <w:color w:val="000000"/>
          <w:sz w:val="44"/>
          <w:szCs w:val="44"/>
        </w:rPr>
      </w:pPr>
      <w:r w:rsidRPr="006E4B91">
        <w:rPr>
          <w:rFonts w:ascii="方正小标宋_GBK" w:eastAsia="方正小标宋_GBK" w:hAnsi="Times New Roman" w:cs="方正小标宋_GBK" w:hint="eastAsia"/>
          <w:color w:val="000000"/>
          <w:sz w:val="44"/>
          <w:szCs w:val="44"/>
        </w:rPr>
        <w:t>饲料和饲料添加剂经营企业备案申请表</w:t>
      </w:r>
    </w:p>
    <w:tbl>
      <w:tblPr>
        <w:tblW w:w="852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522"/>
      </w:tblGrid>
      <w:tr w:rsidR="007B1ACD" w:rsidRPr="001C51B2">
        <w:trPr>
          <w:trHeight w:val="478"/>
        </w:trPr>
        <w:tc>
          <w:tcPr>
            <w:tcW w:w="8522" w:type="dxa"/>
          </w:tcPr>
          <w:p w:rsidR="007B1ACD" w:rsidRPr="001C51B2" w:rsidRDefault="007B1ACD" w:rsidP="001C51B2">
            <w:pPr>
              <w:spacing w:beforeLines="50"/>
              <w:rPr>
                <w:rFonts w:ascii="Times New Roman" w:eastAsia="方正仿宋_GBK" w:hAnsi="Times New Roman" w:cs="Times New Roman"/>
                <w:color w:val="000000"/>
              </w:rPr>
            </w:pP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20"/>
                <w:szCs w:val="20"/>
              </w:rPr>
              <w:t>□</w:t>
            </w: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20"/>
                <w:szCs w:val="20"/>
              </w:rPr>
              <w:t>进口企业备案</w:t>
            </w: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20"/>
                <w:szCs w:val="20"/>
              </w:rPr>
              <w:t xml:space="preserve">    □</w:t>
            </w: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20"/>
                <w:szCs w:val="20"/>
              </w:rPr>
              <w:t>出口企业备案</w:t>
            </w: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20"/>
                <w:szCs w:val="20"/>
              </w:rPr>
              <w:t xml:space="preserve">     □</w:t>
            </w: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20"/>
                <w:szCs w:val="20"/>
              </w:rPr>
              <w:t>修改备案信息</w:t>
            </w:r>
          </w:p>
        </w:tc>
      </w:tr>
      <w:tr w:rsidR="007B1ACD" w:rsidRPr="001C51B2">
        <w:tc>
          <w:tcPr>
            <w:tcW w:w="8522" w:type="dxa"/>
          </w:tcPr>
          <w:p w:rsidR="007B1ACD" w:rsidRPr="001C51B2" w:rsidRDefault="007B1ACD" w:rsidP="00B83A8E">
            <w:pPr>
              <w:pStyle w:val="ListParagraph"/>
              <w:numPr>
                <w:ilvl w:val="0"/>
                <w:numId w:val="1"/>
              </w:numPr>
              <w:spacing w:line="560" w:lineRule="exact"/>
              <w:ind w:firstLineChars="0"/>
              <w:rPr>
                <w:rFonts w:ascii="Times New Roman" w:eastAsia="方正仿宋_GBK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C51B2">
              <w:rPr>
                <w:rFonts w:ascii="Times New Roman" w:eastAsia="方正仿宋_GBK" w:hAnsi="Times New Roman" w:cs="方正仿宋_GBK" w:hint="eastAsia"/>
                <w:b/>
                <w:bCs/>
                <w:color w:val="000000"/>
                <w:kern w:val="0"/>
                <w:sz w:val="18"/>
                <w:szCs w:val="18"/>
              </w:rPr>
              <w:t>备案企业信息</w:t>
            </w:r>
          </w:p>
          <w:p w:rsidR="007B1ACD" w:rsidRPr="001C51B2" w:rsidRDefault="007B1ACD" w:rsidP="00B83A8E">
            <w:pPr>
              <w:spacing w:line="560" w:lineRule="exact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企业名称：</w:t>
            </w:r>
          </w:p>
          <w:p w:rsidR="007B1ACD" w:rsidRPr="001C51B2" w:rsidRDefault="007B1ACD" w:rsidP="00B83A8E">
            <w:pPr>
              <w:spacing w:line="560" w:lineRule="exact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法定地址：</w:t>
            </w:r>
          </w:p>
          <w:p w:rsidR="007B1ACD" w:rsidRPr="001C51B2" w:rsidRDefault="007B1ACD" w:rsidP="00B83A8E">
            <w:pPr>
              <w:spacing w:line="560" w:lineRule="exact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联系人及联系方式（电话、传真及</w:t>
            </w: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EMAIL</w:t>
            </w: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地址）：</w:t>
            </w:r>
          </w:p>
          <w:p w:rsidR="007B1ACD" w:rsidRPr="001C51B2" w:rsidRDefault="007B1ACD" w:rsidP="00B83A8E">
            <w:pPr>
              <w:spacing w:line="560" w:lineRule="exact"/>
              <w:rPr>
                <w:rFonts w:ascii="Times New Roman" w:eastAsia="方正仿宋_GBK" w:hAnsi="Times New Roman" w:cs="Times New Roman"/>
                <w:color w:val="000000"/>
                <w:kern w:val="0"/>
                <w:sz w:val="20"/>
                <w:szCs w:val="20"/>
              </w:rPr>
            </w:pP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贸易国家和地区：</w:t>
            </w:r>
          </w:p>
        </w:tc>
      </w:tr>
      <w:tr w:rsidR="007B1ACD" w:rsidRPr="001C51B2">
        <w:tc>
          <w:tcPr>
            <w:tcW w:w="8522" w:type="dxa"/>
          </w:tcPr>
          <w:p w:rsidR="007B1ACD" w:rsidRPr="001C51B2" w:rsidRDefault="007B1ACD" w:rsidP="00B83A8E">
            <w:pPr>
              <w:pStyle w:val="ListParagraph"/>
              <w:numPr>
                <w:ilvl w:val="0"/>
                <w:numId w:val="1"/>
              </w:numPr>
              <w:spacing w:line="560" w:lineRule="exact"/>
              <w:ind w:firstLineChars="0"/>
              <w:rPr>
                <w:rFonts w:ascii="Times New Roman" w:eastAsia="方正仿宋_GBK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C51B2">
              <w:rPr>
                <w:rFonts w:ascii="Times New Roman" w:eastAsia="方正仿宋_GBK" w:hAnsi="Times New Roman" w:cs="方正仿宋_GBK" w:hint="eastAsia"/>
                <w:b/>
                <w:bCs/>
                <w:color w:val="000000"/>
                <w:kern w:val="0"/>
                <w:sz w:val="18"/>
                <w:szCs w:val="18"/>
              </w:rPr>
              <w:t>经营情况</w:t>
            </w:r>
          </w:p>
          <w:p w:rsidR="007B1ACD" w:rsidRPr="001C51B2" w:rsidRDefault="007B1ACD" w:rsidP="00B83A8E">
            <w:pPr>
              <w:spacing w:line="560" w:lineRule="exact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经营饲料品种：</w:t>
            </w:r>
          </w:p>
          <w:p w:rsidR="007B1ACD" w:rsidRPr="001C51B2" w:rsidRDefault="007B1ACD" w:rsidP="00B83A8E">
            <w:pPr>
              <w:spacing w:line="560" w:lineRule="exact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 xml:space="preserve">□A. </w:t>
            </w: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饵料用活动物</w:t>
            </w: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 xml:space="preserve">                     □B.</w:t>
            </w: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饲料用（含饵料用）冰鲜冷冻动物产品</w:t>
            </w:r>
          </w:p>
          <w:p w:rsidR="007B1ACD" w:rsidRPr="001C51B2" w:rsidRDefault="007B1ACD" w:rsidP="00B83A8E">
            <w:pPr>
              <w:spacing w:line="560" w:lineRule="exact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□C.</w:t>
            </w: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饲料用（含饵料用）水产品</w:t>
            </w: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 xml:space="preserve">          □D.</w:t>
            </w: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加工动物蛋白及油脂</w:t>
            </w:r>
          </w:p>
          <w:p w:rsidR="007B1ACD" w:rsidRPr="001C51B2" w:rsidRDefault="007B1ACD" w:rsidP="00B83A8E">
            <w:pPr>
              <w:spacing w:line="56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□E.</w:t>
            </w: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宠物食品及咬胶</w:t>
            </w: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 xml:space="preserve">                    □F.</w:t>
            </w: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饲草类</w:t>
            </w: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 xml:space="preserve">          </w:t>
            </w:r>
          </w:p>
          <w:p w:rsidR="007B1ACD" w:rsidRPr="001C51B2" w:rsidRDefault="007B1ACD" w:rsidP="00B83A8E">
            <w:pPr>
              <w:spacing w:line="560" w:lineRule="exact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□G.</w:t>
            </w: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青贮料</w:t>
            </w: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 xml:space="preserve">                            □H.</w:t>
            </w: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饲料粮谷类</w:t>
            </w:r>
          </w:p>
          <w:p w:rsidR="007B1ACD" w:rsidRPr="001C51B2" w:rsidRDefault="007B1ACD" w:rsidP="00B83A8E">
            <w:pPr>
              <w:spacing w:line="560" w:lineRule="exact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□I.</w:t>
            </w: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糠麸饼粕渣类</w:t>
            </w: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 xml:space="preserve">                       □J.</w:t>
            </w: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加工植物蛋白及植物粉类</w:t>
            </w:r>
          </w:p>
          <w:p w:rsidR="007B1ACD" w:rsidRPr="001C51B2" w:rsidRDefault="007B1ACD" w:rsidP="00B83A8E">
            <w:pPr>
              <w:spacing w:line="560" w:lineRule="exact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□K.</w:t>
            </w: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配合饲料</w:t>
            </w: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 xml:space="preserve">                          □L.</w:t>
            </w: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添加剂预混合饲料</w:t>
            </w:r>
          </w:p>
          <w:p w:rsidR="007B1ACD" w:rsidRPr="001C51B2" w:rsidRDefault="007B1ACD" w:rsidP="00B83A8E">
            <w:pPr>
              <w:spacing w:line="560" w:lineRule="exact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□M.</w:t>
            </w: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浓缩饲料</w:t>
            </w: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 xml:space="preserve">                          □N.</w:t>
            </w: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配合饲料</w:t>
            </w:r>
          </w:p>
          <w:p w:rsidR="007B1ACD" w:rsidRPr="001C51B2" w:rsidRDefault="007B1ACD" w:rsidP="00B83A8E">
            <w:pPr>
              <w:spacing w:line="560" w:lineRule="exact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□O.</w:t>
            </w: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精料补充料</w:t>
            </w: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 xml:space="preserve">                        □P.</w:t>
            </w: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营养性饲料添加剂</w:t>
            </w:r>
          </w:p>
          <w:p w:rsidR="007B1ACD" w:rsidRPr="001C51B2" w:rsidRDefault="007B1ACD" w:rsidP="00B83A8E">
            <w:pPr>
              <w:spacing w:line="560" w:lineRule="exact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□Q.</w:t>
            </w: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一般饲料添加剂</w:t>
            </w: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 xml:space="preserve">                    □R.</w:t>
            </w: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其他，请描述</w:t>
            </w: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 xml:space="preserve">      </w:t>
            </w:r>
          </w:p>
          <w:p w:rsidR="007B1ACD" w:rsidRPr="001C51B2" w:rsidRDefault="007B1ACD" w:rsidP="00B83A8E">
            <w:pPr>
              <w:spacing w:line="560" w:lineRule="exact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主要贸易伙伴信息（进口备案填写国外饲料生产企业信息，出口备案填写国内饲料生产企业信息）：</w:t>
            </w:r>
          </w:p>
          <w:p w:rsidR="007B1ACD" w:rsidRPr="001C51B2" w:rsidRDefault="007B1ACD" w:rsidP="00B83A8E">
            <w:pPr>
              <w:spacing w:line="560" w:lineRule="exact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序号</w:t>
            </w: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 xml:space="preserve">           </w:t>
            </w: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企业名称</w:t>
            </w: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 xml:space="preserve">            </w:t>
            </w: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注册号</w:t>
            </w: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 xml:space="preserve">               </w:t>
            </w: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饲料品种（填饲料品种代号）</w:t>
            </w:r>
          </w:p>
          <w:p w:rsidR="007B1ACD" w:rsidRPr="001C51B2" w:rsidRDefault="007B1ACD" w:rsidP="00B83A8E">
            <w:pPr>
              <w:spacing w:line="560" w:lineRule="exact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  <w:p w:rsidR="007B1ACD" w:rsidRPr="001C51B2" w:rsidRDefault="007B1ACD" w:rsidP="00B83A8E">
            <w:pPr>
              <w:spacing w:line="560" w:lineRule="exact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  <w:p w:rsidR="007B1ACD" w:rsidRPr="001C51B2" w:rsidRDefault="007B1ACD" w:rsidP="00B83A8E">
            <w:pPr>
              <w:spacing w:line="560" w:lineRule="exact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7B1ACD" w:rsidRPr="001C51B2">
        <w:tc>
          <w:tcPr>
            <w:tcW w:w="8522" w:type="dxa"/>
          </w:tcPr>
          <w:p w:rsidR="007B1ACD" w:rsidRPr="001C51B2" w:rsidRDefault="007B1ACD" w:rsidP="00B83A8E">
            <w:pPr>
              <w:pStyle w:val="ListParagraph"/>
              <w:numPr>
                <w:ilvl w:val="0"/>
                <w:numId w:val="1"/>
              </w:numPr>
              <w:spacing w:line="560" w:lineRule="exact"/>
              <w:ind w:firstLineChars="0"/>
              <w:rPr>
                <w:rFonts w:ascii="Times New Roman" w:eastAsia="方正仿宋_GBK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C51B2">
              <w:rPr>
                <w:rFonts w:ascii="Times New Roman" w:eastAsia="方正仿宋_GBK" w:hAnsi="Times New Roman" w:cs="方正仿宋_GBK" w:hint="eastAsia"/>
                <w:b/>
                <w:bCs/>
                <w:color w:val="000000"/>
                <w:kern w:val="0"/>
                <w:sz w:val="18"/>
                <w:szCs w:val="18"/>
              </w:rPr>
              <w:t>企业声明</w:t>
            </w:r>
          </w:p>
          <w:p w:rsidR="007B1ACD" w:rsidRPr="001C51B2" w:rsidRDefault="007B1ACD" w:rsidP="00B83A8E">
            <w:pPr>
              <w:spacing w:line="560" w:lineRule="exact"/>
              <w:ind w:firstLineChars="200" w:firstLine="360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本企业自愿申请进</w:t>
            </w: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出口饲料企业备案，承诺上述信息真实、准确；承诺诚信守法经营，并遵守海关的有关规定，严格按照《进出口饲料和饲料添加剂检验检疫监督管理办法》的规定，建立和实施经营产品的记录保存、追溯、召回等制度，接受海关的监督和管理。以上承诺如有违反，将自愿承担一切责任。</w:t>
            </w:r>
          </w:p>
          <w:p w:rsidR="007B1ACD" w:rsidRPr="001C51B2" w:rsidRDefault="007B1ACD" w:rsidP="00B83A8E">
            <w:pPr>
              <w:spacing w:line="560" w:lineRule="exact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 xml:space="preserve">                                      </w:t>
            </w: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法定代表人：</w:t>
            </w: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 xml:space="preserve">                  </w:t>
            </w: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单位公章</w:t>
            </w:r>
          </w:p>
          <w:p w:rsidR="007B1ACD" w:rsidRPr="001C51B2" w:rsidRDefault="007B1ACD" w:rsidP="00B83A8E">
            <w:pPr>
              <w:spacing w:line="560" w:lineRule="exact"/>
              <w:rPr>
                <w:rFonts w:ascii="Times New Roman" w:eastAsia="方正仿宋_GBK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 xml:space="preserve">                                                           </w:t>
            </w: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年</w:t>
            </w: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 xml:space="preserve">      </w:t>
            </w: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月</w:t>
            </w: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 xml:space="preserve">     </w:t>
            </w: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日</w:t>
            </w:r>
          </w:p>
        </w:tc>
      </w:tr>
      <w:tr w:rsidR="007B1ACD" w:rsidRPr="001C51B2">
        <w:tc>
          <w:tcPr>
            <w:tcW w:w="8522" w:type="dxa"/>
          </w:tcPr>
          <w:p w:rsidR="007B1ACD" w:rsidRPr="001C51B2" w:rsidRDefault="007B1ACD" w:rsidP="00B83A8E">
            <w:pPr>
              <w:pStyle w:val="ListParagraph"/>
              <w:numPr>
                <w:ilvl w:val="0"/>
                <w:numId w:val="1"/>
              </w:numPr>
              <w:spacing w:line="560" w:lineRule="exact"/>
              <w:ind w:firstLineChars="0"/>
              <w:rPr>
                <w:rFonts w:ascii="Times New Roman" w:eastAsia="方正仿宋_GBK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C51B2">
              <w:rPr>
                <w:rFonts w:ascii="Times New Roman" w:eastAsia="方正仿宋_GBK" w:hAnsi="Times New Roman" w:cs="方正仿宋_GBK" w:hint="eastAsia"/>
                <w:b/>
                <w:bCs/>
                <w:color w:val="000000"/>
                <w:kern w:val="0"/>
                <w:sz w:val="18"/>
                <w:szCs w:val="18"/>
              </w:rPr>
              <w:t>受理情况（线下备案时隶属海关填写）</w:t>
            </w:r>
          </w:p>
          <w:p w:rsidR="007B1ACD" w:rsidRPr="001C51B2" w:rsidRDefault="007B1ACD" w:rsidP="00B83A8E">
            <w:pPr>
              <w:spacing w:line="560" w:lineRule="exact"/>
              <w:ind w:firstLineChars="200" w:firstLine="360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经按《进出口饲料和饲料添加剂检验检疫监督管理办法》等有关规定审核，结果如下：</w:t>
            </w:r>
          </w:p>
          <w:p w:rsidR="007B1ACD" w:rsidRPr="001C51B2" w:rsidRDefault="007B1ACD" w:rsidP="00B83A8E">
            <w:pPr>
              <w:spacing w:line="560" w:lineRule="exact"/>
              <w:ind w:firstLineChars="200" w:firstLine="360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□</w:t>
            </w: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合格，准予备案，备案号为：</w:t>
            </w: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 xml:space="preserve">                                       </w:t>
            </w:r>
          </w:p>
          <w:p w:rsidR="007B1ACD" w:rsidRPr="001C51B2" w:rsidRDefault="007B1ACD" w:rsidP="00B83A8E">
            <w:pPr>
              <w:spacing w:line="560" w:lineRule="exact"/>
              <w:ind w:firstLineChars="200" w:firstLine="360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>□</w:t>
            </w: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不合格，不予备案，原因为：</w:t>
            </w: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 xml:space="preserve">             </w:t>
            </w:r>
          </w:p>
          <w:p w:rsidR="007B1ACD" w:rsidRPr="001C51B2" w:rsidRDefault="007B1ACD" w:rsidP="00B83A8E">
            <w:pPr>
              <w:spacing w:line="560" w:lineRule="exact"/>
              <w:ind w:firstLineChars="1800" w:firstLine="3240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审核：</w:t>
            </w: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 xml:space="preserve">            </w:t>
            </w: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处（科）室负责人复核：</w:t>
            </w:r>
          </w:p>
          <w:p w:rsidR="007B1ACD" w:rsidRPr="001C51B2" w:rsidRDefault="007B1ACD" w:rsidP="00B83A8E">
            <w:pPr>
              <w:spacing w:line="560" w:lineRule="exact"/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</w:pP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 xml:space="preserve">                                                       </w:t>
            </w: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年</w:t>
            </w: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 xml:space="preserve">       </w:t>
            </w: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月</w:t>
            </w:r>
            <w:r w:rsidRPr="001C51B2">
              <w:rPr>
                <w:rFonts w:ascii="Times New Roman" w:eastAsia="方正仿宋_GBK" w:hAnsi="Times New Roman" w:cs="Times New Roman"/>
                <w:color w:val="000000"/>
                <w:kern w:val="0"/>
                <w:sz w:val="18"/>
                <w:szCs w:val="18"/>
              </w:rPr>
              <w:t xml:space="preserve">       </w:t>
            </w:r>
            <w:r w:rsidRPr="001C51B2">
              <w:rPr>
                <w:rFonts w:ascii="Times New Roman" w:eastAsia="方正仿宋_GBK" w:hAnsi="Times New Roman" w:cs="方正仿宋_GBK" w:hint="eastAsia"/>
                <w:color w:val="000000"/>
                <w:kern w:val="0"/>
                <w:sz w:val="18"/>
                <w:szCs w:val="18"/>
              </w:rPr>
              <w:t>日</w:t>
            </w:r>
          </w:p>
        </w:tc>
      </w:tr>
    </w:tbl>
    <w:p w:rsidR="007B1ACD" w:rsidRDefault="007B1ACD">
      <w:pPr>
        <w:rPr>
          <w:rFonts w:cs="Times New Roman"/>
        </w:rPr>
      </w:pPr>
    </w:p>
    <w:sectPr w:rsidR="007B1ACD" w:rsidSect="00C41C33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1ACD" w:rsidRDefault="007B1ACD" w:rsidP="00EA120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7B1ACD" w:rsidRDefault="007B1ACD" w:rsidP="00EA120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ACD" w:rsidRDefault="007B1ACD">
    <w:pPr>
      <w:pStyle w:val="Footer"/>
      <w:jc w:val="center"/>
      <w:rPr>
        <w:rFonts w:cs="Times New Roman"/>
      </w:rPr>
    </w:pPr>
    <w:fldSimple w:instr=" PAGE   \* MERGEFORMAT ">
      <w:r w:rsidRPr="001C51B2">
        <w:rPr>
          <w:noProof/>
          <w:lang w:val="zh-CN"/>
        </w:rPr>
        <w:t>2</w:t>
      </w:r>
    </w:fldSimple>
  </w:p>
  <w:p w:rsidR="007B1ACD" w:rsidRDefault="007B1ACD">
    <w:pPr>
      <w:pStyle w:val="Footer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1ACD" w:rsidRDefault="007B1ACD" w:rsidP="00EA120E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7B1ACD" w:rsidRDefault="007B1ACD" w:rsidP="00EA120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C273D"/>
    <w:multiLevelType w:val="multilevel"/>
    <w:tmpl w:val="0CBC273D"/>
    <w:lvl w:ilvl="0">
      <w:start w:val="1"/>
      <w:numFmt w:val="japaneseCounting"/>
      <w:lvlText w:val="%1、"/>
      <w:lvlJc w:val="left"/>
      <w:pPr>
        <w:ind w:left="390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120E"/>
    <w:rsid w:val="000001A2"/>
    <w:rsid w:val="000004D7"/>
    <w:rsid w:val="0000080D"/>
    <w:rsid w:val="0000292C"/>
    <w:rsid w:val="00003A3F"/>
    <w:rsid w:val="00004167"/>
    <w:rsid w:val="0000588C"/>
    <w:rsid w:val="00006570"/>
    <w:rsid w:val="00006FF6"/>
    <w:rsid w:val="000070E1"/>
    <w:rsid w:val="000072AC"/>
    <w:rsid w:val="000076E5"/>
    <w:rsid w:val="00007729"/>
    <w:rsid w:val="00007ACF"/>
    <w:rsid w:val="00011210"/>
    <w:rsid w:val="0001162E"/>
    <w:rsid w:val="00012066"/>
    <w:rsid w:val="00013107"/>
    <w:rsid w:val="000132FF"/>
    <w:rsid w:val="00014302"/>
    <w:rsid w:val="0001457D"/>
    <w:rsid w:val="000146D7"/>
    <w:rsid w:val="000147DE"/>
    <w:rsid w:val="00014EDE"/>
    <w:rsid w:val="00015FD6"/>
    <w:rsid w:val="00016420"/>
    <w:rsid w:val="000176E5"/>
    <w:rsid w:val="00017783"/>
    <w:rsid w:val="00017ED8"/>
    <w:rsid w:val="000207B6"/>
    <w:rsid w:val="000212B4"/>
    <w:rsid w:val="00021ACB"/>
    <w:rsid w:val="00022B3E"/>
    <w:rsid w:val="00022BBF"/>
    <w:rsid w:val="00023487"/>
    <w:rsid w:val="00023C73"/>
    <w:rsid w:val="00026252"/>
    <w:rsid w:val="000264B1"/>
    <w:rsid w:val="0002669E"/>
    <w:rsid w:val="00026DB2"/>
    <w:rsid w:val="00027EC4"/>
    <w:rsid w:val="00030B58"/>
    <w:rsid w:val="00031A11"/>
    <w:rsid w:val="00031E96"/>
    <w:rsid w:val="00032588"/>
    <w:rsid w:val="0003296B"/>
    <w:rsid w:val="000336C9"/>
    <w:rsid w:val="00033A49"/>
    <w:rsid w:val="00033B3D"/>
    <w:rsid w:val="0003526B"/>
    <w:rsid w:val="00035ACB"/>
    <w:rsid w:val="00035BC3"/>
    <w:rsid w:val="00036A6B"/>
    <w:rsid w:val="00036AB3"/>
    <w:rsid w:val="000370EB"/>
    <w:rsid w:val="00040A42"/>
    <w:rsid w:val="000411D9"/>
    <w:rsid w:val="00041E69"/>
    <w:rsid w:val="00042FD0"/>
    <w:rsid w:val="0004323C"/>
    <w:rsid w:val="00043E83"/>
    <w:rsid w:val="000443BD"/>
    <w:rsid w:val="0004463A"/>
    <w:rsid w:val="00044827"/>
    <w:rsid w:val="00044C8E"/>
    <w:rsid w:val="00044CE8"/>
    <w:rsid w:val="000459CC"/>
    <w:rsid w:val="00045B19"/>
    <w:rsid w:val="00046405"/>
    <w:rsid w:val="000466ED"/>
    <w:rsid w:val="00046C46"/>
    <w:rsid w:val="00050AB7"/>
    <w:rsid w:val="00050AD9"/>
    <w:rsid w:val="00050FB4"/>
    <w:rsid w:val="00051D44"/>
    <w:rsid w:val="00051EA8"/>
    <w:rsid w:val="00052538"/>
    <w:rsid w:val="000535B3"/>
    <w:rsid w:val="00054812"/>
    <w:rsid w:val="00055186"/>
    <w:rsid w:val="000551EB"/>
    <w:rsid w:val="00055997"/>
    <w:rsid w:val="00055E37"/>
    <w:rsid w:val="0005613B"/>
    <w:rsid w:val="0005642A"/>
    <w:rsid w:val="0005701C"/>
    <w:rsid w:val="000570BC"/>
    <w:rsid w:val="000577AF"/>
    <w:rsid w:val="000601BE"/>
    <w:rsid w:val="00060A6C"/>
    <w:rsid w:val="00060B80"/>
    <w:rsid w:val="00060C08"/>
    <w:rsid w:val="00060E36"/>
    <w:rsid w:val="00063C70"/>
    <w:rsid w:val="00064FA9"/>
    <w:rsid w:val="00065A96"/>
    <w:rsid w:val="00066CD7"/>
    <w:rsid w:val="00072C71"/>
    <w:rsid w:val="00072FCB"/>
    <w:rsid w:val="0007345D"/>
    <w:rsid w:val="0007384D"/>
    <w:rsid w:val="000747F4"/>
    <w:rsid w:val="000752F8"/>
    <w:rsid w:val="00075F17"/>
    <w:rsid w:val="00076AD2"/>
    <w:rsid w:val="0007707C"/>
    <w:rsid w:val="00077591"/>
    <w:rsid w:val="0007770E"/>
    <w:rsid w:val="0008052F"/>
    <w:rsid w:val="000814F0"/>
    <w:rsid w:val="00082113"/>
    <w:rsid w:val="000824D7"/>
    <w:rsid w:val="0008435E"/>
    <w:rsid w:val="00086915"/>
    <w:rsid w:val="00086C43"/>
    <w:rsid w:val="00086EBD"/>
    <w:rsid w:val="0009031E"/>
    <w:rsid w:val="000914E4"/>
    <w:rsid w:val="00091558"/>
    <w:rsid w:val="00093027"/>
    <w:rsid w:val="000936A3"/>
    <w:rsid w:val="00094E79"/>
    <w:rsid w:val="000958E9"/>
    <w:rsid w:val="00096F39"/>
    <w:rsid w:val="000976FA"/>
    <w:rsid w:val="000A02F8"/>
    <w:rsid w:val="000A1C70"/>
    <w:rsid w:val="000A221B"/>
    <w:rsid w:val="000A2318"/>
    <w:rsid w:val="000A2933"/>
    <w:rsid w:val="000A2D53"/>
    <w:rsid w:val="000A53E9"/>
    <w:rsid w:val="000A6DE2"/>
    <w:rsid w:val="000A774D"/>
    <w:rsid w:val="000B03D0"/>
    <w:rsid w:val="000B0B2E"/>
    <w:rsid w:val="000B17DD"/>
    <w:rsid w:val="000B1968"/>
    <w:rsid w:val="000B19F7"/>
    <w:rsid w:val="000B1A12"/>
    <w:rsid w:val="000B3E46"/>
    <w:rsid w:val="000B5231"/>
    <w:rsid w:val="000B54D4"/>
    <w:rsid w:val="000B5A42"/>
    <w:rsid w:val="000B680B"/>
    <w:rsid w:val="000B6F0F"/>
    <w:rsid w:val="000C01FF"/>
    <w:rsid w:val="000C180B"/>
    <w:rsid w:val="000C1A77"/>
    <w:rsid w:val="000C1CAF"/>
    <w:rsid w:val="000C2A74"/>
    <w:rsid w:val="000C44AB"/>
    <w:rsid w:val="000C475A"/>
    <w:rsid w:val="000C4F5B"/>
    <w:rsid w:val="000C5AB1"/>
    <w:rsid w:val="000C6812"/>
    <w:rsid w:val="000C7326"/>
    <w:rsid w:val="000C7744"/>
    <w:rsid w:val="000C7A91"/>
    <w:rsid w:val="000C7B6B"/>
    <w:rsid w:val="000D010C"/>
    <w:rsid w:val="000D0E2F"/>
    <w:rsid w:val="000D1D11"/>
    <w:rsid w:val="000D25E9"/>
    <w:rsid w:val="000D2C19"/>
    <w:rsid w:val="000D3BCB"/>
    <w:rsid w:val="000D3D75"/>
    <w:rsid w:val="000D47B5"/>
    <w:rsid w:val="000D610F"/>
    <w:rsid w:val="000D6607"/>
    <w:rsid w:val="000D7892"/>
    <w:rsid w:val="000E013A"/>
    <w:rsid w:val="000E0672"/>
    <w:rsid w:val="000E0D4B"/>
    <w:rsid w:val="000E104E"/>
    <w:rsid w:val="000E2D85"/>
    <w:rsid w:val="000E3287"/>
    <w:rsid w:val="000E3370"/>
    <w:rsid w:val="000E3ABB"/>
    <w:rsid w:val="000E3FAF"/>
    <w:rsid w:val="000E4839"/>
    <w:rsid w:val="000E4F59"/>
    <w:rsid w:val="000E5C08"/>
    <w:rsid w:val="000E6921"/>
    <w:rsid w:val="000E6E50"/>
    <w:rsid w:val="000E6EB9"/>
    <w:rsid w:val="000F051E"/>
    <w:rsid w:val="000F0877"/>
    <w:rsid w:val="000F0E14"/>
    <w:rsid w:val="000F0E7C"/>
    <w:rsid w:val="000F1F50"/>
    <w:rsid w:val="000F2910"/>
    <w:rsid w:val="000F2F42"/>
    <w:rsid w:val="000F3D7B"/>
    <w:rsid w:val="000F40EE"/>
    <w:rsid w:val="000F4EDC"/>
    <w:rsid w:val="000F553B"/>
    <w:rsid w:val="000F6093"/>
    <w:rsid w:val="000F76DB"/>
    <w:rsid w:val="001002EA"/>
    <w:rsid w:val="00101636"/>
    <w:rsid w:val="0010381A"/>
    <w:rsid w:val="00103C6A"/>
    <w:rsid w:val="00104CF8"/>
    <w:rsid w:val="00105AF2"/>
    <w:rsid w:val="00106F3B"/>
    <w:rsid w:val="001071DF"/>
    <w:rsid w:val="00107A9B"/>
    <w:rsid w:val="00107AC7"/>
    <w:rsid w:val="00107EC1"/>
    <w:rsid w:val="00110880"/>
    <w:rsid w:val="001118ED"/>
    <w:rsid w:val="00112999"/>
    <w:rsid w:val="00112A83"/>
    <w:rsid w:val="00112B04"/>
    <w:rsid w:val="0011311F"/>
    <w:rsid w:val="00114005"/>
    <w:rsid w:val="001148FD"/>
    <w:rsid w:val="00116BC3"/>
    <w:rsid w:val="00116F22"/>
    <w:rsid w:val="00120036"/>
    <w:rsid w:val="0012150D"/>
    <w:rsid w:val="00121CBB"/>
    <w:rsid w:val="00122A81"/>
    <w:rsid w:val="00122E66"/>
    <w:rsid w:val="001230E8"/>
    <w:rsid w:val="00124221"/>
    <w:rsid w:val="0012564F"/>
    <w:rsid w:val="001259E7"/>
    <w:rsid w:val="001265F1"/>
    <w:rsid w:val="001270E4"/>
    <w:rsid w:val="00131334"/>
    <w:rsid w:val="0013181F"/>
    <w:rsid w:val="00131BCF"/>
    <w:rsid w:val="00131FA5"/>
    <w:rsid w:val="001330EE"/>
    <w:rsid w:val="0013343A"/>
    <w:rsid w:val="0013384D"/>
    <w:rsid w:val="0013385F"/>
    <w:rsid w:val="001342FF"/>
    <w:rsid w:val="00134D4E"/>
    <w:rsid w:val="00136668"/>
    <w:rsid w:val="001371EC"/>
    <w:rsid w:val="00140506"/>
    <w:rsid w:val="0014130A"/>
    <w:rsid w:val="00141591"/>
    <w:rsid w:val="00141672"/>
    <w:rsid w:val="001420B1"/>
    <w:rsid w:val="00145184"/>
    <w:rsid w:val="0014644B"/>
    <w:rsid w:val="00146CF1"/>
    <w:rsid w:val="001470FE"/>
    <w:rsid w:val="00147227"/>
    <w:rsid w:val="00150582"/>
    <w:rsid w:val="00150D16"/>
    <w:rsid w:val="001519FD"/>
    <w:rsid w:val="00151A0F"/>
    <w:rsid w:val="00151B1C"/>
    <w:rsid w:val="0015269B"/>
    <w:rsid w:val="00152D2C"/>
    <w:rsid w:val="001550AD"/>
    <w:rsid w:val="0015511D"/>
    <w:rsid w:val="00155EE2"/>
    <w:rsid w:val="00156227"/>
    <w:rsid w:val="001565F1"/>
    <w:rsid w:val="00157161"/>
    <w:rsid w:val="00157803"/>
    <w:rsid w:val="00157827"/>
    <w:rsid w:val="00160816"/>
    <w:rsid w:val="001609E5"/>
    <w:rsid w:val="00160B25"/>
    <w:rsid w:val="001611BD"/>
    <w:rsid w:val="0016124F"/>
    <w:rsid w:val="0016172D"/>
    <w:rsid w:val="00161895"/>
    <w:rsid w:val="00161970"/>
    <w:rsid w:val="00161A88"/>
    <w:rsid w:val="001624ED"/>
    <w:rsid w:val="0016332E"/>
    <w:rsid w:val="00163707"/>
    <w:rsid w:val="001638A4"/>
    <w:rsid w:val="001642DA"/>
    <w:rsid w:val="00164753"/>
    <w:rsid w:val="001649F3"/>
    <w:rsid w:val="0016566A"/>
    <w:rsid w:val="001667A7"/>
    <w:rsid w:val="00170ABD"/>
    <w:rsid w:val="00173AE3"/>
    <w:rsid w:val="00174F92"/>
    <w:rsid w:val="00175F4F"/>
    <w:rsid w:val="001762C7"/>
    <w:rsid w:val="00180DE2"/>
    <w:rsid w:val="00180F9D"/>
    <w:rsid w:val="001821E0"/>
    <w:rsid w:val="001834A9"/>
    <w:rsid w:val="00183D80"/>
    <w:rsid w:val="00186071"/>
    <w:rsid w:val="00186543"/>
    <w:rsid w:val="00187380"/>
    <w:rsid w:val="001874EA"/>
    <w:rsid w:val="00187C26"/>
    <w:rsid w:val="00190048"/>
    <w:rsid w:val="001921B8"/>
    <w:rsid w:val="00193B2F"/>
    <w:rsid w:val="00193CFB"/>
    <w:rsid w:val="00195824"/>
    <w:rsid w:val="00195905"/>
    <w:rsid w:val="00197325"/>
    <w:rsid w:val="001A0BF4"/>
    <w:rsid w:val="001A0D55"/>
    <w:rsid w:val="001A150F"/>
    <w:rsid w:val="001A2B05"/>
    <w:rsid w:val="001A304C"/>
    <w:rsid w:val="001A34D8"/>
    <w:rsid w:val="001A3883"/>
    <w:rsid w:val="001A48D6"/>
    <w:rsid w:val="001A60FD"/>
    <w:rsid w:val="001A6264"/>
    <w:rsid w:val="001A69D5"/>
    <w:rsid w:val="001A6F8C"/>
    <w:rsid w:val="001A739C"/>
    <w:rsid w:val="001B1494"/>
    <w:rsid w:val="001B2740"/>
    <w:rsid w:val="001B2AB3"/>
    <w:rsid w:val="001B3318"/>
    <w:rsid w:val="001B3DB8"/>
    <w:rsid w:val="001B3FD1"/>
    <w:rsid w:val="001B472D"/>
    <w:rsid w:val="001B4A63"/>
    <w:rsid w:val="001B5E27"/>
    <w:rsid w:val="001B61B8"/>
    <w:rsid w:val="001B7D24"/>
    <w:rsid w:val="001C2B58"/>
    <w:rsid w:val="001C3FCD"/>
    <w:rsid w:val="001C4088"/>
    <w:rsid w:val="001C4A72"/>
    <w:rsid w:val="001C50BE"/>
    <w:rsid w:val="001C50C1"/>
    <w:rsid w:val="001C51B2"/>
    <w:rsid w:val="001C59B4"/>
    <w:rsid w:val="001C62B7"/>
    <w:rsid w:val="001C64C0"/>
    <w:rsid w:val="001C6DED"/>
    <w:rsid w:val="001C7337"/>
    <w:rsid w:val="001D16A2"/>
    <w:rsid w:val="001D1808"/>
    <w:rsid w:val="001D1C3B"/>
    <w:rsid w:val="001D1D74"/>
    <w:rsid w:val="001D263B"/>
    <w:rsid w:val="001D2E7D"/>
    <w:rsid w:val="001D4257"/>
    <w:rsid w:val="001D4CEF"/>
    <w:rsid w:val="001D4E8D"/>
    <w:rsid w:val="001D5B22"/>
    <w:rsid w:val="001D6567"/>
    <w:rsid w:val="001D6717"/>
    <w:rsid w:val="001D6B59"/>
    <w:rsid w:val="001E0E0C"/>
    <w:rsid w:val="001E1564"/>
    <w:rsid w:val="001E1CD2"/>
    <w:rsid w:val="001E221C"/>
    <w:rsid w:val="001E2F52"/>
    <w:rsid w:val="001E3273"/>
    <w:rsid w:val="001E354A"/>
    <w:rsid w:val="001E38A4"/>
    <w:rsid w:val="001E46B2"/>
    <w:rsid w:val="001E487C"/>
    <w:rsid w:val="001E53E3"/>
    <w:rsid w:val="001E58C1"/>
    <w:rsid w:val="001E706B"/>
    <w:rsid w:val="001E7A13"/>
    <w:rsid w:val="001F0E1F"/>
    <w:rsid w:val="001F1E53"/>
    <w:rsid w:val="001F2D3A"/>
    <w:rsid w:val="001F355F"/>
    <w:rsid w:val="001F58C6"/>
    <w:rsid w:val="001F59A5"/>
    <w:rsid w:val="001F63D4"/>
    <w:rsid w:val="002023C3"/>
    <w:rsid w:val="00202524"/>
    <w:rsid w:val="00202549"/>
    <w:rsid w:val="00202E72"/>
    <w:rsid w:val="00203761"/>
    <w:rsid w:val="00203A31"/>
    <w:rsid w:val="002043A6"/>
    <w:rsid w:val="002043D5"/>
    <w:rsid w:val="0020488C"/>
    <w:rsid w:val="00204B86"/>
    <w:rsid w:val="002076EF"/>
    <w:rsid w:val="002079F6"/>
    <w:rsid w:val="00207C65"/>
    <w:rsid w:val="0021034E"/>
    <w:rsid w:val="002121F2"/>
    <w:rsid w:val="002127B5"/>
    <w:rsid w:val="00212CE7"/>
    <w:rsid w:val="00212EB8"/>
    <w:rsid w:val="00215BB0"/>
    <w:rsid w:val="00216C39"/>
    <w:rsid w:val="00217662"/>
    <w:rsid w:val="00217B87"/>
    <w:rsid w:val="00217FA1"/>
    <w:rsid w:val="002206A4"/>
    <w:rsid w:val="00220745"/>
    <w:rsid w:val="00221658"/>
    <w:rsid w:val="0022169A"/>
    <w:rsid w:val="00222A59"/>
    <w:rsid w:val="00222E41"/>
    <w:rsid w:val="00222E53"/>
    <w:rsid w:val="00223215"/>
    <w:rsid w:val="00224132"/>
    <w:rsid w:val="00224BDA"/>
    <w:rsid w:val="002258C3"/>
    <w:rsid w:val="00225F56"/>
    <w:rsid w:val="002264E6"/>
    <w:rsid w:val="0023085E"/>
    <w:rsid w:val="00231EC8"/>
    <w:rsid w:val="002327DA"/>
    <w:rsid w:val="00232D15"/>
    <w:rsid w:val="00234204"/>
    <w:rsid w:val="00234630"/>
    <w:rsid w:val="00234EC0"/>
    <w:rsid w:val="002359F0"/>
    <w:rsid w:val="00235BD4"/>
    <w:rsid w:val="00235D0D"/>
    <w:rsid w:val="00235E13"/>
    <w:rsid w:val="0023626F"/>
    <w:rsid w:val="00236529"/>
    <w:rsid w:val="0023669F"/>
    <w:rsid w:val="00236906"/>
    <w:rsid w:val="0024011E"/>
    <w:rsid w:val="0024014B"/>
    <w:rsid w:val="002407BB"/>
    <w:rsid w:val="00241493"/>
    <w:rsid w:val="0024442E"/>
    <w:rsid w:val="002446E9"/>
    <w:rsid w:val="00244784"/>
    <w:rsid w:val="00244B77"/>
    <w:rsid w:val="00245096"/>
    <w:rsid w:val="00245625"/>
    <w:rsid w:val="0024687B"/>
    <w:rsid w:val="00246DE6"/>
    <w:rsid w:val="00251745"/>
    <w:rsid w:val="00251D13"/>
    <w:rsid w:val="002523B7"/>
    <w:rsid w:val="002523CD"/>
    <w:rsid w:val="002534EC"/>
    <w:rsid w:val="0025420D"/>
    <w:rsid w:val="00255F5C"/>
    <w:rsid w:val="0025638C"/>
    <w:rsid w:val="0025646D"/>
    <w:rsid w:val="00256E8A"/>
    <w:rsid w:val="00257720"/>
    <w:rsid w:val="00257ED7"/>
    <w:rsid w:val="00260AA3"/>
    <w:rsid w:val="00261778"/>
    <w:rsid w:val="00261D67"/>
    <w:rsid w:val="00262BA3"/>
    <w:rsid w:val="002643FD"/>
    <w:rsid w:val="00266E3B"/>
    <w:rsid w:val="002675D4"/>
    <w:rsid w:val="0027012A"/>
    <w:rsid w:val="002706F2"/>
    <w:rsid w:val="00270A61"/>
    <w:rsid w:val="00270C64"/>
    <w:rsid w:val="00271604"/>
    <w:rsid w:val="00271838"/>
    <w:rsid w:val="0027453C"/>
    <w:rsid w:val="0027464B"/>
    <w:rsid w:val="002751A7"/>
    <w:rsid w:val="00275540"/>
    <w:rsid w:val="00276459"/>
    <w:rsid w:val="002770F3"/>
    <w:rsid w:val="00277AE6"/>
    <w:rsid w:val="00280513"/>
    <w:rsid w:val="00280DD0"/>
    <w:rsid w:val="00280E30"/>
    <w:rsid w:val="0028114B"/>
    <w:rsid w:val="00281435"/>
    <w:rsid w:val="00281DB1"/>
    <w:rsid w:val="0028244E"/>
    <w:rsid w:val="00282EB4"/>
    <w:rsid w:val="00284651"/>
    <w:rsid w:val="002847DB"/>
    <w:rsid w:val="00291077"/>
    <w:rsid w:val="00291A65"/>
    <w:rsid w:val="00292507"/>
    <w:rsid w:val="00292BC4"/>
    <w:rsid w:val="002936EC"/>
    <w:rsid w:val="00293B15"/>
    <w:rsid w:val="002952E2"/>
    <w:rsid w:val="00295316"/>
    <w:rsid w:val="00295E7C"/>
    <w:rsid w:val="00296523"/>
    <w:rsid w:val="00296D0E"/>
    <w:rsid w:val="0029799B"/>
    <w:rsid w:val="002A0F35"/>
    <w:rsid w:val="002A13E0"/>
    <w:rsid w:val="002A16C9"/>
    <w:rsid w:val="002A1F58"/>
    <w:rsid w:val="002A2CFE"/>
    <w:rsid w:val="002A33C3"/>
    <w:rsid w:val="002A37DC"/>
    <w:rsid w:val="002A5B1B"/>
    <w:rsid w:val="002A7DA7"/>
    <w:rsid w:val="002B046C"/>
    <w:rsid w:val="002B0F1F"/>
    <w:rsid w:val="002B278E"/>
    <w:rsid w:val="002B2AB8"/>
    <w:rsid w:val="002B2ABF"/>
    <w:rsid w:val="002B2AEF"/>
    <w:rsid w:val="002B4001"/>
    <w:rsid w:val="002B47C8"/>
    <w:rsid w:val="002B4EBE"/>
    <w:rsid w:val="002B5940"/>
    <w:rsid w:val="002B5A80"/>
    <w:rsid w:val="002B5BF6"/>
    <w:rsid w:val="002B5F2A"/>
    <w:rsid w:val="002B6E7D"/>
    <w:rsid w:val="002B7234"/>
    <w:rsid w:val="002B7570"/>
    <w:rsid w:val="002C0384"/>
    <w:rsid w:val="002C062A"/>
    <w:rsid w:val="002C08B7"/>
    <w:rsid w:val="002C108C"/>
    <w:rsid w:val="002C1919"/>
    <w:rsid w:val="002C1C5F"/>
    <w:rsid w:val="002C271D"/>
    <w:rsid w:val="002C2D7F"/>
    <w:rsid w:val="002C4598"/>
    <w:rsid w:val="002C5343"/>
    <w:rsid w:val="002C5B70"/>
    <w:rsid w:val="002C6210"/>
    <w:rsid w:val="002C7271"/>
    <w:rsid w:val="002C7685"/>
    <w:rsid w:val="002D06D5"/>
    <w:rsid w:val="002D0B91"/>
    <w:rsid w:val="002D10B6"/>
    <w:rsid w:val="002D185E"/>
    <w:rsid w:val="002D22A2"/>
    <w:rsid w:val="002D2A45"/>
    <w:rsid w:val="002D2FD1"/>
    <w:rsid w:val="002D38ED"/>
    <w:rsid w:val="002D3C7B"/>
    <w:rsid w:val="002D4D62"/>
    <w:rsid w:val="002D536D"/>
    <w:rsid w:val="002D54D8"/>
    <w:rsid w:val="002D60AA"/>
    <w:rsid w:val="002D60D2"/>
    <w:rsid w:val="002D6554"/>
    <w:rsid w:val="002D68A1"/>
    <w:rsid w:val="002D6CB5"/>
    <w:rsid w:val="002D76A5"/>
    <w:rsid w:val="002D77D2"/>
    <w:rsid w:val="002D7B4E"/>
    <w:rsid w:val="002D7BDB"/>
    <w:rsid w:val="002D7DC7"/>
    <w:rsid w:val="002E12D2"/>
    <w:rsid w:val="002E19F8"/>
    <w:rsid w:val="002E1DAF"/>
    <w:rsid w:val="002E2230"/>
    <w:rsid w:val="002E301F"/>
    <w:rsid w:val="002E39D2"/>
    <w:rsid w:val="002E54E3"/>
    <w:rsid w:val="002E579A"/>
    <w:rsid w:val="002E615F"/>
    <w:rsid w:val="002E759B"/>
    <w:rsid w:val="002E767F"/>
    <w:rsid w:val="002F049D"/>
    <w:rsid w:val="002F05B5"/>
    <w:rsid w:val="002F06DE"/>
    <w:rsid w:val="002F13E9"/>
    <w:rsid w:val="002F2EC7"/>
    <w:rsid w:val="002F332E"/>
    <w:rsid w:val="002F3E42"/>
    <w:rsid w:val="002F48F3"/>
    <w:rsid w:val="002F5CEE"/>
    <w:rsid w:val="002F6002"/>
    <w:rsid w:val="002F6DB6"/>
    <w:rsid w:val="002F7BDA"/>
    <w:rsid w:val="003005B3"/>
    <w:rsid w:val="003014CA"/>
    <w:rsid w:val="003015A9"/>
    <w:rsid w:val="00301B88"/>
    <w:rsid w:val="003020BD"/>
    <w:rsid w:val="003026C8"/>
    <w:rsid w:val="00305235"/>
    <w:rsid w:val="003109F7"/>
    <w:rsid w:val="00310C4C"/>
    <w:rsid w:val="00310CE7"/>
    <w:rsid w:val="00312839"/>
    <w:rsid w:val="00313243"/>
    <w:rsid w:val="00313B57"/>
    <w:rsid w:val="00313EBB"/>
    <w:rsid w:val="0031481E"/>
    <w:rsid w:val="003148B7"/>
    <w:rsid w:val="00314FD2"/>
    <w:rsid w:val="003150BD"/>
    <w:rsid w:val="0031584F"/>
    <w:rsid w:val="00317100"/>
    <w:rsid w:val="00317148"/>
    <w:rsid w:val="003172B5"/>
    <w:rsid w:val="00317463"/>
    <w:rsid w:val="00317785"/>
    <w:rsid w:val="00320553"/>
    <w:rsid w:val="003217AA"/>
    <w:rsid w:val="00321AB4"/>
    <w:rsid w:val="003227B5"/>
    <w:rsid w:val="00323D7F"/>
    <w:rsid w:val="00326047"/>
    <w:rsid w:val="003271AD"/>
    <w:rsid w:val="003278B3"/>
    <w:rsid w:val="00327C9A"/>
    <w:rsid w:val="00330810"/>
    <w:rsid w:val="00331849"/>
    <w:rsid w:val="00331C0D"/>
    <w:rsid w:val="00332F2B"/>
    <w:rsid w:val="003337F2"/>
    <w:rsid w:val="0033393A"/>
    <w:rsid w:val="00334734"/>
    <w:rsid w:val="0033657C"/>
    <w:rsid w:val="00337490"/>
    <w:rsid w:val="003379A9"/>
    <w:rsid w:val="003408C0"/>
    <w:rsid w:val="00342C4C"/>
    <w:rsid w:val="003435EB"/>
    <w:rsid w:val="00343A2B"/>
    <w:rsid w:val="003445C1"/>
    <w:rsid w:val="00344F90"/>
    <w:rsid w:val="003454B8"/>
    <w:rsid w:val="003462A8"/>
    <w:rsid w:val="00346C5B"/>
    <w:rsid w:val="00347720"/>
    <w:rsid w:val="00350215"/>
    <w:rsid w:val="003507FB"/>
    <w:rsid w:val="003509CB"/>
    <w:rsid w:val="00352977"/>
    <w:rsid w:val="00354401"/>
    <w:rsid w:val="00354B45"/>
    <w:rsid w:val="00354B5E"/>
    <w:rsid w:val="003563C6"/>
    <w:rsid w:val="00356851"/>
    <w:rsid w:val="003568B1"/>
    <w:rsid w:val="00356DBF"/>
    <w:rsid w:val="003573F8"/>
    <w:rsid w:val="00357607"/>
    <w:rsid w:val="00360BDF"/>
    <w:rsid w:val="00361657"/>
    <w:rsid w:val="0036293B"/>
    <w:rsid w:val="00363876"/>
    <w:rsid w:val="00363E97"/>
    <w:rsid w:val="00364155"/>
    <w:rsid w:val="00365985"/>
    <w:rsid w:val="00366197"/>
    <w:rsid w:val="00366EB5"/>
    <w:rsid w:val="00366F24"/>
    <w:rsid w:val="00366FB8"/>
    <w:rsid w:val="00367A9F"/>
    <w:rsid w:val="00370FC8"/>
    <w:rsid w:val="003720FE"/>
    <w:rsid w:val="00372D6B"/>
    <w:rsid w:val="00372F32"/>
    <w:rsid w:val="00372FDF"/>
    <w:rsid w:val="003741EB"/>
    <w:rsid w:val="003743A3"/>
    <w:rsid w:val="003752BE"/>
    <w:rsid w:val="00375C29"/>
    <w:rsid w:val="00375C4D"/>
    <w:rsid w:val="00376BF5"/>
    <w:rsid w:val="00376E13"/>
    <w:rsid w:val="00376E16"/>
    <w:rsid w:val="0037707D"/>
    <w:rsid w:val="00380196"/>
    <w:rsid w:val="00380B03"/>
    <w:rsid w:val="00380F73"/>
    <w:rsid w:val="003815C6"/>
    <w:rsid w:val="00381E28"/>
    <w:rsid w:val="00382DD3"/>
    <w:rsid w:val="003830A9"/>
    <w:rsid w:val="00383D22"/>
    <w:rsid w:val="0038471E"/>
    <w:rsid w:val="00386B1A"/>
    <w:rsid w:val="0038783B"/>
    <w:rsid w:val="0039072B"/>
    <w:rsid w:val="00391C18"/>
    <w:rsid w:val="00394916"/>
    <w:rsid w:val="00394918"/>
    <w:rsid w:val="00394AEC"/>
    <w:rsid w:val="00396545"/>
    <w:rsid w:val="003966D4"/>
    <w:rsid w:val="003966F8"/>
    <w:rsid w:val="00396F9A"/>
    <w:rsid w:val="00397250"/>
    <w:rsid w:val="00397612"/>
    <w:rsid w:val="003A0627"/>
    <w:rsid w:val="003A0CA3"/>
    <w:rsid w:val="003A114F"/>
    <w:rsid w:val="003A23CC"/>
    <w:rsid w:val="003A2E98"/>
    <w:rsid w:val="003A449E"/>
    <w:rsid w:val="003A5110"/>
    <w:rsid w:val="003A5DD1"/>
    <w:rsid w:val="003A641E"/>
    <w:rsid w:val="003A65B6"/>
    <w:rsid w:val="003A6DD3"/>
    <w:rsid w:val="003B03B6"/>
    <w:rsid w:val="003B114E"/>
    <w:rsid w:val="003B1608"/>
    <w:rsid w:val="003B166D"/>
    <w:rsid w:val="003B1A36"/>
    <w:rsid w:val="003B1F24"/>
    <w:rsid w:val="003B2925"/>
    <w:rsid w:val="003B36B4"/>
    <w:rsid w:val="003B394F"/>
    <w:rsid w:val="003B3F82"/>
    <w:rsid w:val="003B648F"/>
    <w:rsid w:val="003B667A"/>
    <w:rsid w:val="003B723B"/>
    <w:rsid w:val="003B7CB9"/>
    <w:rsid w:val="003B7DD9"/>
    <w:rsid w:val="003C1387"/>
    <w:rsid w:val="003C192F"/>
    <w:rsid w:val="003C1F47"/>
    <w:rsid w:val="003C28B5"/>
    <w:rsid w:val="003C32FA"/>
    <w:rsid w:val="003C3770"/>
    <w:rsid w:val="003C43A0"/>
    <w:rsid w:val="003C4F3C"/>
    <w:rsid w:val="003C55FB"/>
    <w:rsid w:val="003C58C3"/>
    <w:rsid w:val="003C7C01"/>
    <w:rsid w:val="003D026C"/>
    <w:rsid w:val="003D2274"/>
    <w:rsid w:val="003D2A90"/>
    <w:rsid w:val="003D308F"/>
    <w:rsid w:val="003D59BE"/>
    <w:rsid w:val="003D6627"/>
    <w:rsid w:val="003D7267"/>
    <w:rsid w:val="003E04F6"/>
    <w:rsid w:val="003E085D"/>
    <w:rsid w:val="003E0921"/>
    <w:rsid w:val="003E172B"/>
    <w:rsid w:val="003E3372"/>
    <w:rsid w:val="003E4326"/>
    <w:rsid w:val="003E47AF"/>
    <w:rsid w:val="003E633B"/>
    <w:rsid w:val="003E6D63"/>
    <w:rsid w:val="003E72FF"/>
    <w:rsid w:val="003E7DCF"/>
    <w:rsid w:val="003F010F"/>
    <w:rsid w:val="003F0707"/>
    <w:rsid w:val="003F1636"/>
    <w:rsid w:val="003F1A98"/>
    <w:rsid w:val="003F2F52"/>
    <w:rsid w:val="003F4819"/>
    <w:rsid w:val="003F53EF"/>
    <w:rsid w:val="003F5546"/>
    <w:rsid w:val="003F65FC"/>
    <w:rsid w:val="003F6AAB"/>
    <w:rsid w:val="003F713F"/>
    <w:rsid w:val="003F7224"/>
    <w:rsid w:val="004004AD"/>
    <w:rsid w:val="00400A27"/>
    <w:rsid w:val="00400A6D"/>
    <w:rsid w:val="0040104C"/>
    <w:rsid w:val="00401090"/>
    <w:rsid w:val="00401AF2"/>
    <w:rsid w:val="00402669"/>
    <w:rsid w:val="00402F20"/>
    <w:rsid w:val="004037F7"/>
    <w:rsid w:val="00406D01"/>
    <w:rsid w:val="00406D45"/>
    <w:rsid w:val="0040762D"/>
    <w:rsid w:val="00407763"/>
    <w:rsid w:val="0041113D"/>
    <w:rsid w:val="00416C3B"/>
    <w:rsid w:val="00416F59"/>
    <w:rsid w:val="004208C9"/>
    <w:rsid w:val="00420C92"/>
    <w:rsid w:val="00421555"/>
    <w:rsid w:val="0042164A"/>
    <w:rsid w:val="00421DBB"/>
    <w:rsid w:val="00422098"/>
    <w:rsid w:val="00422859"/>
    <w:rsid w:val="00423168"/>
    <w:rsid w:val="004231D7"/>
    <w:rsid w:val="00423C67"/>
    <w:rsid w:val="00424A60"/>
    <w:rsid w:val="00424F78"/>
    <w:rsid w:val="0042509F"/>
    <w:rsid w:val="00425842"/>
    <w:rsid w:val="004263D3"/>
    <w:rsid w:val="0042769E"/>
    <w:rsid w:val="00431104"/>
    <w:rsid w:val="00431E45"/>
    <w:rsid w:val="0043206F"/>
    <w:rsid w:val="004324E7"/>
    <w:rsid w:val="0043279A"/>
    <w:rsid w:val="004333E0"/>
    <w:rsid w:val="00433497"/>
    <w:rsid w:val="00433CE5"/>
    <w:rsid w:val="00433E64"/>
    <w:rsid w:val="00433F97"/>
    <w:rsid w:val="00434569"/>
    <w:rsid w:val="00434682"/>
    <w:rsid w:val="00434AF8"/>
    <w:rsid w:val="00434C44"/>
    <w:rsid w:val="00434F20"/>
    <w:rsid w:val="0043541B"/>
    <w:rsid w:val="004355E8"/>
    <w:rsid w:val="00435D33"/>
    <w:rsid w:val="004375D3"/>
    <w:rsid w:val="00437B86"/>
    <w:rsid w:val="00437EFB"/>
    <w:rsid w:val="0044092B"/>
    <w:rsid w:val="00441374"/>
    <w:rsid w:val="004418E2"/>
    <w:rsid w:val="00441ADC"/>
    <w:rsid w:val="004420DE"/>
    <w:rsid w:val="00442174"/>
    <w:rsid w:val="00442F5D"/>
    <w:rsid w:val="00443192"/>
    <w:rsid w:val="0044413F"/>
    <w:rsid w:val="004444E2"/>
    <w:rsid w:val="004445C6"/>
    <w:rsid w:val="00444A3D"/>
    <w:rsid w:val="00445D7F"/>
    <w:rsid w:val="00447E7E"/>
    <w:rsid w:val="004502A9"/>
    <w:rsid w:val="004507DD"/>
    <w:rsid w:val="00450D33"/>
    <w:rsid w:val="00452773"/>
    <w:rsid w:val="004531DE"/>
    <w:rsid w:val="00453CC9"/>
    <w:rsid w:val="00453CFF"/>
    <w:rsid w:val="00453E22"/>
    <w:rsid w:val="00454254"/>
    <w:rsid w:val="00454FCF"/>
    <w:rsid w:val="00455064"/>
    <w:rsid w:val="004559D3"/>
    <w:rsid w:val="0045613F"/>
    <w:rsid w:val="004569BE"/>
    <w:rsid w:val="00457248"/>
    <w:rsid w:val="00457A2D"/>
    <w:rsid w:val="00457E01"/>
    <w:rsid w:val="00457FE7"/>
    <w:rsid w:val="0046020B"/>
    <w:rsid w:val="004617B2"/>
    <w:rsid w:val="004617E2"/>
    <w:rsid w:val="00462301"/>
    <w:rsid w:val="004628A3"/>
    <w:rsid w:val="004629C2"/>
    <w:rsid w:val="004630A8"/>
    <w:rsid w:val="00464AE5"/>
    <w:rsid w:val="004664CA"/>
    <w:rsid w:val="00466A8D"/>
    <w:rsid w:val="00466AD9"/>
    <w:rsid w:val="00466FD3"/>
    <w:rsid w:val="00467409"/>
    <w:rsid w:val="004706ED"/>
    <w:rsid w:val="00471053"/>
    <w:rsid w:val="00471F0D"/>
    <w:rsid w:val="00472502"/>
    <w:rsid w:val="00473121"/>
    <w:rsid w:val="00473EF3"/>
    <w:rsid w:val="00475A68"/>
    <w:rsid w:val="0047662A"/>
    <w:rsid w:val="004769CE"/>
    <w:rsid w:val="00476AFE"/>
    <w:rsid w:val="00476B40"/>
    <w:rsid w:val="0047717A"/>
    <w:rsid w:val="00477270"/>
    <w:rsid w:val="00477606"/>
    <w:rsid w:val="004777E8"/>
    <w:rsid w:val="00477C82"/>
    <w:rsid w:val="00480FD0"/>
    <w:rsid w:val="00481E25"/>
    <w:rsid w:val="0048233F"/>
    <w:rsid w:val="00482F7A"/>
    <w:rsid w:val="00486246"/>
    <w:rsid w:val="0048701F"/>
    <w:rsid w:val="004906A0"/>
    <w:rsid w:val="00491466"/>
    <w:rsid w:val="00491B3E"/>
    <w:rsid w:val="00492669"/>
    <w:rsid w:val="00493801"/>
    <w:rsid w:val="00494D90"/>
    <w:rsid w:val="00495D76"/>
    <w:rsid w:val="00497014"/>
    <w:rsid w:val="004974FF"/>
    <w:rsid w:val="00497B4E"/>
    <w:rsid w:val="00497D08"/>
    <w:rsid w:val="004A0A1C"/>
    <w:rsid w:val="004A2772"/>
    <w:rsid w:val="004A50CC"/>
    <w:rsid w:val="004A5EEC"/>
    <w:rsid w:val="004A6006"/>
    <w:rsid w:val="004A63CA"/>
    <w:rsid w:val="004A72D3"/>
    <w:rsid w:val="004A7CF6"/>
    <w:rsid w:val="004B038C"/>
    <w:rsid w:val="004B1200"/>
    <w:rsid w:val="004B212E"/>
    <w:rsid w:val="004B2F8E"/>
    <w:rsid w:val="004B34DA"/>
    <w:rsid w:val="004B3584"/>
    <w:rsid w:val="004B48BB"/>
    <w:rsid w:val="004B4E8D"/>
    <w:rsid w:val="004B5539"/>
    <w:rsid w:val="004B6530"/>
    <w:rsid w:val="004B66B8"/>
    <w:rsid w:val="004C0799"/>
    <w:rsid w:val="004C0F26"/>
    <w:rsid w:val="004C1931"/>
    <w:rsid w:val="004C218B"/>
    <w:rsid w:val="004C263D"/>
    <w:rsid w:val="004C3467"/>
    <w:rsid w:val="004C3B46"/>
    <w:rsid w:val="004C3B5E"/>
    <w:rsid w:val="004C3C61"/>
    <w:rsid w:val="004C45FB"/>
    <w:rsid w:val="004C48D9"/>
    <w:rsid w:val="004C561C"/>
    <w:rsid w:val="004C5713"/>
    <w:rsid w:val="004C58A5"/>
    <w:rsid w:val="004C6000"/>
    <w:rsid w:val="004C6260"/>
    <w:rsid w:val="004C6E9D"/>
    <w:rsid w:val="004C7ACD"/>
    <w:rsid w:val="004D2830"/>
    <w:rsid w:val="004D2C78"/>
    <w:rsid w:val="004D2EA6"/>
    <w:rsid w:val="004D5222"/>
    <w:rsid w:val="004D61A2"/>
    <w:rsid w:val="004D755C"/>
    <w:rsid w:val="004E0548"/>
    <w:rsid w:val="004E21C9"/>
    <w:rsid w:val="004E32D2"/>
    <w:rsid w:val="004E3DE7"/>
    <w:rsid w:val="004E3F68"/>
    <w:rsid w:val="004E408B"/>
    <w:rsid w:val="004E59EC"/>
    <w:rsid w:val="004E5F10"/>
    <w:rsid w:val="004E6909"/>
    <w:rsid w:val="004E6C01"/>
    <w:rsid w:val="004E6DF1"/>
    <w:rsid w:val="004E739B"/>
    <w:rsid w:val="004F0D2D"/>
    <w:rsid w:val="004F2BB2"/>
    <w:rsid w:val="004F317B"/>
    <w:rsid w:val="004F3243"/>
    <w:rsid w:val="004F3A63"/>
    <w:rsid w:val="004F3F83"/>
    <w:rsid w:val="004F4AC9"/>
    <w:rsid w:val="004F6072"/>
    <w:rsid w:val="004F65FB"/>
    <w:rsid w:val="004F6E4C"/>
    <w:rsid w:val="0050047C"/>
    <w:rsid w:val="00502419"/>
    <w:rsid w:val="00503FC2"/>
    <w:rsid w:val="00504CC0"/>
    <w:rsid w:val="00505E20"/>
    <w:rsid w:val="00506458"/>
    <w:rsid w:val="00507207"/>
    <w:rsid w:val="00507754"/>
    <w:rsid w:val="005104A4"/>
    <w:rsid w:val="005105A0"/>
    <w:rsid w:val="005106B9"/>
    <w:rsid w:val="0051170D"/>
    <w:rsid w:val="00512080"/>
    <w:rsid w:val="00512A27"/>
    <w:rsid w:val="00512DB5"/>
    <w:rsid w:val="0051374C"/>
    <w:rsid w:val="00514012"/>
    <w:rsid w:val="0051535C"/>
    <w:rsid w:val="00515BFA"/>
    <w:rsid w:val="0051735D"/>
    <w:rsid w:val="005178DE"/>
    <w:rsid w:val="005202F5"/>
    <w:rsid w:val="00520FF9"/>
    <w:rsid w:val="00521504"/>
    <w:rsid w:val="005219DF"/>
    <w:rsid w:val="0052289D"/>
    <w:rsid w:val="0052396D"/>
    <w:rsid w:val="005245BD"/>
    <w:rsid w:val="005249FE"/>
    <w:rsid w:val="00524E72"/>
    <w:rsid w:val="00525538"/>
    <w:rsid w:val="00525981"/>
    <w:rsid w:val="00525F5D"/>
    <w:rsid w:val="00526063"/>
    <w:rsid w:val="005260CE"/>
    <w:rsid w:val="005264FF"/>
    <w:rsid w:val="0052670A"/>
    <w:rsid w:val="00526931"/>
    <w:rsid w:val="00527143"/>
    <w:rsid w:val="00527655"/>
    <w:rsid w:val="00527854"/>
    <w:rsid w:val="005301A3"/>
    <w:rsid w:val="005312B8"/>
    <w:rsid w:val="005312D7"/>
    <w:rsid w:val="005318E7"/>
    <w:rsid w:val="00531C78"/>
    <w:rsid w:val="00532683"/>
    <w:rsid w:val="00532F64"/>
    <w:rsid w:val="00532FDE"/>
    <w:rsid w:val="00533164"/>
    <w:rsid w:val="00534D22"/>
    <w:rsid w:val="0053564C"/>
    <w:rsid w:val="005356E2"/>
    <w:rsid w:val="00535C4B"/>
    <w:rsid w:val="00536C62"/>
    <w:rsid w:val="0054060D"/>
    <w:rsid w:val="00540AF8"/>
    <w:rsid w:val="0054119B"/>
    <w:rsid w:val="005418A1"/>
    <w:rsid w:val="00542211"/>
    <w:rsid w:val="00543415"/>
    <w:rsid w:val="00543DC8"/>
    <w:rsid w:val="00543F22"/>
    <w:rsid w:val="00544292"/>
    <w:rsid w:val="00545D32"/>
    <w:rsid w:val="00546308"/>
    <w:rsid w:val="00546333"/>
    <w:rsid w:val="005468EB"/>
    <w:rsid w:val="005508A8"/>
    <w:rsid w:val="0055108F"/>
    <w:rsid w:val="005514A7"/>
    <w:rsid w:val="00552853"/>
    <w:rsid w:val="005547AB"/>
    <w:rsid w:val="00555510"/>
    <w:rsid w:val="00555CD3"/>
    <w:rsid w:val="005566F9"/>
    <w:rsid w:val="00556BC2"/>
    <w:rsid w:val="00556D75"/>
    <w:rsid w:val="00556DC9"/>
    <w:rsid w:val="00557296"/>
    <w:rsid w:val="005573B9"/>
    <w:rsid w:val="005577A7"/>
    <w:rsid w:val="00557974"/>
    <w:rsid w:val="00557999"/>
    <w:rsid w:val="00557BC8"/>
    <w:rsid w:val="00557E0C"/>
    <w:rsid w:val="00557EA9"/>
    <w:rsid w:val="00560CD9"/>
    <w:rsid w:val="00561560"/>
    <w:rsid w:val="005633FD"/>
    <w:rsid w:val="005636DA"/>
    <w:rsid w:val="005643EE"/>
    <w:rsid w:val="0056520D"/>
    <w:rsid w:val="005652BE"/>
    <w:rsid w:val="0056623A"/>
    <w:rsid w:val="00567F4E"/>
    <w:rsid w:val="005701E1"/>
    <w:rsid w:val="00570369"/>
    <w:rsid w:val="005705E6"/>
    <w:rsid w:val="00570606"/>
    <w:rsid w:val="00571055"/>
    <w:rsid w:val="0057163E"/>
    <w:rsid w:val="00571727"/>
    <w:rsid w:val="005727B9"/>
    <w:rsid w:val="005727C4"/>
    <w:rsid w:val="00572F08"/>
    <w:rsid w:val="0057421E"/>
    <w:rsid w:val="005745A4"/>
    <w:rsid w:val="0057493E"/>
    <w:rsid w:val="00575418"/>
    <w:rsid w:val="00575717"/>
    <w:rsid w:val="005761DD"/>
    <w:rsid w:val="00576534"/>
    <w:rsid w:val="005766C4"/>
    <w:rsid w:val="00576B23"/>
    <w:rsid w:val="00576B26"/>
    <w:rsid w:val="00577555"/>
    <w:rsid w:val="005775FD"/>
    <w:rsid w:val="00577879"/>
    <w:rsid w:val="005779E1"/>
    <w:rsid w:val="00577F7F"/>
    <w:rsid w:val="0058024E"/>
    <w:rsid w:val="005817A9"/>
    <w:rsid w:val="00581B94"/>
    <w:rsid w:val="00583106"/>
    <w:rsid w:val="00583FBB"/>
    <w:rsid w:val="00584D99"/>
    <w:rsid w:val="005851E5"/>
    <w:rsid w:val="00587582"/>
    <w:rsid w:val="00587CAF"/>
    <w:rsid w:val="00587EAB"/>
    <w:rsid w:val="00590330"/>
    <w:rsid w:val="00590929"/>
    <w:rsid w:val="00590AE9"/>
    <w:rsid w:val="00590D7C"/>
    <w:rsid w:val="00590F15"/>
    <w:rsid w:val="00591588"/>
    <w:rsid w:val="00592B50"/>
    <w:rsid w:val="00592EE3"/>
    <w:rsid w:val="0059308C"/>
    <w:rsid w:val="00594293"/>
    <w:rsid w:val="00594434"/>
    <w:rsid w:val="00594A1B"/>
    <w:rsid w:val="00594D47"/>
    <w:rsid w:val="00595A09"/>
    <w:rsid w:val="00595B83"/>
    <w:rsid w:val="00596506"/>
    <w:rsid w:val="00597024"/>
    <w:rsid w:val="00597A5A"/>
    <w:rsid w:val="005A14F7"/>
    <w:rsid w:val="005A19C0"/>
    <w:rsid w:val="005A2966"/>
    <w:rsid w:val="005A2D73"/>
    <w:rsid w:val="005A37F8"/>
    <w:rsid w:val="005A3E9C"/>
    <w:rsid w:val="005A46E1"/>
    <w:rsid w:val="005A477F"/>
    <w:rsid w:val="005A58D4"/>
    <w:rsid w:val="005A67D6"/>
    <w:rsid w:val="005B0C22"/>
    <w:rsid w:val="005B1B3C"/>
    <w:rsid w:val="005B1C4E"/>
    <w:rsid w:val="005B2C40"/>
    <w:rsid w:val="005B2F80"/>
    <w:rsid w:val="005B307C"/>
    <w:rsid w:val="005B30CE"/>
    <w:rsid w:val="005B39CF"/>
    <w:rsid w:val="005B5498"/>
    <w:rsid w:val="005B63BF"/>
    <w:rsid w:val="005B782F"/>
    <w:rsid w:val="005B7ACC"/>
    <w:rsid w:val="005C025E"/>
    <w:rsid w:val="005C0682"/>
    <w:rsid w:val="005C1471"/>
    <w:rsid w:val="005C1D64"/>
    <w:rsid w:val="005C1F23"/>
    <w:rsid w:val="005C1FBF"/>
    <w:rsid w:val="005C207E"/>
    <w:rsid w:val="005C25F1"/>
    <w:rsid w:val="005C27C3"/>
    <w:rsid w:val="005C2C77"/>
    <w:rsid w:val="005C3FDF"/>
    <w:rsid w:val="005C5750"/>
    <w:rsid w:val="005C7D0B"/>
    <w:rsid w:val="005D089B"/>
    <w:rsid w:val="005D0B0C"/>
    <w:rsid w:val="005D101A"/>
    <w:rsid w:val="005D128F"/>
    <w:rsid w:val="005D1848"/>
    <w:rsid w:val="005D1CEC"/>
    <w:rsid w:val="005D26DA"/>
    <w:rsid w:val="005D2EDE"/>
    <w:rsid w:val="005D3E77"/>
    <w:rsid w:val="005D4544"/>
    <w:rsid w:val="005D4B11"/>
    <w:rsid w:val="005D4D46"/>
    <w:rsid w:val="005D76B7"/>
    <w:rsid w:val="005D7783"/>
    <w:rsid w:val="005E02D5"/>
    <w:rsid w:val="005E0583"/>
    <w:rsid w:val="005E1D3F"/>
    <w:rsid w:val="005E2685"/>
    <w:rsid w:val="005E272D"/>
    <w:rsid w:val="005E3339"/>
    <w:rsid w:val="005E339E"/>
    <w:rsid w:val="005E3419"/>
    <w:rsid w:val="005E5C61"/>
    <w:rsid w:val="005E6D54"/>
    <w:rsid w:val="005F03BD"/>
    <w:rsid w:val="005F2873"/>
    <w:rsid w:val="005F292E"/>
    <w:rsid w:val="005F2A7A"/>
    <w:rsid w:val="005F3133"/>
    <w:rsid w:val="005F4B9C"/>
    <w:rsid w:val="005F5189"/>
    <w:rsid w:val="005F6250"/>
    <w:rsid w:val="005F77E4"/>
    <w:rsid w:val="006001B9"/>
    <w:rsid w:val="00600488"/>
    <w:rsid w:val="006019C1"/>
    <w:rsid w:val="0060220E"/>
    <w:rsid w:val="00602897"/>
    <w:rsid w:val="00602E3F"/>
    <w:rsid w:val="0060342B"/>
    <w:rsid w:val="00605EAE"/>
    <w:rsid w:val="00606B49"/>
    <w:rsid w:val="00606BA1"/>
    <w:rsid w:val="00607105"/>
    <w:rsid w:val="0060741E"/>
    <w:rsid w:val="00607F80"/>
    <w:rsid w:val="00610564"/>
    <w:rsid w:val="00610D53"/>
    <w:rsid w:val="00612D79"/>
    <w:rsid w:val="00612DDB"/>
    <w:rsid w:val="00612E0B"/>
    <w:rsid w:val="00612F35"/>
    <w:rsid w:val="0061384E"/>
    <w:rsid w:val="00614271"/>
    <w:rsid w:val="006148F0"/>
    <w:rsid w:val="006149D0"/>
    <w:rsid w:val="0061662C"/>
    <w:rsid w:val="00616A07"/>
    <w:rsid w:val="00616AB2"/>
    <w:rsid w:val="00617DAA"/>
    <w:rsid w:val="00620683"/>
    <w:rsid w:val="00621B5F"/>
    <w:rsid w:val="006220A3"/>
    <w:rsid w:val="0062270E"/>
    <w:rsid w:val="0062308C"/>
    <w:rsid w:val="0062515B"/>
    <w:rsid w:val="00625800"/>
    <w:rsid w:val="00630B31"/>
    <w:rsid w:val="00631FF1"/>
    <w:rsid w:val="00633176"/>
    <w:rsid w:val="00634AD5"/>
    <w:rsid w:val="00635F16"/>
    <w:rsid w:val="006363F2"/>
    <w:rsid w:val="00636571"/>
    <w:rsid w:val="0063667C"/>
    <w:rsid w:val="00637124"/>
    <w:rsid w:val="00637C15"/>
    <w:rsid w:val="00640688"/>
    <w:rsid w:val="00640804"/>
    <w:rsid w:val="006410B6"/>
    <w:rsid w:val="006428B9"/>
    <w:rsid w:val="00644597"/>
    <w:rsid w:val="00644F23"/>
    <w:rsid w:val="00645AAA"/>
    <w:rsid w:val="00646CF1"/>
    <w:rsid w:val="00647397"/>
    <w:rsid w:val="00650014"/>
    <w:rsid w:val="006512A1"/>
    <w:rsid w:val="006513A8"/>
    <w:rsid w:val="00651873"/>
    <w:rsid w:val="006518CB"/>
    <w:rsid w:val="006525DB"/>
    <w:rsid w:val="006543E6"/>
    <w:rsid w:val="006548C7"/>
    <w:rsid w:val="006549F1"/>
    <w:rsid w:val="00654E0F"/>
    <w:rsid w:val="0065531E"/>
    <w:rsid w:val="00655DFB"/>
    <w:rsid w:val="00655F81"/>
    <w:rsid w:val="00657882"/>
    <w:rsid w:val="00657937"/>
    <w:rsid w:val="006609EF"/>
    <w:rsid w:val="00660B41"/>
    <w:rsid w:val="00660C30"/>
    <w:rsid w:val="00661574"/>
    <w:rsid w:val="00661825"/>
    <w:rsid w:val="00661A8D"/>
    <w:rsid w:val="00661FE8"/>
    <w:rsid w:val="0066224B"/>
    <w:rsid w:val="006629B3"/>
    <w:rsid w:val="00662AD5"/>
    <w:rsid w:val="00663117"/>
    <w:rsid w:val="006637BF"/>
    <w:rsid w:val="00663920"/>
    <w:rsid w:val="006642DE"/>
    <w:rsid w:val="0066498A"/>
    <w:rsid w:val="006651DD"/>
    <w:rsid w:val="00665EDD"/>
    <w:rsid w:val="00666303"/>
    <w:rsid w:val="0066699B"/>
    <w:rsid w:val="00666F2E"/>
    <w:rsid w:val="00667A29"/>
    <w:rsid w:val="00667B0B"/>
    <w:rsid w:val="00670889"/>
    <w:rsid w:val="00670C7C"/>
    <w:rsid w:val="00670FDB"/>
    <w:rsid w:val="00672CC3"/>
    <w:rsid w:val="00672F12"/>
    <w:rsid w:val="00673D43"/>
    <w:rsid w:val="00674914"/>
    <w:rsid w:val="00675BB1"/>
    <w:rsid w:val="00676044"/>
    <w:rsid w:val="0068028C"/>
    <w:rsid w:val="00680725"/>
    <w:rsid w:val="00680ECC"/>
    <w:rsid w:val="00682749"/>
    <w:rsid w:val="00683331"/>
    <w:rsid w:val="006846D1"/>
    <w:rsid w:val="00684828"/>
    <w:rsid w:val="00684F8A"/>
    <w:rsid w:val="0068509E"/>
    <w:rsid w:val="006851F7"/>
    <w:rsid w:val="00686302"/>
    <w:rsid w:val="00686AFA"/>
    <w:rsid w:val="00690273"/>
    <w:rsid w:val="006902F0"/>
    <w:rsid w:val="00690588"/>
    <w:rsid w:val="006906F5"/>
    <w:rsid w:val="00690732"/>
    <w:rsid w:val="0069088E"/>
    <w:rsid w:val="00690F44"/>
    <w:rsid w:val="00691190"/>
    <w:rsid w:val="00692469"/>
    <w:rsid w:val="00693F0C"/>
    <w:rsid w:val="006940CE"/>
    <w:rsid w:val="006942F1"/>
    <w:rsid w:val="006948D4"/>
    <w:rsid w:val="0069497F"/>
    <w:rsid w:val="00694AB8"/>
    <w:rsid w:val="00694AC9"/>
    <w:rsid w:val="00694FC3"/>
    <w:rsid w:val="00695038"/>
    <w:rsid w:val="006962F1"/>
    <w:rsid w:val="006965B4"/>
    <w:rsid w:val="006965C3"/>
    <w:rsid w:val="0069662D"/>
    <w:rsid w:val="00696CBA"/>
    <w:rsid w:val="00697788"/>
    <w:rsid w:val="006A0E47"/>
    <w:rsid w:val="006A1035"/>
    <w:rsid w:val="006A190A"/>
    <w:rsid w:val="006A3A10"/>
    <w:rsid w:val="006A3DD3"/>
    <w:rsid w:val="006A661D"/>
    <w:rsid w:val="006A7688"/>
    <w:rsid w:val="006A7EDC"/>
    <w:rsid w:val="006B08A3"/>
    <w:rsid w:val="006B1E34"/>
    <w:rsid w:val="006B1FEB"/>
    <w:rsid w:val="006B204E"/>
    <w:rsid w:val="006B24B0"/>
    <w:rsid w:val="006B2824"/>
    <w:rsid w:val="006B2D58"/>
    <w:rsid w:val="006B3312"/>
    <w:rsid w:val="006B392D"/>
    <w:rsid w:val="006B57DD"/>
    <w:rsid w:val="006B59D0"/>
    <w:rsid w:val="006B5A10"/>
    <w:rsid w:val="006B6D3A"/>
    <w:rsid w:val="006C11AE"/>
    <w:rsid w:val="006C257E"/>
    <w:rsid w:val="006C26A8"/>
    <w:rsid w:val="006C2989"/>
    <w:rsid w:val="006C3A0F"/>
    <w:rsid w:val="006C42AB"/>
    <w:rsid w:val="006C538E"/>
    <w:rsid w:val="006C56C3"/>
    <w:rsid w:val="006C5D62"/>
    <w:rsid w:val="006C5F1B"/>
    <w:rsid w:val="006C620C"/>
    <w:rsid w:val="006C6913"/>
    <w:rsid w:val="006C7C8B"/>
    <w:rsid w:val="006D029E"/>
    <w:rsid w:val="006D0B2B"/>
    <w:rsid w:val="006D270A"/>
    <w:rsid w:val="006D38A5"/>
    <w:rsid w:val="006D3A92"/>
    <w:rsid w:val="006D3DCC"/>
    <w:rsid w:val="006D4C65"/>
    <w:rsid w:val="006D5523"/>
    <w:rsid w:val="006D5BD8"/>
    <w:rsid w:val="006E03F0"/>
    <w:rsid w:val="006E1B7B"/>
    <w:rsid w:val="006E2014"/>
    <w:rsid w:val="006E2822"/>
    <w:rsid w:val="006E33AD"/>
    <w:rsid w:val="006E4A38"/>
    <w:rsid w:val="006E4B91"/>
    <w:rsid w:val="006E5708"/>
    <w:rsid w:val="006E574C"/>
    <w:rsid w:val="006E58BC"/>
    <w:rsid w:val="006E79DC"/>
    <w:rsid w:val="006E7BB5"/>
    <w:rsid w:val="006E7F47"/>
    <w:rsid w:val="006F0B8D"/>
    <w:rsid w:val="006F0E58"/>
    <w:rsid w:val="006F317D"/>
    <w:rsid w:val="006F3D4F"/>
    <w:rsid w:val="006F3F79"/>
    <w:rsid w:val="006F4255"/>
    <w:rsid w:val="006F48C7"/>
    <w:rsid w:val="006F5DC7"/>
    <w:rsid w:val="006F608D"/>
    <w:rsid w:val="006F64CD"/>
    <w:rsid w:val="006F6875"/>
    <w:rsid w:val="006F6B78"/>
    <w:rsid w:val="006F6DEC"/>
    <w:rsid w:val="007006FE"/>
    <w:rsid w:val="00701443"/>
    <w:rsid w:val="00701D74"/>
    <w:rsid w:val="0070213D"/>
    <w:rsid w:val="00703203"/>
    <w:rsid w:val="00704C94"/>
    <w:rsid w:val="007062CA"/>
    <w:rsid w:val="00706CB2"/>
    <w:rsid w:val="00707A7E"/>
    <w:rsid w:val="00707F4B"/>
    <w:rsid w:val="007100AF"/>
    <w:rsid w:val="00710252"/>
    <w:rsid w:val="007106B9"/>
    <w:rsid w:val="00711638"/>
    <w:rsid w:val="007116BF"/>
    <w:rsid w:val="007125E9"/>
    <w:rsid w:val="00713DE3"/>
    <w:rsid w:val="00714905"/>
    <w:rsid w:val="00714D89"/>
    <w:rsid w:val="00714E6B"/>
    <w:rsid w:val="00715CAA"/>
    <w:rsid w:val="00717318"/>
    <w:rsid w:val="00717C62"/>
    <w:rsid w:val="007208B2"/>
    <w:rsid w:val="007212CF"/>
    <w:rsid w:val="00721712"/>
    <w:rsid w:val="00721D32"/>
    <w:rsid w:val="00722049"/>
    <w:rsid w:val="00722954"/>
    <w:rsid w:val="007233CF"/>
    <w:rsid w:val="007250F2"/>
    <w:rsid w:val="00726F75"/>
    <w:rsid w:val="00730528"/>
    <w:rsid w:val="007305CD"/>
    <w:rsid w:val="00731A87"/>
    <w:rsid w:val="00731E4F"/>
    <w:rsid w:val="00731E7A"/>
    <w:rsid w:val="007323D0"/>
    <w:rsid w:val="007329FB"/>
    <w:rsid w:val="007349B8"/>
    <w:rsid w:val="00735327"/>
    <w:rsid w:val="0073548B"/>
    <w:rsid w:val="0073747F"/>
    <w:rsid w:val="00737DA9"/>
    <w:rsid w:val="0074027C"/>
    <w:rsid w:val="007404A1"/>
    <w:rsid w:val="00740741"/>
    <w:rsid w:val="00740EE0"/>
    <w:rsid w:val="007410B8"/>
    <w:rsid w:val="0074174B"/>
    <w:rsid w:val="007417F9"/>
    <w:rsid w:val="00741BFE"/>
    <w:rsid w:val="00742A9C"/>
    <w:rsid w:val="00742DB0"/>
    <w:rsid w:val="00742FE9"/>
    <w:rsid w:val="0074331F"/>
    <w:rsid w:val="00743FC6"/>
    <w:rsid w:val="00744A42"/>
    <w:rsid w:val="00744BB9"/>
    <w:rsid w:val="00744F17"/>
    <w:rsid w:val="007453C4"/>
    <w:rsid w:val="0074640C"/>
    <w:rsid w:val="00746754"/>
    <w:rsid w:val="00746B9F"/>
    <w:rsid w:val="00746DB2"/>
    <w:rsid w:val="00747E07"/>
    <w:rsid w:val="00747F7E"/>
    <w:rsid w:val="00750DFB"/>
    <w:rsid w:val="0075175B"/>
    <w:rsid w:val="007518B4"/>
    <w:rsid w:val="00751F0A"/>
    <w:rsid w:val="00753092"/>
    <w:rsid w:val="0075339F"/>
    <w:rsid w:val="00753CE1"/>
    <w:rsid w:val="00755195"/>
    <w:rsid w:val="00755AF8"/>
    <w:rsid w:val="00755C13"/>
    <w:rsid w:val="007569E5"/>
    <w:rsid w:val="00756DBB"/>
    <w:rsid w:val="00757892"/>
    <w:rsid w:val="00757F78"/>
    <w:rsid w:val="00760FE7"/>
    <w:rsid w:val="00761835"/>
    <w:rsid w:val="007634AC"/>
    <w:rsid w:val="007637C0"/>
    <w:rsid w:val="00764643"/>
    <w:rsid w:val="00764C53"/>
    <w:rsid w:val="007663B8"/>
    <w:rsid w:val="00767327"/>
    <w:rsid w:val="007677FA"/>
    <w:rsid w:val="00767FCE"/>
    <w:rsid w:val="007706D8"/>
    <w:rsid w:val="00772F92"/>
    <w:rsid w:val="007756A4"/>
    <w:rsid w:val="00775E72"/>
    <w:rsid w:val="0077601A"/>
    <w:rsid w:val="0077673D"/>
    <w:rsid w:val="00777058"/>
    <w:rsid w:val="00777268"/>
    <w:rsid w:val="00777386"/>
    <w:rsid w:val="00777F09"/>
    <w:rsid w:val="00780A6A"/>
    <w:rsid w:val="00780CB1"/>
    <w:rsid w:val="00781140"/>
    <w:rsid w:val="00781E4C"/>
    <w:rsid w:val="007822F3"/>
    <w:rsid w:val="00782541"/>
    <w:rsid w:val="00782951"/>
    <w:rsid w:val="007829E7"/>
    <w:rsid w:val="00782C12"/>
    <w:rsid w:val="0078314F"/>
    <w:rsid w:val="007832C2"/>
    <w:rsid w:val="00787015"/>
    <w:rsid w:val="0078784A"/>
    <w:rsid w:val="00790702"/>
    <w:rsid w:val="00791B67"/>
    <w:rsid w:val="00793E9C"/>
    <w:rsid w:val="007946BE"/>
    <w:rsid w:val="007965EF"/>
    <w:rsid w:val="00796645"/>
    <w:rsid w:val="00796726"/>
    <w:rsid w:val="007967CF"/>
    <w:rsid w:val="00796AF3"/>
    <w:rsid w:val="00796B21"/>
    <w:rsid w:val="00796C48"/>
    <w:rsid w:val="00797B91"/>
    <w:rsid w:val="00797D66"/>
    <w:rsid w:val="00797FEC"/>
    <w:rsid w:val="007A299B"/>
    <w:rsid w:val="007A3C39"/>
    <w:rsid w:val="007A4633"/>
    <w:rsid w:val="007A4A94"/>
    <w:rsid w:val="007A4B4E"/>
    <w:rsid w:val="007A57C3"/>
    <w:rsid w:val="007A6CC8"/>
    <w:rsid w:val="007A6F02"/>
    <w:rsid w:val="007A7149"/>
    <w:rsid w:val="007A7536"/>
    <w:rsid w:val="007B0003"/>
    <w:rsid w:val="007B023B"/>
    <w:rsid w:val="007B0546"/>
    <w:rsid w:val="007B0870"/>
    <w:rsid w:val="007B1790"/>
    <w:rsid w:val="007B1ACD"/>
    <w:rsid w:val="007B1AF9"/>
    <w:rsid w:val="007B2249"/>
    <w:rsid w:val="007B2BCB"/>
    <w:rsid w:val="007B2D96"/>
    <w:rsid w:val="007B3088"/>
    <w:rsid w:val="007B3403"/>
    <w:rsid w:val="007B3DD1"/>
    <w:rsid w:val="007B56C5"/>
    <w:rsid w:val="007B68A8"/>
    <w:rsid w:val="007B6931"/>
    <w:rsid w:val="007B718D"/>
    <w:rsid w:val="007C1303"/>
    <w:rsid w:val="007C13B0"/>
    <w:rsid w:val="007C1460"/>
    <w:rsid w:val="007C1624"/>
    <w:rsid w:val="007C27D5"/>
    <w:rsid w:val="007C30BA"/>
    <w:rsid w:val="007C30C5"/>
    <w:rsid w:val="007C3474"/>
    <w:rsid w:val="007C3514"/>
    <w:rsid w:val="007C3977"/>
    <w:rsid w:val="007C4777"/>
    <w:rsid w:val="007C5155"/>
    <w:rsid w:val="007C5A6C"/>
    <w:rsid w:val="007C5A78"/>
    <w:rsid w:val="007C5B47"/>
    <w:rsid w:val="007D0010"/>
    <w:rsid w:val="007D0EC6"/>
    <w:rsid w:val="007D1379"/>
    <w:rsid w:val="007D17D6"/>
    <w:rsid w:val="007D1EE5"/>
    <w:rsid w:val="007D36F3"/>
    <w:rsid w:val="007D409D"/>
    <w:rsid w:val="007D51E7"/>
    <w:rsid w:val="007D520B"/>
    <w:rsid w:val="007D55CB"/>
    <w:rsid w:val="007D5647"/>
    <w:rsid w:val="007D599A"/>
    <w:rsid w:val="007D605A"/>
    <w:rsid w:val="007D658C"/>
    <w:rsid w:val="007D65AB"/>
    <w:rsid w:val="007D6C30"/>
    <w:rsid w:val="007D6E8C"/>
    <w:rsid w:val="007E14A1"/>
    <w:rsid w:val="007E27FE"/>
    <w:rsid w:val="007E2DA2"/>
    <w:rsid w:val="007E3717"/>
    <w:rsid w:val="007E4595"/>
    <w:rsid w:val="007E46BF"/>
    <w:rsid w:val="007E53F9"/>
    <w:rsid w:val="007E77BB"/>
    <w:rsid w:val="007F1B43"/>
    <w:rsid w:val="007F20AF"/>
    <w:rsid w:val="007F24F9"/>
    <w:rsid w:val="007F32B9"/>
    <w:rsid w:val="007F3AC3"/>
    <w:rsid w:val="007F44A8"/>
    <w:rsid w:val="007F4820"/>
    <w:rsid w:val="007F5D59"/>
    <w:rsid w:val="007F61E7"/>
    <w:rsid w:val="007F6A4F"/>
    <w:rsid w:val="007F6D10"/>
    <w:rsid w:val="00800268"/>
    <w:rsid w:val="0080183D"/>
    <w:rsid w:val="00801DF4"/>
    <w:rsid w:val="0080233F"/>
    <w:rsid w:val="00802B61"/>
    <w:rsid w:val="008039D6"/>
    <w:rsid w:val="008042ED"/>
    <w:rsid w:val="008045DB"/>
    <w:rsid w:val="00804AA3"/>
    <w:rsid w:val="00804F42"/>
    <w:rsid w:val="00804F4B"/>
    <w:rsid w:val="00806732"/>
    <w:rsid w:val="00806B9D"/>
    <w:rsid w:val="00807BAB"/>
    <w:rsid w:val="008107EB"/>
    <w:rsid w:val="0081139C"/>
    <w:rsid w:val="00811A3F"/>
    <w:rsid w:val="008126E9"/>
    <w:rsid w:val="008142FA"/>
    <w:rsid w:val="008149A5"/>
    <w:rsid w:val="00815170"/>
    <w:rsid w:val="00816F0E"/>
    <w:rsid w:val="0082042D"/>
    <w:rsid w:val="00820AB4"/>
    <w:rsid w:val="00820CBD"/>
    <w:rsid w:val="00821182"/>
    <w:rsid w:val="0082129B"/>
    <w:rsid w:val="00821309"/>
    <w:rsid w:val="008220E3"/>
    <w:rsid w:val="00822765"/>
    <w:rsid w:val="00822D08"/>
    <w:rsid w:val="00822FBB"/>
    <w:rsid w:val="00824E38"/>
    <w:rsid w:val="00824FF9"/>
    <w:rsid w:val="00825804"/>
    <w:rsid w:val="008266EA"/>
    <w:rsid w:val="0082689F"/>
    <w:rsid w:val="008275BF"/>
    <w:rsid w:val="00827DEB"/>
    <w:rsid w:val="008308C1"/>
    <w:rsid w:val="00830E6B"/>
    <w:rsid w:val="008318F9"/>
    <w:rsid w:val="00831FEC"/>
    <w:rsid w:val="0083235F"/>
    <w:rsid w:val="00832F93"/>
    <w:rsid w:val="00833303"/>
    <w:rsid w:val="00833ACD"/>
    <w:rsid w:val="00833DAD"/>
    <w:rsid w:val="00835FE4"/>
    <w:rsid w:val="00836196"/>
    <w:rsid w:val="0083682D"/>
    <w:rsid w:val="008370B0"/>
    <w:rsid w:val="008375CA"/>
    <w:rsid w:val="00837EE3"/>
    <w:rsid w:val="00840021"/>
    <w:rsid w:val="008403D2"/>
    <w:rsid w:val="0084063F"/>
    <w:rsid w:val="00840C81"/>
    <w:rsid w:val="00841098"/>
    <w:rsid w:val="008412E4"/>
    <w:rsid w:val="00842279"/>
    <w:rsid w:val="008449C6"/>
    <w:rsid w:val="00845535"/>
    <w:rsid w:val="00846499"/>
    <w:rsid w:val="0084696A"/>
    <w:rsid w:val="00852066"/>
    <w:rsid w:val="00852794"/>
    <w:rsid w:val="008533D3"/>
    <w:rsid w:val="00853A90"/>
    <w:rsid w:val="008542D2"/>
    <w:rsid w:val="008574EA"/>
    <w:rsid w:val="00857651"/>
    <w:rsid w:val="00860839"/>
    <w:rsid w:val="00860E43"/>
    <w:rsid w:val="0086137E"/>
    <w:rsid w:val="00862032"/>
    <w:rsid w:val="008628C9"/>
    <w:rsid w:val="00862FB8"/>
    <w:rsid w:val="00863D0A"/>
    <w:rsid w:val="00863EE3"/>
    <w:rsid w:val="00866094"/>
    <w:rsid w:val="008676C0"/>
    <w:rsid w:val="0087013C"/>
    <w:rsid w:val="00870FD7"/>
    <w:rsid w:val="00871583"/>
    <w:rsid w:val="00872137"/>
    <w:rsid w:val="008722FA"/>
    <w:rsid w:val="00872CC1"/>
    <w:rsid w:val="00873114"/>
    <w:rsid w:val="00873C84"/>
    <w:rsid w:val="00874DEA"/>
    <w:rsid w:val="00874E14"/>
    <w:rsid w:val="00874F3B"/>
    <w:rsid w:val="00876A02"/>
    <w:rsid w:val="00876D0F"/>
    <w:rsid w:val="008772FA"/>
    <w:rsid w:val="00877ECC"/>
    <w:rsid w:val="00880053"/>
    <w:rsid w:val="00880F1A"/>
    <w:rsid w:val="00881181"/>
    <w:rsid w:val="008813C1"/>
    <w:rsid w:val="00883216"/>
    <w:rsid w:val="00883455"/>
    <w:rsid w:val="00883987"/>
    <w:rsid w:val="00883E60"/>
    <w:rsid w:val="008867B4"/>
    <w:rsid w:val="0088726F"/>
    <w:rsid w:val="0088738E"/>
    <w:rsid w:val="00887428"/>
    <w:rsid w:val="00890E33"/>
    <w:rsid w:val="008924F9"/>
    <w:rsid w:val="008927D1"/>
    <w:rsid w:val="00893170"/>
    <w:rsid w:val="008934B7"/>
    <w:rsid w:val="00893AF1"/>
    <w:rsid w:val="00893CCA"/>
    <w:rsid w:val="008945AB"/>
    <w:rsid w:val="008947A4"/>
    <w:rsid w:val="00894EF3"/>
    <w:rsid w:val="008950D5"/>
    <w:rsid w:val="0089638E"/>
    <w:rsid w:val="00896B85"/>
    <w:rsid w:val="008A1949"/>
    <w:rsid w:val="008A19F5"/>
    <w:rsid w:val="008A20F1"/>
    <w:rsid w:val="008A2975"/>
    <w:rsid w:val="008A449D"/>
    <w:rsid w:val="008A4635"/>
    <w:rsid w:val="008A4B66"/>
    <w:rsid w:val="008A4CAB"/>
    <w:rsid w:val="008A589A"/>
    <w:rsid w:val="008B07B5"/>
    <w:rsid w:val="008B0FC0"/>
    <w:rsid w:val="008B1C98"/>
    <w:rsid w:val="008B1E35"/>
    <w:rsid w:val="008B21A5"/>
    <w:rsid w:val="008B2554"/>
    <w:rsid w:val="008B277C"/>
    <w:rsid w:val="008B2B95"/>
    <w:rsid w:val="008B2DF7"/>
    <w:rsid w:val="008B3051"/>
    <w:rsid w:val="008B51D4"/>
    <w:rsid w:val="008B555B"/>
    <w:rsid w:val="008B58CE"/>
    <w:rsid w:val="008C059D"/>
    <w:rsid w:val="008C0FB9"/>
    <w:rsid w:val="008C163C"/>
    <w:rsid w:val="008C1B36"/>
    <w:rsid w:val="008C24DE"/>
    <w:rsid w:val="008C28A0"/>
    <w:rsid w:val="008C2A5B"/>
    <w:rsid w:val="008C31D5"/>
    <w:rsid w:val="008C39C6"/>
    <w:rsid w:val="008C3C79"/>
    <w:rsid w:val="008C4719"/>
    <w:rsid w:val="008C54C6"/>
    <w:rsid w:val="008C5859"/>
    <w:rsid w:val="008C60F5"/>
    <w:rsid w:val="008C6638"/>
    <w:rsid w:val="008C69EB"/>
    <w:rsid w:val="008C7CFF"/>
    <w:rsid w:val="008C7FBB"/>
    <w:rsid w:val="008D04D2"/>
    <w:rsid w:val="008D07C3"/>
    <w:rsid w:val="008D0949"/>
    <w:rsid w:val="008D0A2C"/>
    <w:rsid w:val="008D1CB9"/>
    <w:rsid w:val="008D2362"/>
    <w:rsid w:val="008D3BC6"/>
    <w:rsid w:val="008D3C48"/>
    <w:rsid w:val="008D43B5"/>
    <w:rsid w:val="008D4898"/>
    <w:rsid w:val="008D4C01"/>
    <w:rsid w:val="008D4D39"/>
    <w:rsid w:val="008D54BD"/>
    <w:rsid w:val="008D5BDA"/>
    <w:rsid w:val="008D60FA"/>
    <w:rsid w:val="008D6B87"/>
    <w:rsid w:val="008D734E"/>
    <w:rsid w:val="008E09F7"/>
    <w:rsid w:val="008E107F"/>
    <w:rsid w:val="008E1149"/>
    <w:rsid w:val="008E2664"/>
    <w:rsid w:val="008E2D49"/>
    <w:rsid w:val="008E3426"/>
    <w:rsid w:val="008E46C8"/>
    <w:rsid w:val="008E78DF"/>
    <w:rsid w:val="008E7F36"/>
    <w:rsid w:val="008F0A25"/>
    <w:rsid w:val="008F1D89"/>
    <w:rsid w:val="008F2380"/>
    <w:rsid w:val="008F3F58"/>
    <w:rsid w:val="008F4AF0"/>
    <w:rsid w:val="008F5920"/>
    <w:rsid w:val="008F6889"/>
    <w:rsid w:val="008F74CE"/>
    <w:rsid w:val="0090109A"/>
    <w:rsid w:val="0090136A"/>
    <w:rsid w:val="0090169A"/>
    <w:rsid w:val="0090274C"/>
    <w:rsid w:val="009027A3"/>
    <w:rsid w:val="00902AD3"/>
    <w:rsid w:val="00904239"/>
    <w:rsid w:val="0090435C"/>
    <w:rsid w:val="009043A5"/>
    <w:rsid w:val="00904550"/>
    <w:rsid w:val="00904F7F"/>
    <w:rsid w:val="009055EB"/>
    <w:rsid w:val="009061E8"/>
    <w:rsid w:val="00906C5E"/>
    <w:rsid w:val="00906EA7"/>
    <w:rsid w:val="00907226"/>
    <w:rsid w:val="00910A82"/>
    <w:rsid w:val="00911C91"/>
    <w:rsid w:val="00912439"/>
    <w:rsid w:val="00912AB5"/>
    <w:rsid w:val="00915944"/>
    <w:rsid w:val="00915D5A"/>
    <w:rsid w:val="0091632B"/>
    <w:rsid w:val="009170B0"/>
    <w:rsid w:val="00917F3F"/>
    <w:rsid w:val="009215A8"/>
    <w:rsid w:val="009220B7"/>
    <w:rsid w:val="009230C2"/>
    <w:rsid w:val="00923B7C"/>
    <w:rsid w:val="009243C4"/>
    <w:rsid w:val="00924AE4"/>
    <w:rsid w:val="009254F0"/>
    <w:rsid w:val="00925AAE"/>
    <w:rsid w:val="00926008"/>
    <w:rsid w:val="00926059"/>
    <w:rsid w:val="00926062"/>
    <w:rsid w:val="00926F6D"/>
    <w:rsid w:val="00927843"/>
    <w:rsid w:val="00927A25"/>
    <w:rsid w:val="00930621"/>
    <w:rsid w:val="00930BF8"/>
    <w:rsid w:val="00931191"/>
    <w:rsid w:val="00933153"/>
    <w:rsid w:val="009336AE"/>
    <w:rsid w:val="009341C4"/>
    <w:rsid w:val="00934741"/>
    <w:rsid w:val="00935A6C"/>
    <w:rsid w:val="00935DE5"/>
    <w:rsid w:val="00937857"/>
    <w:rsid w:val="00937B30"/>
    <w:rsid w:val="009400FB"/>
    <w:rsid w:val="00942086"/>
    <w:rsid w:val="00942528"/>
    <w:rsid w:val="0094283C"/>
    <w:rsid w:val="00943467"/>
    <w:rsid w:val="00944AF6"/>
    <w:rsid w:val="00945D56"/>
    <w:rsid w:val="00946D2E"/>
    <w:rsid w:val="00947792"/>
    <w:rsid w:val="009509D2"/>
    <w:rsid w:val="0095447A"/>
    <w:rsid w:val="00955143"/>
    <w:rsid w:val="009562FC"/>
    <w:rsid w:val="00956BDE"/>
    <w:rsid w:val="00956D11"/>
    <w:rsid w:val="009603DD"/>
    <w:rsid w:val="009615C3"/>
    <w:rsid w:val="00962A65"/>
    <w:rsid w:val="00962A98"/>
    <w:rsid w:val="00962EE3"/>
    <w:rsid w:val="00963228"/>
    <w:rsid w:val="00963E14"/>
    <w:rsid w:val="009642EC"/>
    <w:rsid w:val="009642FB"/>
    <w:rsid w:val="009643C4"/>
    <w:rsid w:val="00964CC3"/>
    <w:rsid w:val="009662C3"/>
    <w:rsid w:val="00966628"/>
    <w:rsid w:val="009668A1"/>
    <w:rsid w:val="00966EBC"/>
    <w:rsid w:val="0096771B"/>
    <w:rsid w:val="00967DCC"/>
    <w:rsid w:val="0097305C"/>
    <w:rsid w:val="00973134"/>
    <w:rsid w:val="009732AD"/>
    <w:rsid w:val="00973976"/>
    <w:rsid w:val="00974077"/>
    <w:rsid w:val="00974112"/>
    <w:rsid w:val="0097514F"/>
    <w:rsid w:val="00975800"/>
    <w:rsid w:val="00975859"/>
    <w:rsid w:val="00975A71"/>
    <w:rsid w:val="009760F4"/>
    <w:rsid w:val="0097677C"/>
    <w:rsid w:val="00976947"/>
    <w:rsid w:val="009778B3"/>
    <w:rsid w:val="00985529"/>
    <w:rsid w:val="00985E3D"/>
    <w:rsid w:val="0098656B"/>
    <w:rsid w:val="00987308"/>
    <w:rsid w:val="00987AFE"/>
    <w:rsid w:val="00987C3D"/>
    <w:rsid w:val="00991943"/>
    <w:rsid w:val="00992C12"/>
    <w:rsid w:val="009935E6"/>
    <w:rsid w:val="00993640"/>
    <w:rsid w:val="00993A84"/>
    <w:rsid w:val="00994732"/>
    <w:rsid w:val="00994D2D"/>
    <w:rsid w:val="00995DA6"/>
    <w:rsid w:val="009973FF"/>
    <w:rsid w:val="009A0828"/>
    <w:rsid w:val="009A0E13"/>
    <w:rsid w:val="009A1222"/>
    <w:rsid w:val="009A179F"/>
    <w:rsid w:val="009A2564"/>
    <w:rsid w:val="009A287C"/>
    <w:rsid w:val="009A455E"/>
    <w:rsid w:val="009A4C43"/>
    <w:rsid w:val="009A54D5"/>
    <w:rsid w:val="009A5EC3"/>
    <w:rsid w:val="009A6806"/>
    <w:rsid w:val="009A6B04"/>
    <w:rsid w:val="009A7250"/>
    <w:rsid w:val="009A7F18"/>
    <w:rsid w:val="009B0741"/>
    <w:rsid w:val="009B1018"/>
    <w:rsid w:val="009B172A"/>
    <w:rsid w:val="009B339E"/>
    <w:rsid w:val="009B3928"/>
    <w:rsid w:val="009B3A45"/>
    <w:rsid w:val="009B4475"/>
    <w:rsid w:val="009B463C"/>
    <w:rsid w:val="009B5040"/>
    <w:rsid w:val="009B54A1"/>
    <w:rsid w:val="009B6B57"/>
    <w:rsid w:val="009B7113"/>
    <w:rsid w:val="009B71D4"/>
    <w:rsid w:val="009C2BAF"/>
    <w:rsid w:val="009C3D38"/>
    <w:rsid w:val="009C3EEF"/>
    <w:rsid w:val="009C418B"/>
    <w:rsid w:val="009C6395"/>
    <w:rsid w:val="009D0E66"/>
    <w:rsid w:val="009D1E42"/>
    <w:rsid w:val="009D236E"/>
    <w:rsid w:val="009D2835"/>
    <w:rsid w:val="009D3BBF"/>
    <w:rsid w:val="009D4572"/>
    <w:rsid w:val="009D67EB"/>
    <w:rsid w:val="009D6F78"/>
    <w:rsid w:val="009D7369"/>
    <w:rsid w:val="009D7463"/>
    <w:rsid w:val="009E04CB"/>
    <w:rsid w:val="009E0D8D"/>
    <w:rsid w:val="009E1A9A"/>
    <w:rsid w:val="009E1CA6"/>
    <w:rsid w:val="009E2392"/>
    <w:rsid w:val="009E2729"/>
    <w:rsid w:val="009E3B32"/>
    <w:rsid w:val="009E3EBF"/>
    <w:rsid w:val="009E5D0A"/>
    <w:rsid w:val="009E7685"/>
    <w:rsid w:val="009E7766"/>
    <w:rsid w:val="009F0A04"/>
    <w:rsid w:val="009F1182"/>
    <w:rsid w:val="009F1993"/>
    <w:rsid w:val="009F42E8"/>
    <w:rsid w:val="009F5E66"/>
    <w:rsid w:val="009F6073"/>
    <w:rsid w:val="009F6330"/>
    <w:rsid w:val="009F660F"/>
    <w:rsid w:val="009F7430"/>
    <w:rsid w:val="00A008EB"/>
    <w:rsid w:val="00A013B7"/>
    <w:rsid w:val="00A04418"/>
    <w:rsid w:val="00A046C0"/>
    <w:rsid w:val="00A06384"/>
    <w:rsid w:val="00A071F9"/>
    <w:rsid w:val="00A074B9"/>
    <w:rsid w:val="00A11143"/>
    <w:rsid w:val="00A116F3"/>
    <w:rsid w:val="00A1326E"/>
    <w:rsid w:val="00A14209"/>
    <w:rsid w:val="00A147B6"/>
    <w:rsid w:val="00A15BF0"/>
    <w:rsid w:val="00A15ED3"/>
    <w:rsid w:val="00A16DCF"/>
    <w:rsid w:val="00A1743E"/>
    <w:rsid w:val="00A176A6"/>
    <w:rsid w:val="00A17E57"/>
    <w:rsid w:val="00A20FAC"/>
    <w:rsid w:val="00A2138B"/>
    <w:rsid w:val="00A21CF8"/>
    <w:rsid w:val="00A22097"/>
    <w:rsid w:val="00A22148"/>
    <w:rsid w:val="00A249CD"/>
    <w:rsid w:val="00A24FC5"/>
    <w:rsid w:val="00A25DB7"/>
    <w:rsid w:val="00A26320"/>
    <w:rsid w:val="00A2662F"/>
    <w:rsid w:val="00A26F0E"/>
    <w:rsid w:val="00A27BD7"/>
    <w:rsid w:val="00A30556"/>
    <w:rsid w:val="00A32391"/>
    <w:rsid w:val="00A32B89"/>
    <w:rsid w:val="00A32C8C"/>
    <w:rsid w:val="00A32FC6"/>
    <w:rsid w:val="00A354EC"/>
    <w:rsid w:val="00A360D9"/>
    <w:rsid w:val="00A3697F"/>
    <w:rsid w:val="00A36F50"/>
    <w:rsid w:val="00A37104"/>
    <w:rsid w:val="00A37E1A"/>
    <w:rsid w:val="00A4044D"/>
    <w:rsid w:val="00A407DB"/>
    <w:rsid w:val="00A40D22"/>
    <w:rsid w:val="00A40F42"/>
    <w:rsid w:val="00A4131F"/>
    <w:rsid w:val="00A421A6"/>
    <w:rsid w:val="00A422E4"/>
    <w:rsid w:val="00A431E0"/>
    <w:rsid w:val="00A43BCD"/>
    <w:rsid w:val="00A43F86"/>
    <w:rsid w:val="00A4462B"/>
    <w:rsid w:val="00A462E6"/>
    <w:rsid w:val="00A465D3"/>
    <w:rsid w:val="00A509C0"/>
    <w:rsid w:val="00A50FF7"/>
    <w:rsid w:val="00A51F80"/>
    <w:rsid w:val="00A527B5"/>
    <w:rsid w:val="00A53A69"/>
    <w:rsid w:val="00A54321"/>
    <w:rsid w:val="00A54564"/>
    <w:rsid w:val="00A547BF"/>
    <w:rsid w:val="00A54BD0"/>
    <w:rsid w:val="00A55079"/>
    <w:rsid w:val="00A55243"/>
    <w:rsid w:val="00A55D2D"/>
    <w:rsid w:val="00A568AC"/>
    <w:rsid w:val="00A576D9"/>
    <w:rsid w:val="00A60995"/>
    <w:rsid w:val="00A61128"/>
    <w:rsid w:val="00A613A3"/>
    <w:rsid w:val="00A6271A"/>
    <w:rsid w:val="00A628CD"/>
    <w:rsid w:val="00A64067"/>
    <w:rsid w:val="00A65D5C"/>
    <w:rsid w:val="00A67626"/>
    <w:rsid w:val="00A67E00"/>
    <w:rsid w:val="00A70167"/>
    <w:rsid w:val="00A7036C"/>
    <w:rsid w:val="00A70468"/>
    <w:rsid w:val="00A7081A"/>
    <w:rsid w:val="00A70B15"/>
    <w:rsid w:val="00A7157D"/>
    <w:rsid w:val="00A718A7"/>
    <w:rsid w:val="00A72833"/>
    <w:rsid w:val="00A730D1"/>
    <w:rsid w:val="00A734A8"/>
    <w:rsid w:val="00A74FFE"/>
    <w:rsid w:val="00A752B0"/>
    <w:rsid w:val="00A7613C"/>
    <w:rsid w:val="00A76ABA"/>
    <w:rsid w:val="00A779EB"/>
    <w:rsid w:val="00A77C75"/>
    <w:rsid w:val="00A809DC"/>
    <w:rsid w:val="00A80BA9"/>
    <w:rsid w:val="00A82D0E"/>
    <w:rsid w:val="00A82F2F"/>
    <w:rsid w:val="00A833C4"/>
    <w:rsid w:val="00A83BD6"/>
    <w:rsid w:val="00A842A8"/>
    <w:rsid w:val="00A846BE"/>
    <w:rsid w:val="00A85113"/>
    <w:rsid w:val="00A857A6"/>
    <w:rsid w:val="00A85955"/>
    <w:rsid w:val="00A85D10"/>
    <w:rsid w:val="00A875FE"/>
    <w:rsid w:val="00A87AA8"/>
    <w:rsid w:val="00A87E18"/>
    <w:rsid w:val="00A90682"/>
    <w:rsid w:val="00A91246"/>
    <w:rsid w:val="00A914C4"/>
    <w:rsid w:val="00A91700"/>
    <w:rsid w:val="00A91E4B"/>
    <w:rsid w:val="00A92235"/>
    <w:rsid w:val="00A92951"/>
    <w:rsid w:val="00A929CF"/>
    <w:rsid w:val="00A93408"/>
    <w:rsid w:val="00A94474"/>
    <w:rsid w:val="00A955BC"/>
    <w:rsid w:val="00A95B37"/>
    <w:rsid w:val="00AA009A"/>
    <w:rsid w:val="00AA099D"/>
    <w:rsid w:val="00AA0E7E"/>
    <w:rsid w:val="00AA0FCE"/>
    <w:rsid w:val="00AA1B4B"/>
    <w:rsid w:val="00AA2449"/>
    <w:rsid w:val="00AA27BF"/>
    <w:rsid w:val="00AA2C02"/>
    <w:rsid w:val="00AA37AA"/>
    <w:rsid w:val="00AA3A18"/>
    <w:rsid w:val="00AA4971"/>
    <w:rsid w:val="00AA50F4"/>
    <w:rsid w:val="00AA64D0"/>
    <w:rsid w:val="00AA72C9"/>
    <w:rsid w:val="00AA73CA"/>
    <w:rsid w:val="00AA74D1"/>
    <w:rsid w:val="00AB023A"/>
    <w:rsid w:val="00AB14D2"/>
    <w:rsid w:val="00AB30DE"/>
    <w:rsid w:val="00AB3188"/>
    <w:rsid w:val="00AB3A01"/>
    <w:rsid w:val="00AB3E3C"/>
    <w:rsid w:val="00AB4B13"/>
    <w:rsid w:val="00AB4DCB"/>
    <w:rsid w:val="00AB5F17"/>
    <w:rsid w:val="00AB610C"/>
    <w:rsid w:val="00AB6935"/>
    <w:rsid w:val="00AC051E"/>
    <w:rsid w:val="00AC1E51"/>
    <w:rsid w:val="00AC2B4A"/>
    <w:rsid w:val="00AC4278"/>
    <w:rsid w:val="00AC437E"/>
    <w:rsid w:val="00AC524A"/>
    <w:rsid w:val="00AC5255"/>
    <w:rsid w:val="00AC5A16"/>
    <w:rsid w:val="00AC7A5B"/>
    <w:rsid w:val="00AC7D11"/>
    <w:rsid w:val="00AD25DA"/>
    <w:rsid w:val="00AD31C2"/>
    <w:rsid w:val="00AD32C5"/>
    <w:rsid w:val="00AD3B66"/>
    <w:rsid w:val="00AD3C01"/>
    <w:rsid w:val="00AD3F5D"/>
    <w:rsid w:val="00AD44CD"/>
    <w:rsid w:val="00AD50D4"/>
    <w:rsid w:val="00AD5A26"/>
    <w:rsid w:val="00AD5D27"/>
    <w:rsid w:val="00AD692A"/>
    <w:rsid w:val="00AD7A6C"/>
    <w:rsid w:val="00AD7CB2"/>
    <w:rsid w:val="00AE0913"/>
    <w:rsid w:val="00AE0A0B"/>
    <w:rsid w:val="00AE0A27"/>
    <w:rsid w:val="00AE0E51"/>
    <w:rsid w:val="00AE2EA5"/>
    <w:rsid w:val="00AE3A8B"/>
    <w:rsid w:val="00AE4823"/>
    <w:rsid w:val="00AE4F57"/>
    <w:rsid w:val="00AE54EF"/>
    <w:rsid w:val="00AE5BF8"/>
    <w:rsid w:val="00AE6019"/>
    <w:rsid w:val="00AE6978"/>
    <w:rsid w:val="00AE7774"/>
    <w:rsid w:val="00AF0824"/>
    <w:rsid w:val="00AF0BD9"/>
    <w:rsid w:val="00AF12E8"/>
    <w:rsid w:val="00AF2CA0"/>
    <w:rsid w:val="00AF338A"/>
    <w:rsid w:val="00AF4347"/>
    <w:rsid w:val="00AF4A53"/>
    <w:rsid w:val="00AF4CA3"/>
    <w:rsid w:val="00AF4F9F"/>
    <w:rsid w:val="00AF5165"/>
    <w:rsid w:val="00AF5D24"/>
    <w:rsid w:val="00AF61EB"/>
    <w:rsid w:val="00AF6293"/>
    <w:rsid w:val="00AF7ACC"/>
    <w:rsid w:val="00B0149F"/>
    <w:rsid w:val="00B015D4"/>
    <w:rsid w:val="00B01668"/>
    <w:rsid w:val="00B01B63"/>
    <w:rsid w:val="00B0211E"/>
    <w:rsid w:val="00B0218D"/>
    <w:rsid w:val="00B0436A"/>
    <w:rsid w:val="00B04E67"/>
    <w:rsid w:val="00B1234F"/>
    <w:rsid w:val="00B12583"/>
    <w:rsid w:val="00B12A18"/>
    <w:rsid w:val="00B12D23"/>
    <w:rsid w:val="00B13B3C"/>
    <w:rsid w:val="00B13B5B"/>
    <w:rsid w:val="00B1406C"/>
    <w:rsid w:val="00B14EC2"/>
    <w:rsid w:val="00B15C06"/>
    <w:rsid w:val="00B16764"/>
    <w:rsid w:val="00B167DA"/>
    <w:rsid w:val="00B16D7F"/>
    <w:rsid w:val="00B175C2"/>
    <w:rsid w:val="00B17898"/>
    <w:rsid w:val="00B17AB0"/>
    <w:rsid w:val="00B229A5"/>
    <w:rsid w:val="00B23072"/>
    <w:rsid w:val="00B2423B"/>
    <w:rsid w:val="00B246DC"/>
    <w:rsid w:val="00B24F9D"/>
    <w:rsid w:val="00B26028"/>
    <w:rsid w:val="00B26601"/>
    <w:rsid w:val="00B2778A"/>
    <w:rsid w:val="00B27B8D"/>
    <w:rsid w:val="00B27E12"/>
    <w:rsid w:val="00B32623"/>
    <w:rsid w:val="00B3297E"/>
    <w:rsid w:val="00B32EAA"/>
    <w:rsid w:val="00B32FD2"/>
    <w:rsid w:val="00B344BD"/>
    <w:rsid w:val="00B3492B"/>
    <w:rsid w:val="00B358EB"/>
    <w:rsid w:val="00B36392"/>
    <w:rsid w:val="00B36947"/>
    <w:rsid w:val="00B36B54"/>
    <w:rsid w:val="00B373ED"/>
    <w:rsid w:val="00B37B69"/>
    <w:rsid w:val="00B37BAF"/>
    <w:rsid w:val="00B42AAC"/>
    <w:rsid w:val="00B447EE"/>
    <w:rsid w:val="00B46838"/>
    <w:rsid w:val="00B47C5E"/>
    <w:rsid w:val="00B50537"/>
    <w:rsid w:val="00B52D48"/>
    <w:rsid w:val="00B53F46"/>
    <w:rsid w:val="00B548C6"/>
    <w:rsid w:val="00B54AAF"/>
    <w:rsid w:val="00B5538B"/>
    <w:rsid w:val="00B5632A"/>
    <w:rsid w:val="00B565E4"/>
    <w:rsid w:val="00B56985"/>
    <w:rsid w:val="00B57366"/>
    <w:rsid w:val="00B57C1E"/>
    <w:rsid w:val="00B57F3B"/>
    <w:rsid w:val="00B606CA"/>
    <w:rsid w:val="00B60931"/>
    <w:rsid w:val="00B60E91"/>
    <w:rsid w:val="00B61364"/>
    <w:rsid w:val="00B616C0"/>
    <w:rsid w:val="00B61A02"/>
    <w:rsid w:val="00B62E66"/>
    <w:rsid w:val="00B647A1"/>
    <w:rsid w:val="00B6509C"/>
    <w:rsid w:val="00B650C1"/>
    <w:rsid w:val="00B6530D"/>
    <w:rsid w:val="00B657AE"/>
    <w:rsid w:val="00B670EC"/>
    <w:rsid w:val="00B70762"/>
    <w:rsid w:val="00B70DA8"/>
    <w:rsid w:val="00B714A7"/>
    <w:rsid w:val="00B716E0"/>
    <w:rsid w:val="00B7206E"/>
    <w:rsid w:val="00B731B9"/>
    <w:rsid w:val="00B779E2"/>
    <w:rsid w:val="00B80069"/>
    <w:rsid w:val="00B81EF2"/>
    <w:rsid w:val="00B8212C"/>
    <w:rsid w:val="00B821E9"/>
    <w:rsid w:val="00B83A8E"/>
    <w:rsid w:val="00B847E6"/>
    <w:rsid w:val="00B853F1"/>
    <w:rsid w:val="00B85DA0"/>
    <w:rsid w:val="00B85F73"/>
    <w:rsid w:val="00B8712E"/>
    <w:rsid w:val="00B875A7"/>
    <w:rsid w:val="00B90A40"/>
    <w:rsid w:val="00B90D9B"/>
    <w:rsid w:val="00B9239C"/>
    <w:rsid w:val="00B92C13"/>
    <w:rsid w:val="00B93075"/>
    <w:rsid w:val="00B934A2"/>
    <w:rsid w:val="00B93595"/>
    <w:rsid w:val="00B939B2"/>
    <w:rsid w:val="00B93D93"/>
    <w:rsid w:val="00B94C46"/>
    <w:rsid w:val="00B9528A"/>
    <w:rsid w:val="00B96454"/>
    <w:rsid w:val="00B96694"/>
    <w:rsid w:val="00B9708E"/>
    <w:rsid w:val="00BA1008"/>
    <w:rsid w:val="00BA16A1"/>
    <w:rsid w:val="00BA211C"/>
    <w:rsid w:val="00BA2494"/>
    <w:rsid w:val="00BA2E13"/>
    <w:rsid w:val="00BA3387"/>
    <w:rsid w:val="00BA4825"/>
    <w:rsid w:val="00BA49A3"/>
    <w:rsid w:val="00BA4C80"/>
    <w:rsid w:val="00BA5727"/>
    <w:rsid w:val="00BA60D0"/>
    <w:rsid w:val="00BA63CF"/>
    <w:rsid w:val="00BA6425"/>
    <w:rsid w:val="00BA6797"/>
    <w:rsid w:val="00BA69F3"/>
    <w:rsid w:val="00BA6FBD"/>
    <w:rsid w:val="00BA7014"/>
    <w:rsid w:val="00BA761C"/>
    <w:rsid w:val="00BB115F"/>
    <w:rsid w:val="00BB1FD5"/>
    <w:rsid w:val="00BB2347"/>
    <w:rsid w:val="00BB2E3E"/>
    <w:rsid w:val="00BB2F8C"/>
    <w:rsid w:val="00BB30F2"/>
    <w:rsid w:val="00BB3517"/>
    <w:rsid w:val="00BB389D"/>
    <w:rsid w:val="00BB3A75"/>
    <w:rsid w:val="00BB3F64"/>
    <w:rsid w:val="00BB44BB"/>
    <w:rsid w:val="00BB4F13"/>
    <w:rsid w:val="00BB517C"/>
    <w:rsid w:val="00BB5B17"/>
    <w:rsid w:val="00BB7538"/>
    <w:rsid w:val="00BB7AC5"/>
    <w:rsid w:val="00BB7E0D"/>
    <w:rsid w:val="00BC3B74"/>
    <w:rsid w:val="00BC4915"/>
    <w:rsid w:val="00BC4FE9"/>
    <w:rsid w:val="00BC532D"/>
    <w:rsid w:val="00BC55C5"/>
    <w:rsid w:val="00BC5DE9"/>
    <w:rsid w:val="00BC603B"/>
    <w:rsid w:val="00BC624E"/>
    <w:rsid w:val="00BC6266"/>
    <w:rsid w:val="00BC75C4"/>
    <w:rsid w:val="00BD00D3"/>
    <w:rsid w:val="00BD0486"/>
    <w:rsid w:val="00BD08A8"/>
    <w:rsid w:val="00BD17C6"/>
    <w:rsid w:val="00BD227C"/>
    <w:rsid w:val="00BD394E"/>
    <w:rsid w:val="00BD4008"/>
    <w:rsid w:val="00BD469B"/>
    <w:rsid w:val="00BD4FB3"/>
    <w:rsid w:val="00BD52D1"/>
    <w:rsid w:val="00BD5EBB"/>
    <w:rsid w:val="00BD6347"/>
    <w:rsid w:val="00BD6C44"/>
    <w:rsid w:val="00BD6DB9"/>
    <w:rsid w:val="00BD7D4F"/>
    <w:rsid w:val="00BE018C"/>
    <w:rsid w:val="00BE079E"/>
    <w:rsid w:val="00BE1B3B"/>
    <w:rsid w:val="00BE2B0B"/>
    <w:rsid w:val="00BE2D2A"/>
    <w:rsid w:val="00BE402D"/>
    <w:rsid w:val="00BE4319"/>
    <w:rsid w:val="00BE52B4"/>
    <w:rsid w:val="00BE56D7"/>
    <w:rsid w:val="00BE6309"/>
    <w:rsid w:val="00BE64C4"/>
    <w:rsid w:val="00BE690B"/>
    <w:rsid w:val="00BE6D0F"/>
    <w:rsid w:val="00BE7657"/>
    <w:rsid w:val="00BE7E91"/>
    <w:rsid w:val="00BF0444"/>
    <w:rsid w:val="00BF0E52"/>
    <w:rsid w:val="00BF276E"/>
    <w:rsid w:val="00BF2792"/>
    <w:rsid w:val="00BF3C42"/>
    <w:rsid w:val="00BF3E67"/>
    <w:rsid w:val="00BF4D74"/>
    <w:rsid w:val="00BF4E67"/>
    <w:rsid w:val="00BF5150"/>
    <w:rsid w:val="00BF5155"/>
    <w:rsid w:val="00BF54AE"/>
    <w:rsid w:val="00BF56F2"/>
    <w:rsid w:val="00BF59CC"/>
    <w:rsid w:val="00BF5DE3"/>
    <w:rsid w:val="00BF6024"/>
    <w:rsid w:val="00BF61E7"/>
    <w:rsid w:val="00BF7372"/>
    <w:rsid w:val="00BF7A33"/>
    <w:rsid w:val="00BF7E96"/>
    <w:rsid w:val="00C007BF"/>
    <w:rsid w:val="00C00D51"/>
    <w:rsid w:val="00C02106"/>
    <w:rsid w:val="00C029BE"/>
    <w:rsid w:val="00C03473"/>
    <w:rsid w:val="00C04DBF"/>
    <w:rsid w:val="00C05FEC"/>
    <w:rsid w:val="00C06196"/>
    <w:rsid w:val="00C06A7F"/>
    <w:rsid w:val="00C0732A"/>
    <w:rsid w:val="00C074E2"/>
    <w:rsid w:val="00C07AEF"/>
    <w:rsid w:val="00C07F40"/>
    <w:rsid w:val="00C07FDF"/>
    <w:rsid w:val="00C106EA"/>
    <w:rsid w:val="00C10EC4"/>
    <w:rsid w:val="00C117B4"/>
    <w:rsid w:val="00C11E6B"/>
    <w:rsid w:val="00C12130"/>
    <w:rsid w:val="00C12361"/>
    <w:rsid w:val="00C13953"/>
    <w:rsid w:val="00C15B08"/>
    <w:rsid w:val="00C16AAF"/>
    <w:rsid w:val="00C1734D"/>
    <w:rsid w:val="00C20C41"/>
    <w:rsid w:val="00C215CC"/>
    <w:rsid w:val="00C216E5"/>
    <w:rsid w:val="00C21ADD"/>
    <w:rsid w:val="00C22481"/>
    <w:rsid w:val="00C224A5"/>
    <w:rsid w:val="00C2393B"/>
    <w:rsid w:val="00C242E2"/>
    <w:rsid w:val="00C24413"/>
    <w:rsid w:val="00C25D71"/>
    <w:rsid w:val="00C2631C"/>
    <w:rsid w:val="00C264FB"/>
    <w:rsid w:val="00C2652F"/>
    <w:rsid w:val="00C27666"/>
    <w:rsid w:val="00C27EA5"/>
    <w:rsid w:val="00C304BE"/>
    <w:rsid w:val="00C312C8"/>
    <w:rsid w:val="00C317A4"/>
    <w:rsid w:val="00C31A82"/>
    <w:rsid w:val="00C32FD8"/>
    <w:rsid w:val="00C33B05"/>
    <w:rsid w:val="00C345CE"/>
    <w:rsid w:val="00C34EB2"/>
    <w:rsid w:val="00C35767"/>
    <w:rsid w:val="00C35CB6"/>
    <w:rsid w:val="00C35FFC"/>
    <w:rsid w:val="00C36223"/>
    <w:rsid w:val="00C36444"/>
    <w:rsid w:val="00C36BE4"/>
    <w:rsid w:val="00C370E1"/>
    <w:rsid w:val="00C37F53"/>
    <w:rsid w:val="00C40100"/>
    <w:rsid w:val="00C40960"/>
    <w:rsid w:val="00C4193B"/>
    <w:rsid w:val="00C41C33"/>
    <w:rsid w:val="00C41ECF"/>
    <w:rsid w:val="00C420BC"/>
    <w:rsid w:val="00C4235F"/>
    <w:rsid w:val="00C44B30"/>
    <w:rsid w:val="00C45121"/>
    <w:rsid w:val="00C45228"/>
    <w:rsid w:val="00C45586"/>
    <w:rsid w:val="00C46C54"/>
    <w:rsid w:val="00C47629"/>
    <w:rsid w:val="00C47795"/>
    <w:rsid w:val="00C47A15"/>
    <w:rsid w:val="00C50F17"/>
    <w:rsid w:val="00C511CB"/>
    <w:rsid w:val="00C5175A"/>
    <w:rsid w:val="00C51B98"/>
    <w:rsid w:val="00C51F7E"/>
    <w:rsid w:val="00C52974"/>
    <w:rsid w:val="00C533E2"/>
    <w:rsid w:val="00C5372C"/>
    <w:rsid w:val="00C54EBF"/>
    <w:rsid w:val="00C5506D"/>
    <w:rsid w:val="00C55262"/>
    <w:rsid w:val="00C55FA5"/>
    <w:rsid w:val="00C5745F"/>
    <w:rsid w:val="00C605F5"/>
    <w:rsid w:val="00C60C56"/>
    <w:rsid w:val="00C613C1"/>
    <w:rsid w:val="00C6159E"/>
    <w:rsid w:val="00C622C9"/>
    <w:rsid w:val="00C62568"/>
    <w:rsid w:val="00C62B83"/>
    <w:rsid w:val="00C64737"/>
    <w:rsid w:val="00C649F4"/>
    <w:rsid w:val="00C6547D"/>
    <w:rsid w:val="00C66380"/>
    <w:rsid w:val="00C70694"/>
    <w:rsid w:val="00C726B4"/>
    <w:rsid w:val="00C729DC"/>
    <w:rsid w:val="00C72B1F"/>
    <w:rsid w:val="00C72E99"/>
    <w:rsid w:val="00C73221"/>
    <w:rsid w:val="00C7501E"/>
    <w:rsid w:val="00C75270"/>
    <w:rsid w:val="00C765F1"/>
    <w:rsid w:val="00C779DA"/>
    <w:rsid w:val="00C80C41"/>
    <w:rsid w:val="00C81AEA"/>
    <w:rsid w:val="00C81C3B"/>
    <w:rsid w:val="00C82121"/>
    <w:rsid w:val="00C83638"/>
    <w:rsid w:val="00C84955"/>
    <w:rsid w:val="00C84FEB"/>
    <w:rsid w:val="00C85784"/>
    <w:rsid w:val="00C859B1"/>
    <w:rsid w:val="00C86190"/>
    <w:rsid w:val="00C90289"/>
    <w:rsid w:val="00C90487"/>
    <w:rsid w:val="00C92B51"/>
    <w:rsid w:val="00C92DBF"/>
    <w:rsid w:val="00C93406"/>
    <w:rsid w:val="00C9429B"/>
    <w:rsid w:val="00C9439C"/>
    <w:rsid w:val="00C96106"/>
    <w:rsid w:val="00C975C1"/>
    <w:rsid w:val="00C97753"/>
    <w:rsid w:val="00CA0F9E"/>
    <w:rsid w:val="00CA18F7"/>
    <w:rsid w:val="00CA226B"/>
    <w:rsid w:val="00CA3B1D"/>
    <w:rsid w:val="00CA3BC2"/>
    <w:rsid w:val="00CA4436"/>
    <w:rsid w:val="00CA6E21"/>
    <w:rsid w:val="00CA7114"/>
    <w:rsid w:val="00CA764E"/>
    <w:rsid w:val="00CB15F8"/>
    <w:rsid w:val="00CB2DA3"/>
    <w:rsid w:val="00CB3395"/>
    <w:rsid w:val="00CB37FE"/>
    <w:rsid w:val="00CB47BE"/>
    <w:rsid w:val="00CB49BA"/>
    <w:rsid w:val="00CB532A"/>
    <w:rsid w:val="00CB536A"/>
    <w:rsid w:val="00CB62DD"/>
    <w:rsid w:val="00CB7A8C"/>
    <w:rsid w:val="00CC0D06"/>
    <w:rsid w:val="00CC1B72"/>
    <w:rsid w:val="00CC1BF3"/>
    <w:rsid w:val="00CC2357"/>
    <w:rsid w:val="00CC25C9"/>
    <w:rsid w:val="00CC2B32"/>
    <w:rsid w:val="00CC2BF9"/>
    <w:rsid w:val="00CC3E93"/>
    <w:rsid w:val="00CC4767"/>
    <w:rsid w:val="00CC4768"/>
    <w:rsid w:val="00CC5470"/>
    <w:rsid w:val="00CC55B7"/>
    <w:rsid w:val="00CC7B25"/>
    <w:rsid w:val="00CD04B7"/>
    <w:rsid w:val="00CD0F33"/>
    <w:rsid w:val="00CD0F4C"/>
    <w:rsid w:val="00CD1BFD"/>
    <w:rsid w:val="00CD1C91"/>
    <w:rsid w:val="00CD3F8C"/>
    <w:rsid w:val="00CD4974"/>
    <w:rsid w:val="00CD49F5"/>
    <w:rsid w:val="00CD4D04"/>
    <w:rsid w:val="00CD5D53"/>
    <w:rsid w:val="00CD692B"/>
    <w:rsid w:val="00CD7A41"/>
    <w:rsid w:val="00CE1189"/>
    <w:rsid w:val="00CE20C7"/>
    <w:rsid w:val="00CE2DBF"/>
    <w:rsid w:val="00CE2ED0"/>
    <w:rsid w:val="00CE41AA"/>
    <w:rsid w:val="00CE479E"/>
    <w:rsid w:val="00CE4A33"/>
    <w:rsid w:val="00CE5D4D"/>
    <w:rsid w:val="00CE6367"/>
    <w:rsid w:val="00CE7189"/>
    <w:rsid w:val="00CE7307"/>
    <w:rsid w:val="00CE7C20"/>
    <w:rsid w:val="00CF000F"/>
    <w:rsid w:val="00CF06CA"/>
    <w:rsid w:val="00CF1015"/>
    <w:rsid w:val="00CF178D"/>
    <w:rsid w:val="00CF2374"/>
    <w:rsid w:val="00CF269C"/>
    <w:rsid w:val="00CF2C70"/>
    <w:rsid w:val="00CF2CAC"/>
    <w:rsid w:val="00CF3782"/>
    <w:rsid w:val="00CF3BAF"/>
    <w:rsid w:val="00CF3FE3"/>
    <w:rsid w:val="00CF428C"/>
    <w:rsid w:val="00CF7605"/>
    <w:rsid w:val="00CF7804"/>
    <w:rsid w:val="00D00440"/>
    <w:rsid w:val="00D0097B"/>
    <w:rsid w:val="00D00A99"/>
    <w:rsid w:val="00D00C07"/>
    <w:rsid w:val="00D01B11"/>
    <w:rsid w:val="00D01F4C"/>
    <w:rsid w:val="00D02796"/>
    <w:rsid w:val="00D035D8"/>
    <w:rsid w:val="00D03DDB"/>
    <w:rsid w:val="00D04285"/>
    <w:rsid w:val="00D04817"/>
    <w:rsid w:val="00D05097"/>
    <w:rsid w:val="00D052A7"/>
    <w:rsid w:val="00D05892"/>
    <w:rsid w:val="00D05E32"/>
    <w:rsid w:val="00D05F24"/>
    <w:rsid w:val="00D06D6B"/>
    <w:rsid w:val="00D105CC"/>
    <w:rsid w:val="00D1113D"/>
    <w:rsid w:val="00D11763"/>
    <w:rsid w:val="00D11AE1"/>
    <w:rsid w:val="00D120DE"/>
    <w:rsid w:val="00D12100"/>
    <w:rsid w:val="00D140B5"/>
    <w:rsid w:val="00D14959"/>
    <w:rsid w:val="00D14F75"/>
    <w:rsid w:val="00D15DAC"/>
    <w:rsid w:val="00D15F9A"/>
    <w:rsid w:val="00D161C2"/>
    <w:rsid w:val="00D2002A"/>
    <w:rsid w:val="00D20C05"/>
    <w:rsid w:val="00D210C5"/>
    <w:rsid w:val="00D216C6"/>
    <w:rsid w:val="00D21815"/>
    <w:rsid w:val="00D218C7"/>
    <w:rsid w:val="00D21F53"/>
    <w:rsid w:val="00D22ABC"/>
    <w:rsid w:val="00D22F7A"/>
    <w:rsid w:val="00D23E33"/>
    <w:rsid w:val="00D24A4C"/>
    <w:rsid w:val="00D24C8D"/>
    <w:rsid w:val="00D24D63"/>
    <w:rsid w:val="00D25BB9"/>
    <w:rsid w:val="00D26864"/>
    <w:rsid w:val="00D26EF9"/>
    <w:rsid w:val="00D27037"/>
    <w:rsid w:val="00D27560"/>
    <w:rsid w:val="00D301D1"/>
    <w:rsid w:val="00D30FBB"/>
    <w:rsid w:val="00D316BF"/>
    <w:rsid w:val="00D316EE"/>
    <w:rsid w:val="00D33469"/>
    <w:rsid w:val="00D33502"/>
    <w:rsid w:val="00D3419E"/>
    <w:rsid w:val="00D344AC"/>
    <w:rsid w:val="00D34510"/>
    <w:rsid w:val="00D34D02"/>
    <w:rsid w:val="00D359C8"/>
    <w:rsid w:val="00D35A6A"/>
    <w:rsid w:val="00D35E81"/>
    <w:rsid w:val="00D36288"/>
    <w:rsid w:val="00D378C2"/>
    <w:rsid w:val="00D401FB"/>
    <w:rsid w:val="00D40677"/>
    <w:rsid w:val="00D40994"/>
    <w:rsid w:val="00D410C2"/>
    <w:rsid w:val="00D418DE"/>
    <w:rsid w:val="00D42476"/>
    <w:rsid w:val="00D4288A"/>
    <w:rsid w:val="00D42B8A"/>
    <w:rsid w:val="00D431A7"/>
    <w:rsid w:val="00D43870"/>
    <w:rsid w:val="00D4388B"/>
    <w:rsid w:val="00D44740"/>
    <w:rsid w:val="00D44B65"/>
    <w:rsid w:val="00D45D00"/>
    <w:rsid w:val="00D46C70"/>
    <w:rsid w:val="00D4765A"/>
    <w:rsid w:val="00D476B3"/>
    <w:rsid w:val="00D47CC8"/>
    <w:rsid w:val="00D50636"/>
    <w:rsid w:val="00D51230"/>
    <w:rsid w:val="00D53CCC"/>
    <w:rsid w:val="00D54444"/>
    <w:rsid w:val="00D569A0"/>
    <w:rsid w:val="00D57741"/>
    <w:rsid w:val="00D607BC"/>
    <w:rsid w:val="00D608FE"/>
    <w:rsid w:val="00D61F3C"/>
    <w:rsid w:val="00D61F7B"/>
    <w:rsid w:val="00D620C5"/>
    <w:rsid w:val="00D6361D"/>
    <w:rsid w:val="00D637AD"/>
    <w:rsid w:val="00D650EE"/>
    <w:rsid w:val="00D6597D"/>
    <w:rsid w:val="00D65D9B"/>
    <w:rsid w:val="00D66797"/>
    <w:rsid w:val="00D66D20"/>
    <w:rsid w:val="00D675E1"/>
    <w:rsid w:val="00D705E0"/>
    <w:rsid w:val="00D70934"/>
    <w:rsid w:val="00D71330"/>
    <w:rsid w:val="00D7151D"/>
    <w:rsid w:val="00D717E4"/>
    <w:rsid w:val="00D71C49"/>
    <w:rsid w:val="00D71E32"/>
    <w:rsid w:val="00D73F30"/>
    <w:rsid w:val="00D7492F"/>
    <w:rsid w:val="00D75E8A"/>
    <w:rsid w:val="00D769F0"/>
    <w:rsid w:val="00D76D0C"/>
    <w:rsid w:val="00D77C0A"/>
    <w:rsid w:val="00D77D5A"/>
    <w:rsid w:val="00D81B33"/>
    <w:rsid w:val="00D826A2"/>
    <w:rsid w:val="00D8292E"/>
    <w:rsid w:val="00D837EC"/>
    <w:rsid w:val="00D858A6"/>
    <w:rsid w:val="00D86327"/>
    <w:rsid w:val="00D87137"/>
    <w:rsid w:val="00D8777B"/>
    <w:rsid w:val="00D87928"/>
    <w:rsid w:val="00D90D9D"/>
    <w:rsid w:val="00D90E26"/>
    <w:rsid w:val="00D92220"/>
    <w:rsid w:val="00D936C0"/>
    <w:rsid w:val="00D93EEB"/>
    <w:rsid w:val="00D94036"/>
    <w:rsid w:val="00D9487F"/>
    <w:rsid w:val="00D95160"/>
    <w:rsid w:val="00D9632F"/>
    <w:rsid w:val="00D96B1D"/>
    <w:rsid w:val="00D96D52"/>
    <w:rsid w:val="00DA00F4"/>
    <w:rsid w:val="00DA116D"/>
    <w:rsid w:val="00DA409A"/>
    <w:rsid w:val="00DA47B7"/>
    <w:rsid w:val="00DA4C16"/>
    <w:rsid w:val="00DA568B"/>
    <w:rsid w:val="00DA6CE9"/>
    <w:rsid w:val="00DA7E98"/>
    <w:rsid w:val="00DB00EF"/>
    <w:rsid w:val="00DB01F8"/>
    <w:rsid w:val="00DB2217"/>
    <w:rsid w:val="00DB49BD"/>
    <w:rsid w:val="00DB4EBF"/>
    <w:rsid w:val="00DB52AA"/>
    <w:rsid w:val="00DB5AA8"/>
    <w:rsid w:val="00DB6902"/>
    <w:rsid w:val="00DB72D9"/>
    <w:rsid w:val="00DB735B"/>
    <w:rsid w:val="00DC0706"/>
    <w:rsid w:val="00DC0ACC"/>
    <w:rsid w:val="00DC1476"/>
    <w:rsid w:val="00DC24EA"/>
    <w:rsid w:val="00DC5B1A"/>
    <w:rsid w:val="00DC5BD9"/>
    <w:rsid w:val="00DC5CD6"/>
    <w:rsid w:val="00DC717A"/>
    <w:rsid w:val="00DC723F"/>
    <w:rsid w:val="00DC7479"/>
    <w:rsid w:val="00DD06A8"/>
    <w:rsid w:val="00DD0E28"/>
    <w:rsid w:val="00DD25D4"/>
    <w:rsid w:val="00DD2C29"/>
    <w:rsid w:val="00DD472F"/>
    <w:rsid w:val="00DD48C1"/>
    <w:rsid w:val="00DD49E3"/>
    <w:rsid w:val="00DD4A22"/>
    <w:rsid w:val="00DD5422"/>
    <w:rsid w:val="00DD5F86"/>
    <w:rsid w:val="00DD61C6"/>
    <w:rsid w:val="00DD6550"/>
    <w:rsid w:val="00DD7A32"/>
    <w:rsid w:val="00DD7B7D"/>
    <w:rsid w:val="00DD7CB1"/>
    <w:rsid w:val="00DE1411"/>
    <w:rsid w:val="00DE2226"/>
    <w:rsid w:val="00DE297E"/>
    <w:rsid w:val="00DE2D0F"/>
    <w:rsid w:val="00DE3BAD"/>
    <w:rsid w:val="00DE3DC9"/>
    <w:rsid w:val="00DE45D2"/>
    <w:rsid w:val="00DE4716"/>
    <w:rsid w:val="00DE59D6"/>
    <w:rsid w:val="00DE5B06"/>
    <w:rsid w:val="00DE61BB"/>
    <w:rsid w:val="00DE61DA"/>
    <w:rsid w:val="00DE77B5"/>
    <w:rsid w:val="00DE7E77"/>
    <w:rsid w:val="00DE7F9A"/>
    <w:rsid w:val="00DF0E60"/>
    <w:rsid w:val="00DF1080"/>
    <w:rsid w:val="00DF12F8"/>
    <w:rsid w:val="00DF4856"/>
    <w:rsid w:val="00DF4C7F"/>
    <w:rsid w:val="00DF540B"/>
    <w:rsid w:val="00DF55AF"/>
    <w:rsid w:val="00DF560E"/>
    <w:rsid w:val="00DF586A"/>
    <w:rsid w:val="00DF6D30"/>
    <w:rsid w:val="00DF70D8"/>
    <w:rsid w:val="00E00D23"/>
    <w:rsid w:val="00E01C85"/>
    <w:rsid w:val="00E0203F"/>
    <w:rsid w:val="00E04A5A"/>
    <w:rsid w:val="00E05C6C"/>
    <w:rsid w:val="00E0728E"/>
    <w:rsid w:val="00E1015D"/>
    <w:rsid w:val="00E1044F"/>
    <w:rsid w:val="00E10762"/>
    <w:rsid w:val="00E109C0"/>
    <w:rsid w:val="00E10C40"/>
    <w:rsid w:val="00E10D34"/>
    <w:rsid w:val="00E12D43"/>
    <w:rsid w:val="00E13436"/>
    <w:rsid w:val="00E1350E"/>
    <w:rsid w:val="00E138AC"/>
    <w:rsid w:val="00E14A6C"/>
    <w:rsid w:val="00E150A6"/>
    <w:rsid w:val="00E16086"/>
    <w:rsid w:val="00E16BFD"/>
    <w:rsid w:val="00E171C0"/>
    <w:rsid w:val="00E1787B"/>
    <w:rsid w:val="00E17883"/>
    <w:rsid w:val="00E17EF3"/>
    <w:rsid w:val="00E20718"/>
    <w:rsid w:val="00E21426"/>
    <w:rsid w:val="00E21465"/>
    <w:rsid w:val="00E220B7"/>
    <w:rsid w:val="00E22726"/>
    <w:rsid w:val="00E22731"/>
    <w:rsid w:val="00E23B73"/>
    <w:rsid w:val="00E23F47"/>
    <w:rsid w:val="00E245D3"/>
    <w:rsid w:val="00E2473C"/>
    <w:rsid w:val="00E2489C"/>
    <w:rsid w:val="00E249DF"/>
    <w:rsid w:val="00E26337"/>
    <w:rsid w:val="00E27819"/>
    <w:rsid w:val="00E279F6"/>
    <w:rsid w:val="00E3023A"/>
    <w:rsid w:val="00E303F4"/>
    <w:rsid w:val="00E31927"/>
    <w:rsid w:val="00E32555"/>
    <w:rsid w:val="00E36BC7"/>
    <w:rsid w:val="00E36FFE"/>
    <w:rsid w:val="00E37865"/>
    <w:rsid w:val="00E4020E"/>
    <w:rsid w:val="00E4108E"/>
    <w:rsid w:val="00E41E39"/>
    <w:rsid w:val="00E41F93"/>
    <w:rsid w:val="00E42548"/>
    <w:rsid w:val="00E42BD6"/>
    <w:rsid w:val="00E43FFA"/>
    <w:rsid w:val="00E446EC"/>
    <w:rsid w:val="00E45414"/>
    <w:rsid w:val="00E46085"/>
    <w:rsid w:val="00E500CA"/>
    <w:rsid w:val="00E50EAD"/>
    <w:rsid w:val="00E50ECF"/>
    <w:rsid w:val="00E5175D"/>
    <w:rsid w:val="00E51D49"/>
    <w:rsid w:val="00E51DA8"/>
    <w:rsid w:val="00E51F98"/>
    <w:rsid w:val="00E52CA9"/>
    <w:rsid w:val="00E52CF7"/>
    <w:rsid w:val="00E53A9D"/>
    <w:rsid w:val="00E550EC"/>
    <w:rsid w:val="00E55CBB"/>
    <w:rsid w:val="00E562E2"/>
    <w:rsid w:val="00E571E0"/>
    <w:rsid w:val="00E57779"/>
    <w:rsid w:val="00E57BE6"/>
    <w:rsid w:val="00E57BFD"/>
    <w:rsid w:val="00E57C47"/>
    <w:rsid w:val="00E60071"/>
    <w:rsid w:val="00E64674"/>
    <w:rsid w:val="00E6468A"/>
    <w:rsid w:val="00E652F0"/>
    <w:rsid w:val="00E65FFA"/>
    <w:rsid w:val="00E6651F"/>
    <w:rsid w:val="00E66624"/>
    <w:rsid w:val="00E66716"/>
    <w:rsid w:val="00E675CF"/>
    <w:rsid w:val="00E70502"/>
    <w:rsid w:val="00E70923"/>
    <w:rsid w:val="00E709F1"/>
    <w:rsid w:val="00E70ED8"/>
    <w:rsid w:val="00E7171A"/>
    <w:rsid w:val="00E71B50"/>
    <w:rsid w:val="00E723D8"/>
    <w:rsid w:val="00E732C3"/>
    <w:rsid w:val="00E7332A"/>
    <w:rsid w:val="00E738F8"/>
    <w:rsid w:val="00E73B23"/>
    <w:rsid w:val="00E74697"/>
    <w:rsid w:val="00E752A5"/>
    <w:rsid w:val="00E764C4"/>
    <w:rsid w:val="00E76A88"/>
    <w:rsid w:val="00E7718A"/>
    <w:rsid w:val="00E77E85"/>
    <w:rsid w:val="00E80FAE"/>
    <w:rsid w:val="00E81FBD"/>
    <w:rsid w:val="00E832F2"/>
    <w:rsid w:val="00E835BF"/>
    <w:rsid w:val="00E83A34"/>
    <w:rsid w:val="00E847B1"/>
    <w:rsid w:val="00E86D29"/>
    <w:rsid w:val="00E90D64"/>
    <w:rsid w:val="00E90EB9"/>
    <w:rsid w:val="00E91307"/>
    <w:rsid w:val="00E92F15"/>
    <w:rsid w:val="00E94F4B"/>
    <w:rsid w:val="00E950DE"/>
    <w:rsid w:val="00E960D2"/>
    <w:rsid w:val="00E962B6"/>
    <w:rsid w:val="00E97155"/>
    <w:rsid w:val="00EA0946"/>
    <w:rsid w:val="00EA09B6"/>
    <w:rsid w:val="00EA120E"/>
    <w:rsid w:val="00EA1862"/>
    <w:rsid w:val="00EA2B51"/>
    <w:rsid w:val="00EA3992"/>
    <w:rsid w:val="00EA4B2C"/>
    <w:rsid w:val="00EA4FB2"/>
    <w:rsid w:val="00EA54E5"/>
    <w:rsid w:val="00EA6510"/>
    <w:rsid w:val="00EA7668"/>
    <w:rsid w:val="00EA77E3"/>
    <w:rsid w:val="00EB0597"/>
    <w:rsid w:val="00EB0B6B"/>
    <w:rsid w:val="00EB0BEF"/>
    <w:rsid w:val="00EB101E"/>
    <w:rsid w:val="00EB1747"/>
    <w:rsid w:val="00EB1906"/>
    <w:rsid w:val="00EB1D89"/>
    <w:rsid w:val="00EB2431"/>
    <w:rsid w:val="00EB2974"/>
    <w:rsid w:val="00EB2AC5"/>
    <w:rsid w:val="00EB5890"/>
    <w:rsid w:val="00EB5968"/>
    <w:rsid w:val="00EB5B6A"/>
    <w:rsid w:val="00EB5C23"/>
    <w:rsid w:val="00EB6A17"/>
    <w:rsid w:val="00EB7067"/>
    <w:rsid w:val="00EB7383"/>
    <w:rsid w:val="00EB76C3"/>
    <w:rsid w:val="00EC04C1"/>
    <w:rsid w:val="00EC2875"/>
    <w:rsid w:val="00EC2B8B"/>
    <w:rsid w:val="00EC2FB4"/>
    <w:rsid w:val="00EC38C7"/>
    <w:rsid w:val="00EC5217"/>
    <w:rsid w:val="00EC5D1F"/>
    <w:rsid w:val="00EC68B0"/>
    <w:rsid w:val="00EC6F6B"/>
    <w:rsid w:val="00EC7628"/>
    <w:rsid w:val="00EC7AB7"/>
    <w:rsid w:val="00ED1195"/>
    <w:rsid w:val="00ED17D9"/>
    <w:rsid w:val="00ED46F2"/>
    <w:rsid w:val="00ED4983"/>
    <w:rsid w:val="00ED500E"/>
    <w:rsid w:val="00ED523B"/>
    <w:rsid w:val="00EE1046"/>
    <w:rsid w:val="00EE123A"/>
    <w:rsid w:val="00EE1967"/>
    <w:rsid w:val="00EE4E58"/>
    <w:rsid w:val="00EE57C5"/>
    <w:rsid w:val="00EE6789"/>
    <w:rsid w:val="00EF024B"/>
    <w:rsid w:val="00EF0452"/>
    <w:rsid w:val="00EF13C9"/>
    <w:rsid w:val="00EF248B"/>
    <w:rsid w:val="00EF2E73"/>
    <w:rsid w:val="00EF4407"/>
    <w:rsid w:val="00EF5C09"/>
    <w:rsid w:val="00EF6E04"/>
    <w:rsid w:val="00EF6FA5"/>
    <w:rsid w:val="00EF771C"/>
    <w:rsid w:val="00EF7ED5"/>
    <w:rsid w:val="00F00148"/>
    <w:rsid w:val="00F00739"/>
    <w:rsid w:val="00F02502"/>
    <w:rsid w:val="00F04083"/>
    <w:rsid w:val="00F04295"/>
    <w:rsid w:val="00F04849"/>
    <w:rsid w:val="00F04C75"/>
    <w:rsid w:val="00F05779"/>
    <w:rsid w:val="00F0611E"/>
    <w:rsid w:val="00F075A3"/>
    <w:rsid w:val="00F101E9"/>
    <w:rsid w:val="00F122B0"/>
    <w:rsid w:val="00F12864"/>
    <w:rsid w:val="00F13A8C"/>
    <w:rsid w:val="00F14D3C"/>
    <w:rsid w:val="00F14F16"/>
    <w:rsid w:val="00F159B7"/>
    <w:rsid w:val="00F15FEC"/>
    <w:rsid w:val="00F1609C"/>
    <w:rsid w:val="00F1649C"/>
    <w:rsid w:val="00F16A28"/>
    <w:rsid w:val="00F17622"/>
    <w:rsid w:val="00F21EBF"/>
    <w:rsid w:val="00F226E5"/>
    <w:rsid w:val="00F22C56"/>
    <w:rsid w:val="00F234E8"/>
    <w:rsid w:val="00F23590"/>
    <w:rsid w:val="00F23927"/>
    <w:rsid w:val="00F2397E"/>
    <w:rsid w:val="00F24059"/>
    <w:rsid w:val="00F24B84"/>
    <w:rsid w:val="00F24EA4"/>
    <w:rsid w:val="00F25E36"/>
    <w:rsid w:val="00F26060"/>
    <w:rsid w:val="00F262AD"/>
    <w:rsid w:val="00F266F9"/>
    <w:rsid w:val="00F2701F"/>
    <w:rsid w:val="00F273B5"/>
    <w:rsid w:val="00F27E05"/>
    <w:rsid w:val="00F30371"/>
    <w:rsid w:val="00F311D3"/>
    <w:rsid w:val="00F31894"/>
    <w:rsid w:val="00F32412"/>
    <w:rsid w:val="00F32797"/>
    <w:rsid w:val="00F32885"/>
    <w:rsid w:val="00F34068"/>
    <w:rsid w:val="00F359F0"/>
    <w:rsid w:val="00F368C7"/>
    <w:rsid w:val="00F36D93"/>
    <w:rsid w:val="00F36EAF"/>
    <w:rsid w:val="00F40140"/>
    <w:rsid w:val="00F41494"/>
    <w:rsid w:val="00F41C8D"/>
    <w:rsid w:val="00F41D8B"/>
    <w:rsid w:val="00F434B9"/>
    <w:rsid w:val="00F434E8"/>
    <w:rsid w:val="00F43F6E"/>
    <w:rsid w:val="00F44DF4"/>
    <w:rsid w:val="00F45CEB"/>
    <w:rsid w:val="00F46104"/>
    <w:rsid w:val="00F469B9"/>
    <w:rsid w:val="00F47D1A"/>
    <w:rsid w:val="00F51C16"/>
    <w:rsid w:val="00F5375A"/>
    <w:rsid w:val="00F55771"/>
    <w:rsid w:val="00F56A08"/>
    <w:rsid w:val="00F6011A"/>
    <w:rsid w:val="00F606AF"/>
    <w:rsid w:val="00F61F20"/>
    <w:rsid w:val="00F62101"/>
    <w:rsid w:val="00F62570"/>
    <w:rsid w:val="00F67746"/>
    <w:rsid w:val="00F703B7"/>
    <w:rsid w:val="00F7099E"/>
    <w:rsid w:val="00F7116C"/>
    <w:rsid w:val="00F728AC"/>
    <w:rsid w:val="00F73328"/>
    <w:rsid w:val="00F73593"/>
    <w:rsid w:val="00F738B4"/>
    <w:rsid w:val="00F74062"/>
    <w:rsid w:val="00F741F3"/>
    <w:rsid w:val="00F74605"/>
    <w:rsid w:val="00F75871"/>
    <w:rsid w:val="00F75936"/>
    <w:rsid w:val="00F766BF"/>
    <w:rsid w:val="00F77E7C"/>
    <w:rsid w:val="00F80A5E"/>
    <w:rsid w:val="00F81154"/>
    <w:rsid w:val="00F8131C"/>
    <w:rsid w:val="00F813E9"/>
    <w:rsid w:val="00F8219D"/>
    <w:rsid w:val="00F82231"/>
    <w:rsid w:val="00F82A31"/>
    <w:rsid w:val="00F831E4"/>
    <w:rsid w:val="00F8352A"/>
    <w:rsid w:val="00F84208"/>
    <w:rsid w:val="00F844C2"/>
    <w:rsid w:val="00F84F4D"/>
    <w:rsid w:val="00F850B8"/>
    <w:rsid w:val="00F85322"/>
    <w:rsid w:val="00F85F37"/>
    <w:rsid w:val="00F860FA"/>
    <w:rsid w:val="00F8730D"/>
    <w:rsid w:val="00F91D7E"/>
    <w:rsid w:val="00F91DDF"/>
    <w:rsid w:val="00F9343E"/>
    <w:rsid w:val="00F93CD6"/>
    <w:rsid w:val="00F93D3A"/>
    <w:rsid w:val="00F9599F"/>
    <w:rsid w:val="00F961F2"/>
    <w:rsid w:val="00F96CA9"/>
    <w:rsid w:val="00FA048B"/>
    <w:rsid w:val="00FA32A2"/>
    <w:rsid w:val="00FA355F"/>
    <w:rsid w:val="00FA3BA6"/>
    <w:rsid w:val="00FA4A26"/>
    <w:rsid w:val="00FA545A"/>
    <w:rsid w:val="00FB19F6"/>
    <w:rsid w:val="00FB2050"/>
    <w:rsid w:val="00FB383E"/>
    <w:rsid w:val="00FB5BC4"/>
    <w:rsid w:val="00FB6109"/>
    <w:rsid w:val="00FB6175"/>
    <w:rsid w:val="00FB6974"/>
    <w:rsid w:val="00FB7248"/>
    <w:rsid w:val="00FC0147"/>
    <w:rsid w:val="00FC03C0"/>
    <w:rsid w:val="00FC07B8"/>
    <w:rsid w:val="00FC0C9B"/>
    <w:rsid w:val="00FC3693"/>
    <w:rsid w:val="00FC3943"/>
    <w:rsid w:val="00FC4228"/>
    <w:rsid w:val="00FC4EF3"/>
    <w:rsid w:val="00FC54F2"/>
    <w:rsid w:val="00FC6E09"/>
    <w:rsid w:val="00FC7F44"/>
    <w:rsid w:val="00FD05A3"/>
    <w:rsid w:val="00FD06B8"/>
    <w:rsid w:val="00FD080E"/>
    <w:rsid w:val="00FD2785"/>
    <w:rsid w:val="00FD2CED"/>
    <w:rsid w:val="00FD3372"/>
    <w:rsid w:val="00FD35F1"/>
    <w:rsid w:val="00FD498D"/>
    <w:rsid w:val="00FD5735"/>
    <w:rsid w:val="00FD5C00"/>
    <w:rsid w:val="00FD63DE"/>
    <w:rsid w:val="00FD7A4B"/>
    <w:rsid w:val="00FD7AEB"/>
    <w:rsid w:val="00FE0CCF"/>
    <w:rsid w:val="00FE0D6B"/>
    <w:rsid w:val="00FE0FB5"/>
    <w:rsid w:val="00FE14DB"/>
    <w:rsid w:val="00FE17F9"/>
    <w:rsid w:val="00FE1CE3"/>
    <w:rsid w:val="00FE4632"/>
    <w:rsid w:val="00FE6999"/>
    <w:rsid w:val="00FE6BA8"/>
    <w:rsid w:val="00FE71A2"/>
    <w:rsid w:val="00FE7BB6"/>
    <w:rsid w:val="00FF06A5"/>
    <w:rsid w:val="00FF08F3"/>
    <w:rsid w:val="00FF31E2"/>
    <w:rsid w:val="00FF4713"/>
    <w:rsid w:val="00FF5D86"/>
    <w:rsid w:val="00FF5F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20E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EA12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A120E"/>
    <w:rPr>
      <w:sz w:val="18"/>
      <w:szCs w:val="18"/>
    </w:rPr>
  </w:style>
  <w:style w:type="paragraph" w:styleId="Footer">
    <w:name w:val="footer"/>
    <w:basedOn w:val="Normal"/>
    <w:link w:val="FooterChar"/>
    <w:uiPriority w:val="99"/>
    <w:rsid w:val="00EA12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EA120E"/>
    <w:rPr>
      <w:sz w:val="18"/>
      <w:szCs w:val="18"/>
    </w:rPr>
  </w:style>
  <w:style w:type="paragraph" w:styleId="ListParagraph">
    <w:name w:val="List Paragraph"/>
    <w:basedOn w:val="Normal"/>
    <w:uiPriority w:val="99"/>
    <w:qFormat/>
    <w:rsid w:val="00EA120E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173</Words>
  <Characters>989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孙飞镝</dc:creator>
  <cp:keywords/>
  <dc:description/>
  <cp:lastModifiedBy>毛怡冰</cp:lastModifiedBy>
  <cp:revision>3</cp:revision>
  <dcterms:created xsi:type="dcterms:W3CDTF">2019-12-18T07:47:00Z</dcterms:created>
  <dcterms:modified xsi:type="dcterms:W3CDTF">2019-12-19T08:52:00Z</dcterms:modified>
</cp:coreProperties>
</file>