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pStyle w:val="17"/>
        <w:spacing w:afterLines="50" w:after="156" w:line="560" w:lineRule="exact"/>
        <w:jc w:val="center"/>
        <w:rPr>
          <w:rFonts w:ascii="方正小标宋_GBK" w:eastAsia="方正小标宋_GBK" w:cs="方正小标宋_GBK"/>
          <w:bCs/>
          <w:sz w:val="36"/>
          <w:szCs w:val="36"/>
        </w:rPr>
      </w:pPr>
      <w:r>
        <w:rPr>
          <w:rFonts w:ascii="方正小标宋_GBK" w:eastAsia="方正小标宋_GBK" w:cs="方正小标宋_GBK" w:hint="eastAsia"/>
          <w:bCs/>
          <w:sz w:val="36"/>
          <w:szCs w:val="36"/>
        </w:rPr>
        <w:t>进出境船舶添加、起卸物料检查结果公示单</w:t>
      </w:r>
    </w:p>
    <w:tbl>
      <w:tblPr>
        <w:jc w:val="center"/>
        <w:tblW w:w="5016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2"/>
        <w:gridCol w:w="1132"/>
        <w:gridCol w:w="1829"/>
        <w:gridCol w:w="1507"/>
        <w:gridCol w:w="1433"/>
        <w:gridCol w:w="1243"/>
        <w:gridCol w:w="1245"/>
        <w:gridCol w:w="1238"/>
        <w:gridCol w:w="1245"/>
        <w:gridCol w:w="2294"/>
      </w:tblGrid>
      <w:tr>
        <w:trPr>
          <w:trHeight w:val="712"/>
          <w:tblHeader/>
        </w:trPr>
        <w:tc>
          <w:tcPr>
            <w:tcW w:w="912" w:type="dxa"/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序号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关区</w:t>
            </w:r>
          </w:p>
        </w:tc>
        <w:tc>
          <w:tcPr>
            <w:tcW w:w="1817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物料申报单号</w:t>
            </w:r>
          </w:p>
        </w:tc>
        <w:tc>
          <w:tcPr>
            <w:tcW w:w="1495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船舶编号</w:t>
            </w:r>
          </w:p>
        </w:tc>
        <w:tc>
          <w:tcPr>
            <w:tcW w:w="1423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航次号</w:t>
            </w:r>
          </w:p>
        </w:tc>
        <w:tc>
          <w:tcPr>
            <w:tcW w:w="1231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检查时间</w:t>
            </w:r>
          </w:p>
        </w:tc>
        <w:tc>
          <w:tcPr>
            <w:tcW w:w="1245" w:type="dxa"/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检查地点</w:t>
            </w:r>
          </w:p>
        </w:tc>
        <w:tc>
          <w:tcPr>
            <w:tcW w:w="1238" w:type="dxa"/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检查方式</w:t>
            </w:r>
          </w:p>
        </w:tc>
        <w:tc>
          <w:tcPr>
            <w:tcW w:w="1245" w:type="dxa"/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检查结果</w:t>
            </w:r>
          </w:p>
        </w:tc>
        <w:tc>
          <w:tcPr>
            <w:tcW w:w="2294" w:type="dxa"/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检查人员</w:t>
            </w:r>
          </w:p>
        </w:tc>
      </w:tr>
      <w:tr>
        <w:trPr>
          <w:trHeight w:val="712"/>
        </w:trPr>
        <w:tc>
          <w:tcPr>
            <w:tcW w:w="912" w:type="dxa"/>
            <w:vAlign w:val="center"/>
          </w:tcPr>
          <w:p>
            <w:pPr>
              <w:pStyle w:val="33"/>
              <w:numPr>
                <w:ilvl w:val="0"/>
                <w:numId w:val="1"/>
              </w:numPr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191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817" w:type="dxa"/>
            <w:tcBorders>
              <w:left w:val="single" w:sz="4" w:space="0" w:color="auto"/>
            </w:tcBorders>
            <w:vAlign w:val="center"/>
          </w:tcPr>
          <w:p>
            <w:pPr>
              <w:pStyle w:val="596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HX20261132</w:t>
            </w:r>
          </w:p>
        </w:tc>
        <w:tc>
          <w:tcPr>
            <w:tcW w:w="1495" w:type="dxa"/>
            <w:tcBorders>
              <w:right w:val="single" w:sz="4" w:space="0" w:color="auto"/>
            </w:tcBorders>
            <w:vAlign w:val="center"/>
          </w:tcPr>
          <w:p>
            <w:pPr>
              <w:pStyle w:val="600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UN9566605</w:t>
            </w:r>
          </w:p>
        </w:tc>
        <w:tc>
          <w:tcPr>
            <w:tcW w:w="1423" w:type="dxa"/>
            <w:tcBorders>
              <w:right w:val="single" w:sz="4" w:space="0" w:color="auto"/>
            </w:tcBorders>
            <w:vAlign w:val="center"/>
          </w:tcPr>
          <w:p>
            <w:pPr>
              <w:pStyle w:val="600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2602</w:t>
            </w:r>
          </w:p>
        </w:tc>
        <w:tc>
          <w:tcPr>
            <w:tcW w:w="1231" w:type="dxa"/>
            <w:tcBorders>
              <w:left w:val="single" w:sz="4" w:space="0" w:color="auto"/>
            </w:tcBorders>
            <w:vAlign w:val="center"/>
          </w:tcPr>
          <w:p>
            <w:pPr>
              <w:pStyle w:val="600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2026/9/1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9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澄西船厂</w:t>
            </w:r>
          </w:p>
        </w:tc>
        <w:tc>
          <w:tcPr>
            <w:tcW w:w="123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1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2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>
            <w:pPr>
              <w:pStyle w:val="600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2360770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、2315850</w:t>
            </w:r>
          </w:p>
        </w:tc>
      </w:tr>
      <w:tr>
        <w:trPr>
          <w:trHeight w:val="712"/>
        </w:trPr>
        <w:tc>
          <w:tcPr>
            <w:tcW w:w="912" w:type="dxa"/>
            <w:vAlign w:val="center"/>
          </w:tcPr>
          <w:p>
            <w:pPr>
              <w:pStyle w:val="33"/>
              <w:numPr>
                <w:ilvl w:val="0"/>
                <w:numId w:val="1"/>
              </w:numPr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15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8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5966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HX20261104</w:t>
            </w:r>
          </w:p>
        </w:tc>
        <w:tc>
          <w:tcPr>
            <w:tcW w:w="149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000"/>
              <w:snapToGrid w:val="0"/>
              <w:jc w:val="center"/>
              <w:rPr>
                <w:rFonts w:ascii="Times New Roman" w:eastAsia="方正仿宋_GBK" w:cs="Times New Roman" w:hAnsi="Times New Roman" w:hint="eastAsia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UN9566605</w:t>
            </w:r>
          </w:p>
        </w:tc>
        <w:tc>
          <w:tcPr>
            <w:tcW w:w="142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001"/>
              <w:snapToGrid w:val="0"/>
              <w:jc w:val="center"/>
              <w:rPr>
                <w:rFonts w:ascii="Times New Roman" w:eastAsia="方正仿宋_GBK" w:cs="Times New Roman" w:hAnsi="Times New Roman" w:hint="eastAsia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2602</w:t>
            </w:r>
          </w:p>
        </w:tc>
        <w:tc>
          <w:tcPr>
            <w:tcW w:w="123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6002"/>
              <w:snapToGrid w:val="0"/>
              <w:jc w:val="center"/>
              <w:rPr>
                <w:rFonts w:ascii="Times New Roman" w:eastAsia="方正仿宋_GBK" w:cs="Times New Roman" w:hAnsi="Times New Roman" w:hint="eastAsia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2026/9/1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95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澄西船厂</w:t>
            </w:r>
          </w:p>
        </w:tc>
        <w:tc>
          <w:tcPr>
            <w:tcW w:w="123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006"/>
              <w:snapToGrid w:val="0"/>
              <w:jc w:val="center"/>
              <w:rPr>
                <w:rFonts w:ascii="Times New Roman" w:eastAsia="方正仿宋_GBK" w:cs="Times New Roman" w:hAnsi="Times New Roman" w:hint="eastAsia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2360770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、2315850</w:t>
            </w:r>
          </w:p>
        </w:tc>
      </w:tr>
      <w:tr>
        <w:trPr>
          <w:trHeight w:val="712"/>
        </w:trPr>
        <w:tc>
          <w:tcPr>
            <w:tcW w:w="912" w:type="dxa"/>
            <w:vAlign w:val="center"/>
          </w:tcPr>
          <w:p>
            <w:pPr>
              <w:pStyle w:val="33"/>
              <w:numPr>
                <w:ilvl w:val="0"/>
                <w:numId w:val="1"/>
              </w:numPr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15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817" w:type="dxa"/>
            <w:tcBorders>
              <w:left w:val="single" w:sz="4" w:space="0" w:color="auto"/>
            </w:tcBorders>
            <w:vAlign w:val="center"/>
          </w:tcPr>
          <w:p>
            <w:pPr>
              <w:pStyle w:val="596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BW20261286</w:t>
            </w:r>
          </w:p>
        </w:tc>
        <w:tc>
          <w:tcPr>
            <w:tcW w:w="149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000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UN9566605</w:t>
            </w:r>
          </w:p>
        </w:tc>
        <w:tc>
          <w:tcPr>
            <w:tcW w:w="142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001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2602</w:t>
            </w:r>
          </w:p>
        </w:tc>
        <w:tc>
          <w:tcPr>
            <w:tcW w:w="123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6002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2026/9/1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95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澄西船厂</w:t>
            </w:r>
          </w:p>
        </w:tc>
        <w:tc>
          <w:tcPr>
            <w:tcW w:w="123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>
            <w:pPr>
              <w:pStyle w:val="600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2360770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、2315850</w:t>
            </w:r>
          </w:p>
        </w:tc>
      </w:tr>
      <w:tr>
        <w:trPr>
          <w:trHeight w:val="712"/>
        </w:trPr>
        <w:tc>
          <w:tcPr>
            <w:tcW w:w="912" w:type="dxa"/>
            <w:vAlign w:val="center"/>
          </w:tcPr>
          <w:p>
            <w:pPr>
              <w:pStyle w:val="33"/>
              <w:numPr>
                <w:ilvl w:val="0"/>
                <w:numId w:val="1"/>
              </w:numPr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15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817" w:type="dxa"/>
            <w:tcBorders>
              <w:left w:val="single" w:sz="4" w:space="0" w:color="auto"/>
            </w:tcBorders>
            <w:vAlign w:val="center"/>
          </w:tcPr>
          <w:p>
            <w:pPr>
              <w:pStyle w:val="596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BW20261173</w:t>
            </w:r>
          </w:p>
        </w:tc>
        <w:tc>
          <w:tcPr>
            <w:tcW w:w="149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000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UN9566605</w:t>
            </w:r>
          </w:p>
        </w:tc>
        <w:tc>
          <w:tcPr>
            <w:tcW w:w="142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001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2602</w:t>
            </w:r>
          </w:p>
        </w:tc>
        <w:tc>
          <w:tcPr>
            <w:tcW w:w="123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6002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2026/9/1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95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澄西船厂</w:t>
            </w:r>
          </w:p>
        </w:tc>
        <w:tc>
          <w:tcPr>
            <w:tcW w:w="123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>
            <w:pPr>
              <w:pStyle w:val="600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2360770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、2315850</w:t>
            </w:r>
          </w:p>
        </w:tc>
      </w:tr>
      <w:tr>
        <w:trPr>
          <w:trHeight w:val="712"/>
        </w:trPr>
        <w:tc>
          <w:tcPr>
            <w:tcW w:w="912" w:type="dxa"/>
            <w:vAlign w:val="center"/>
          </w:tcPr>
          <w:p>
            <w:pPr>
              <w:pStyle w:val="33"/>
              <w:numPr>
                <w:ilvl w:val="0"/>
                <w:numId w:val="1"/>
              </w:numPr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>
            <w:pPr>
              <w:pStyle w:val="615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817" w:type="dxa"/>
            <w:tcBorders>
              <w:left w:val="single" w:sz="4" w:space="0" w:color="auto"/>
            </w:tcBorders>
            <w:vAlign w:val="center"/>
          </w:tcPr>
          <w:p>
            <w:pPr>
              <w:pStyle w:val="596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WP20263173</w:t>
            </w:r>
          </w:p>
        </w:tc>
        <w:tc>
          <w:tcPr>
            <w:tcW w:w="1495" w:type="dxa"/>
            <w:tcBorders>
              <w:right w:val="single" w:sz="4" w:space="0" w:color="auto"/>
            </w:tcBorders>
            <w:vAlign w:val="center"/>
          </w:tcPr>
          <w:p>
            <w:pPr>
              <w:pStyle w:val="600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UN9339052</w:t>
            </w:r>
          </w:p>
        </w:tc>
        <w:tc>
          <w:tcPr>
            <w:tcW w:w="1423" w:type="dxa"/>
            <w:tcBorders>
              <w:right w:val="single" w:sz="4" w:space="0" w:color="auto"/>
            </w:tcBorders>
            <w:vAlign w:val="center"/>
          </w:tcPr>
          <w:p>
            <w:pPr>
              <w:pStyle w:val="600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DD01</w:t>
            </w:r>
          </w:p>
        </w:tc>
        <w:tc>
          <w:tcPr>
            <w:tcW w:w="1231" w:type="dxa"/>
            <w:tcBorders>
              <w:left w:val="single" w:sz="4" w:space="0" w:color="auto"/>
            </w:tcBorders>
            <w:vAlign w:val="center"/>
          </w:tcPr>
          <w:p>
            <w:pPr>
              <w:pStyle w:val="600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2026/9/3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95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澄西船厂</w:t>
            </w:r>
          </w:p>
        </w:tc>
        <w:tc>
          <w:tcPr>
            <w:tcW w:w="123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>
            <w:pPr>
              <w:pStyle w:val="600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2360410、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2317800</w:t>
            </w:r>
          </w:p>
        </w:tc>
      </w:tr>
      <w:tr>
        <w:trPr>
          <w:trHeight w:val="712"/>
        </w:trPr>
        <w:tc>
          <w:tcPr>
            <w:tcW w:w="912" w:type="dxa"/>
            <w:vAlign w:val="center"/>
          </w:tcPr>
          <w:p>
            <w:pPr>
              <w:pStyle w:val="33"/>
              <w:numPr>
                <w:ilvl w:val="0"/>
                <w:numId w:val="1"/>
              </w:numPr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19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817" w:type="dxa"/>
            <w:tcBorders>
              <w:left w:val="single" w:sz="4" w:space="0" w:color="auto"/>
            </w:tcBorders>
            <w:vAlign w:val="center"/>
          </w:tcPr>
          <w:p>
            <w:pPr>
              <w:pStyle w:val="596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WP20263217</w:t>
            </w:r>
          </w:p>
        </w:tc>
        <w:tc>
          <w:tcPr>
            <w:tcW w:w="1495" w:type="dxa"/>
            <w:tcBorders>
              <w:right w:val="single" w:sz="4" w:space="0" w:color="auto"/>
            </w:tcBorders>
            <w:vAlign w:val="center"/>
          </w:tcPr>
          <w:p>
            <w:pPr>
              <w:pStyle w:val="600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UN9494876</w:t>
            </w:r>
          </w:p>
        </w:tc>
        <w:tc>
          <w:tcPr>
            <w:tcW w:w="1423" w:type="dxa"/>
            <w:tcBorders>
              <w:right w:val="single" w:sz="4" w:space="0" w:color="auto"/>
            </w:tcBorders>
            <w:vAlign w:val="center"/>
          </w:tcPr>
          <w:p>
            <w:pPr>
              <w:pStyle w:val="600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202603A</w:t>
            </w:r>
          </w:p>
        </w:tc>
        <w:tc>
          <w:tcPr>
            <w:tcW w:w="1231" w:type="dxa"/>
            <w:tcBorders>
              <w:left w:val="single" w:sz="4" w:space="0" w:color="auto"/>
            </w:tcBorders>
            <w:vAlign w:val="center"/>
          </w:tcPr>
          <w:p>
            <w:pPr>
              <w:pStyle w:val="600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2026/9/7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>
            <w:pPr>
              <w:pStyle w:val="6003"/>
              <w:snapToGrid w:val="0"/>
              <w:jc w:val="center"/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中粮码头</w:t>
            </w:r>
          </w:p>
        </w:tc>
        <w:tc>
          <w:tcPr>
            <w:tcW w:w="123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071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视频监控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072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>
            <w:pPr>
              <w:pStyle w:val="6006"/>
              <w:snapToGrid w:val="0"/>
              <w:jc w:val="center"/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2360750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、2360380</w:t>
            </w:r>
          </w:p>
        </w:tc>
      </w:tr>
      <w:tr>
        <w:trPr>
          <w:trHeight w:val="712"/>
        </w:trPr>
        <w:tc>
          <w:tcPr>
            <w:tcW w:w="912" w:type="dxa"/>
            <w:vAlign w:val="center"/>
          </w:tcPr>
          <w:p>
            <w:pPr>
              <w:pStyle w:val="33"/>
              <w:numPr>
                <w:ilvl w:val="0"/>
                <w:numId w:val="1"/>
              </w:numPr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191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817" w:type="dxa"/>
            <w:tcBorders>
              <w:left w:val="single" w:sz="4" w:space="0" w:color="auto"/>
            </w:tcBorders>
            <w:vAlign w:val="center"/>
          </w:tcPr>
          <w:p>
            <w:pPr>
              <w:pStyle w:val="596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  <w:t>WP20263243</w:t>
            </w:r>
          </w:p>
        </w:tc>
        <w:tc>
          <w:tcPr>
            <w:tcW w:w="1495" w:type="dxa"/>
            <w:tcBorders>
              <w:right w:val="single" w:sz="4" w:space="0" w:color="auto"/>
            </w:tcBorders>
            <w:vAlign w:val="center"/>
          </w:tcPr>
          <w:p>
            <w:pPr>
              <w:pStyle w:val="600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  <w:t>UN9942718</w:t>
            </w:r>
          </w:p>
        </w:tc>
        <w:tc>
          <w:tcPr>
            <w:tcW w:w="1423" w:type="dxa"/>
            <w:tcBorders>
              <w:right w:val="single" w:sz="4" w:space="0" w:color="auto"/>
            </w:tcBorders>
            <w:vAlign w:val="center"/>
          </w:tcPr>
          <w:p>
            <w:pPr>
              <w:pStyle w:val="600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  <w:t>01JY</w:t>
            </w:r>
          </w:p>
        </w:tc>
        <w:tc>
          <w:tcPr>
            <w:tcW w:w="1231" w:type="dxa"/>
            <w:tcBorders>
              <w:left w:val="single" w:sz="4" w:space="0" w:color="auto"/>
            </w:tcBorders>
            <w:vAlign w:val="center"/>
          </w:tcPr>
          <w:p>
            <w:pPr>
              <w:pStyle w:val="600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2026/9/</w:t>
            </w:r>
            <w:r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  <w:t>9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>
            <w:pPr>
              <w:pStyle w:val="600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大港5号</w:t>
            </w:r>
          </w:p>
        </w:tc>
        <w:tc>
          <w:tcPr>
            <w:tcW w:w="123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1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2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>
            <w:pPr>
              <w:pStyle w:val="6006"/>
              <w:snapToGrid w:val="0"/>
              <w:jc w:val="center"/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2317800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、2360410</w:t>
            </w:r>
          </w:p>
        </w:tc>
      </w:tr>
      <w:tr>
        <w:trPr>
          <w:trHeight w:val="712"/>
        </w:trPr>
        <w:tc>
          <w:tcPr>
            <w:tcW w:w="912" w:type="dxa"/>
            <w:vAlign w:val="center"/>
          </w:tcPr>
          <w:p>
            <w:pPr>
              <w:pStyle w:val="33"/>
              <w:numPr>
                <w:ilvl w:val="0"/>
                <w:numId w:val="1"/>
              </w:numPr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191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817" w:type="dxa"/>
            <w:tcBorders>
              <w:left w:val="single" w:sz="4" w:space="0" w:color="auto"/>
            </w:tcBorders>
            <w:vAlign w:val="center"/>
          </w:tcPr>
          <w:p>
            <w:pPr>
              <w:pStyle w:val="596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WP20263252</w:t>
            </w:r>
          </w:p>
        </w:tc>
        <w:tc>
          <w:tcPr>
            <w:tcW w:w="1495" w:type="dxa"/>
            <w:tcBorders>
              <w:right w:val="single" w:sz="4" w:space="0" w:color="auto"/>
            </w:tcBorders>
            <w:vAlign w:val="center"/>
          </w:tcPr>
          <w:p>
            <w:pPr>
              <w:pStyle w:val="600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UN9942718</w:t>
            </w:r>
          </w:p>
        </w:tc>
        <w:tc>
          <w:tcPr>
            <w:tcW w:w="142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001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  <w:t>01JY</w:t>
            </w:r>
          </w:p>
        </w:tc>
        <w:tc>
          <w:tcPr>
            <w:tcW w:w="123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6002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2026/9/</w:t>
            </w:r>
            <w:r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  <w:t>9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00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大港5号</w:t>
            </w:r>
          </w:p>
        </w:tc>
        <w:tc>
          <w:tcPr>
            <w:tcW w:w="123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>
            <w:pPr>
              <w:pStyle w:val="600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2317800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、2360410</w:t>
            </w:r>
          </w:p>
        </w:tc>
      </w:tr>
      <w:tr>
        <w:trPr>
          <w:trHeight w:val="712"/>
        </w:trPr>
        <w:tc>
          <w:tcPr>
            <w:tcW w:w="912" w:type="dxa"/>
            <w:vAlign w:val="center"/>
          </w:tcPr>
          <w:p>
            <w:pPr>
              <w:pStyle w:val="33"/>
              <w:numPr>
                <w:ilvl w:val="0"/>
                <w:numId w:val="1"/>
              </w:numPr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15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817" w:type="dxa"/>
            <w:tcBorders>
              <w:left w:val="single" w:sz="4" w:space="0" w:color="auto"/>
            </w:tcBorders>
            <w:vAlign w:val="center"/>
          </w:tcPr>
          <w:p>
            <w:pPr>
              <w:pStyle w:val="596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WP20263213</w:t>
            </w:r>
          </w:p>
        </w:tc>
        <w:tc>
          <w:tcPr>
            <w:tcW w:w="1495" w:type="dxa"/>
            <w:tcBorders>
              <w:right w:val="single" w:sz="4" w:space="0" w:color="auto"/>
            </w:tcBorders>
            <w:vAlign w:val="center"/>
          </w:tcPr>
          <w:p>
            <w:pPr>
              <w:pStyle w:val="600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UN9942718</w:t>
            </w:r>
          </w:p>
        </w:tc>
        <w:tc>
          <w:tcPr>
            <w:tcW w:w="142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001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  <w:t>01JY</w:t>
            </w:r>
          </w:p>
        </w:tc>
        <w:tc>
          <w:tcPr>
            <w:tcW w:w="123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6002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2026/9/</w:t>
            </w:r>
            <w:r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  <w:t>9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00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大港5号</w:t>
            </w:r>
          </w:p>
        </w:tc>
        <w:tc>
          <w:tcPr>
            <w:tcW w:w="123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>
            <w:pPr>
              <w:pStyle w:val="600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2317800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、2360410</w:t>
            </w:r>
          </w:p>
        </w:tc>
      </w:tr>
      <w:tr>
        <w:trPr>
          <w:trHeight w:val="712"/>
        </w:trPr>
        <w:tc>
          <w:tcPr>
            <w:tcW w:w="912" w:type="dxa"/>
            <w:vAlign w:val="center"/>
          </w:tcPr>
          <w:p>
            <w:pPr>
              <w:pStyle w:val="33"/>
              <w:numPr>
                <w:ilvl w:val="0"/>
                <w:numId w:val="1"/>
              </w:numPr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15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817" w:type="dxa"/>
            <w:tcBorders>
              <w:left w:val="single" w:sz="4" w:space="0" w:color="auto"/>
            </w:tcBorders>
            <w:vAlign w:val="center"/>
          </w:tcPr>
          <w:p>
            <w:pPr>
              <w:pStyle w:val="596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WP20263260</w:t>
            </w:r>
          </w:p>
        </w:tc>
        <w:tc>
          <w:tcPr>
            <w:tcW w:w="1495" w:type="dxa"/>
            <w:tcBorders>
              <w:right w:val="single" w:sz="4" w:space="0" w:color="auto"/>
            </w:tcBorders>
            <w:vAlign w:val="center"/>
          </w:tcPr>
          <w:p>
            <w:pPr>
              <w:pStyle w:val="600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UN9942718</w:t>
            </w:r>
          </w:p>
        </w:tc>
        <w:tc>
          <w:tcPr>
            <w:tcW w:w="142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001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  <w:t>01JY</w:t>
            </w:r>
          </w:p>
        </w:tc>
        <w:tc>
          <w:tcPr>
            <w:tcW w:w="123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6002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2026/9/</w:t>
            </w:r>
            <w:r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  <w:t>9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00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大港5号</w:t>
            </w:r>
          </w:p>
        </w:tc>
        <w:tc>
          <w:tcPr>
            <w:tcW w:w="123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>
            <w:pPr>
              <w:pStyle w:val="600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2317800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、2360410</w:t>
            </w:r>
          </w:p>
        </w:tc>
      </w:tr>
      <w:tr>
        <w:trPr>
          <w:trHeight w:val="712"/>
        </w:trPr>
        <w:tc>
          <w:tcPr>
            <w:tcW w:w="912" w:type="dxa"/>
            <w:vAlign w:val="center"/>
          </w:tcPr>
          <w:p>
            <w:pPr>
              <w:pStyle w:val="33"/>
              <w:numPr>
                <w:ilvl w:val="0"/>
                <w:numId w:val="1"/>
              </w:numPr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15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817" w:type="dxa"/>
            <w:tcBorders>
              <w:left w:val="single" w:sz="4" w:space="0" w:color="auto"/>
            </w:tcBorders>
            <w:vAlign w:val="center"/>
          </w:tcPr>
          <w:p>
            <w:pPr>
              <w:pStyle w:val="596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WP20263236</w:t>
            </w:r>
          </w:p>
        </w:tc>
        <w:tc>
          <w:tcPr>
            <w:tcW w:w="1495" w:type="dxa"/>
            <w:tcBorders>
              <w:right w:val="single" w:sz="4" w:space="0" w:color="auto"/>
            </w:tcBorders>
            <w:vAlign w:val="center"/>
          </w:tcPr>
          <w:p>
            <w:pPr>
              <w:pStyle w:val="600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UN9942718</w:t>
            </w:r>
          </w:p>
        </w:tc>
        <w:tc>
          <w:tcPr>
            <w:tcW w:w="142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001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  <w:t>01JY</w:t>
            </w:r>
          </w:p>
        </w:tc>
        <w:tc>
          <w:tcPr>
            <w:tcW w:w="123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6002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2026/9/</w:t>
            </w:r>
            <w:r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  <w:t>9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00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大港5号</w:t>
            </w:r>
          </w:p>
        </w:tc>
        <w:tc>
          <w:tcPr>
            <w:tcW w:w="123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>
            <w:pPr>
              <w:pStyle w:val="600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2317800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、2360410</w:t>
            </w:r>
          </w:p>
        </w:tc>
      </w:tr>
      <w:tr>
        <w:trPr>
          <w:trHeight w:val="712"/>
        </w:trPr>
        <w:tc>
          <w:tcPr>
            <w:tcW w:w="912" w:type="dxa"/>
            <w:vAlign w:val="center"/>
          </w:tcPr>
          <w:p>
            <w:pPr>
              <w:pStyle w:val="33"/>
              <w:numPr>
                <w:ilvl w:val="0"/>
                <w:numId w:val="1"/>
              </w:numPr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15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817" w:type="dxa"/>
            <w:tcBorders>
              <w:left w:val="single" w:sz="4" w:space="0" w:color="auto"/>
            </w:tcBorders>
            <w:vAlign w:val="center"/>
          </w:tcPr>
          <w:p>
            <w:pPr>
              <w:pStyle w:val="596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WP20263320</w:t>
            </w:r>
          </w:p>
        </w:tc>
        <w:tc>
          <w:tcPr>
            <w:tcW w:w="1495" w:type="dxa"/>
            <w:tcBorders>
              <w:right w:val="single" w:sz="4" w:space="0" w:color="auto"/>
            </w:tcBorders>
            <w:vAlign w:val="center"/>
          </w:tcPr>
          <w:p>
            <w:pPr>
              <w:pStyle w:val="600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UN9732814</w:t>
            </w:r>
          </w:p>
        </w:tc>
        <w:tc>
          <w:tcPr>
            <w:tcW w:w="1423" w:type="dxa"/>
            <w:tcBorders>
              <w:right w:val="single" w:sz="4" w:space="0" w:color="auto"/>
            </w:tcBorders>
            <w:vAlign w:val="center"/>
          </w:tcPr>
          <w:p>
            <w:pPr>
              <w:pStyle w:val="600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2601</w:t>
            </w:r>
          </w:p>
        </w:tc>
        <w:tc>
          <w:tcPr>
            <w:tcW w:w="1231" w:type="dxa"/>
            <w:tcBorders>
              <w:left w:val="single" w:sz="4" w:space="0" w:color="auto"/>
            </w:tcBorders>
            <w:vAlign w:val="center"/>
          </w:tcPr>
          <w:p>
            <w:pPr>
              <w:pStyle w:val="600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2026/9/15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>
            <w:pPr>
              <w:pStyle w:val="6003"/>
              <w:snapToGrid w:val="0"/>
              <w:jc w:val="center"/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澄西船厂</w:t>
            </w:r>
          </w:p>
        </w:tc>
        <w:tc>
          <w:tcPr>
            <w:tcW w:w="123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>
            <w:pPr>
              <w:pStyle w:val="6006"/>
              <w:snapToGrid w:val="0"/>
              <w:jc w:val="center"/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2317800、2315850</w:t>
            </w:r>
          </w:p>
        </w:tc>
      </w:tr>
      <w:tr>
        <w:trPr>
          <w:trHeight w:val="722"/>
        </w:trPr>
        <w:tc>
          <w:tcPr>
            <w:tcW w:w="912" w:type="dxa"/>
            <w:vAlign w:val="center"/>
          </w:tcPr>
          <w:p>
            <w:pPr>
              <w:pStyle w:val="33"/>
              <w:numPr>
                <w:ilvl w:val="0"/>
                <w:numId w:val="1"/>
              </w:numPr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15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817" w:type="dxa"/>
            <w:tcBorders>
              <w:left w:val="single" w:sz="4" w:space="0" w:color="auto"/>
            </w:tcBorders>
            <w:vAlign w:val="center"/>
          </w:tcPr>
          <w:p>
            <w:pPr>
              <w:pStyle w:val="596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BW20261369</w:t>
            </w:r>
          </w:p>
        </w:tc>
        <w:tc>
          <w:tcPr>
            <w:tcW w:w="1495" w:type="dxa"/>
            <w:tcBorders>
              <w:right w:val="single" w:sz="4" w:space="0" w:color="auto"/>
            </w:tcBorders>
            <w:vAlign w:val="center"/>
          </w:tcPr>
          <w:p>
            <w:pPr>
              <w:pStyle w:val="600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UN9339052</w:t>
            </w:r>
          </w:p>
        </w:tc>
        <w:tc>
          <w:tcPr>
            <w:tcW w:w="1423" w:type="dxa"/>
            <w:tcBorders>
              <w:right w:val="single" w:sz="4" w:space="0" w:color="auto"/>
            </w:tcBorders>
            <w:vAlign w:val="center"/>
          </w:tcPr>
          <w:p>
            <w:pPr>
              <w:pStyle w:val="600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DD01</w:t>
            </w:r>
          </w:p>
        </w:tc>
        <w:tc>
          <w:tcPr>
            <w:tcW w:w="1231" w:type="dxa"/>
            <w:tcBorders>
              <w:left w:val="single" w:sz="4" w:space="0" w:color="auto"/>
            </w:tcBorders>
            <w:vAlign w:val="center"/>
          </w:tcPr>
          <w:p>
            <w:pPr>
              <w:pStyle w:val="600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2026/9/15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>
            <w:pPr>
              <w:pStyle w:val="600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澄西船厂</w:t>
            </w:r>
          </w:p>
        </w:tc>
        <w:tc>
          <w:tcPr>
            <w:tcW w:w="123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>
            <w:pPr>
              <w:pStyle w:val="600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2317800、2315850</w:t>
            </w:r>
          </w:p>
        </w:tc>
      </w:tr>
      <w:tr>
        <w:trPr>
          <w:trHeight w:val="712"/>
        </w:trPr>
        <w:tc>
          <w:tcPr>
            <w:tcW w:w="912" w:type="dxa"/>
            <w:vAlign w:val="center"/>
          </w:tcPr>
          <w:p>
            <w:pPr>
              <w:pStyle w:val="33"/>
              <w:numPr>
                <w:ilvl w:val="0"/>
                <w:numId w:val="1"/>
              </w:numPr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15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817" w:type="dxa"/>
            <w:tcBorders>
              <w:left w:val="single" w:sz="4" w:space="0" w:color="auto"/>
            </w:tcBorders>
            <w:vAlign w:val="center"/>
          </w:tcPr>
          <w:p>
            <w:pPr>
              <w:pStyle w:val="596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  <w:t>WS20260290</w:t>
            </w:r>
          </w:p>
        </w:tc>
        <w:tc>
          <w:tcPr>
            <w:tcW w:w="1495" w:type="dxa"/>
            <w:tcBorders>
              <w:right w:val="single" w:sz="4" w:space="0" w:color="auto"/>
            </w:tcBorders>
            <w:vAlign w:val="center"/>
          </w:tcPr>
          <w:p>
            <w:pPr>
              <w:pStyle w:val="600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  <w:t>UN9960186</w:t>
            </w:r>
          </w:p>
        </w:tc>
        <w:tc>
          <w:tcPr>
            <w:tcW w:w="1423" w:type="dxa"/>
            <w:tcBorders>
              <w:right w:val="single" w:sz="4" w:space="0" w:color="auto"/>
            </w:tcBorders>
            <w:vAlign w:val="center"/>
          </w:tcPr>
          <w:p>
            <w:pPr>
              <w:pStyle w:val="600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  <w:t>LN2605I</w:t>
            </w:r>
          </w:p>
        </w:tc>
        <w:tc>
          <w:tcPr>
            <w:tcW w:w="1231" w:type="dxa"/>
            <w:tcBorders>
              <w:left w:val="single" w:sz="4" w:space="0" w:color="auto"/>
            </w:tcBorders>
            <w:vAlign w:val="center"/>
          </w:tcPr>
          <w:p>
            <w:pPr>
              <w:pStyle w:val="6002"/>
              <w:snapToGrid w:val="0"/>
              <w:jc w:val="center"/>
              <w:rPr>
                <w:rFonts w:ascii="Times New Roman" w:eastAsia="方正仿宋_GBK" w:cs="Times New Roman" w:hAnsi="Times New Roman"/>
                <w:b/>
                <w:bCs/>
                <w:sz w:val="24"/>
                <w:szCs w:val="28"/>
                <w:lang w:val="en-US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 xml:space="preserve">2026/9/16                                  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>
            <w:pPr>
              <w:pStyle w:val="6003"/>
              <w:snapToGrid w:val="0"/>
              <w:jc w:val="center"/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联合码头</w:t>
            </w:r>
          </w:p>
        </w:tc>
        <w:tc>
          <w:tcPr>
            <w:tcW w:w="123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>
            <w:pPr>
              <w:pStyle w:val="600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2317800、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2360380</w:t>
            </w:r>
          </w:p>
        </w:tc>
      </w:tr>
      <w:tr>
        <w:trPr>
          <w:trHeight w:val="712"/>
        </w:trPr>
        <w:tc>
          <w:tcPr>
            <w:tcW w:w="912" w:type="dxa"/>
            <w:vAlign w:val="center"/>
          </w:tcPr>
          <w:p>
            <w:pPr>
              <w:pStyle w:val="33"/>
              <w:numPr>
                <w:ilvl w:val="0"/>
                <w:numId w:val="1"/>
              </w:numPr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15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817" w:type="dxa"/>
            <w:tcBorders>
              <w:left w:val="single" w:sz="4" w:space="0" w:color="auto"/>
            </w:tcBorders>
            <w:vAlign w:val="center"/>
          </w:tcPr>
          <w:p>
            <w:pPr>
              <w:pStyle w:val="596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  <w:t>HX20260579</w:t>
            </w:r>
          </w:p>
        </w:tc>
        <w:tc>
          <w:tcPr>
            <w:tcW w:w="1495" w:type="dxa"/>
            <w:tcBorders>
              <w:right w:val="single" w:sz="4" w:space="0" w:color="auto"/>
            </w:tcBorders>
            <w:vAlign w:val="center"/>
          </w:tcPr>
          <w:p>
            <w:pPr>
              <w:pStyle w:val="600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  <w:t>UN9339052</w:t>
            </w:r>
          </w:p>
        </w:tc>
        <w:tc>
          <w:tcPr>
            <w:tcW w:w="1423" w:type="dxa"/>
            <w:tcBorders>
              <w:right w:val="single" w:sz="4" w:space="0" w:color="auto"/>
            </w:tcBorders>
            <w:vAlign w:val="center"/>
          </w:tcPr>
          <w:p>
            <w:pPr>
              <w:pStyle w:val="600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  <w:t>DD01</w:t>
            </w:r>
          </w:p>
        </w:tc>
        <w:tc>
          <w:tcPr>
            <w:tcW w:w="1231" w:type="dxa"/>
            <w:tcBorders>
              <w:left w:val="single" w:sz="4" w:space="0" w:color="auto"/>
            </w:tcBorders>
            <w:vAlign w:val="center"/>
          </w:tcPr>
          <w:p>
            <w:pPr>
              <w:pStyle w:val="600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2026/9/</w:t>
            </w:r>
            <w:r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  <w:t>17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00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澄西船厂</w:t>
            </w:r>
          </w:p>
        </w:tc>
        <w:tc>
          <w:tcPr>
            <w:tcW w:w="123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>
            <w:pPr>
              <w:pStyle w:val="600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2360750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、2315850</w:t>
            </w:r>
          </w:p>
        </w:tc>
      </w:tr>
      <w:tr>
        <w:trPr>
          <w:trHeight w:val="712"/>
        </w:trPr>
        <w:tc>
          <w:tcPr>
            <w:tcW w:w="912" w:type="dxa"/>
            <w:vAlign w:val="center"/>
          </w:tcPr>
          <w:p>
            <w:pPr>
              <w:pStyle w:val="33"/>
              <w:numPr>
                <w:ilvl w:val="0"/>
                <w:numId w:val="1"/>
              </w:numPr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15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817" w:type="dxa"/>
            <w:tcBorders>
              <w:left w:val="single" w:sz="4" w:space="0" w:color="auto"/>
            </w:tcBorders>
            <w:vAlign w:val="center"/>
          </w:tcPr>
          <w:p>
            <w:pPr>
              <w:pStyle w:val="596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  <w:t>WP20263173</w:t>
            </w:r>
          </w:p>
        </w:tc>
        <w:tc>
          <w:tcPr>
            <w:tcW w:w="149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000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  <w:t>UN9339052</w:t>
            </w:r>
          </w:p>
        </w:tc>
        <w:tc>
          <w:tcPr>
            <w:tcW w:w="142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001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  <w:t>DD01</w:t>
            </w:r>
          </w:p>
        </w:tc>
        <w:tc>
          <w:tcPr>
            <w:tcW w:w="123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6002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2026/9/</w:t>
            </w:r>
            <w:r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  <w:t>17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00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澄西船厂</w:t>
            </w:r>
          </w:p>
        </w:tc>
        <w:tc>
          <w:tcPr>
            <w:tcW w:w="123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006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2360750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、2315850</w:t>
            </w:r>
          </w:p>
        </w:tc>
      </w:tr>
      <w:tr>
        <w:trPr>
          <w:trHeight w:val="712"/>
        </w:trPr>
        <w:tc>
          <w:tcPr>
            <w:tcW w:w="912" w:type="dxa"/>
            <w:vAlign w:val="center"/>
          </w:tcPr>
          <w:p>
            <w:pPr>
              <w:pStyle w:val="33"/>
              <w:numPr>
                <w:ilvl w:val="0"/>
                <w:numId w:val="1"/>
              </w:numPr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15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817" w:type="dxa"/>
            <w:tcBorders>
              <w:left w:val="single" w:sz="4" w:space="0" w:color="auto"/>
            </w:tcBorders>
            <w:vAlign w:val="center"/>
          </w:tcPr>
          <w:p>
            <w:pPr>
              <w:pStyle w:val="596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WP20263403</w:t>
            </w:r>
          </w:p>
        </w:tc>
        <w:tc>
          <w:tcPr>
            <w:tcW w:w="1495" w:type="dxa"/>
            <w:tcBorders>
              <w:right w:val="single" w:sz="4" w:space="0" w:color="auto"/>
            </w:tcBorders>
            <w:vAlign w:val="center"/>
          </w:tcPr>
          <w:p>
            <w:pPr>
              <w:pStyle w:val="600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UN9956991</w:t>
            </w:r>
          </w:p>
        </w:tc>
        <w:tc>
          <w:tcPr>
            <w:tcW w:w="1423" w:type="dxa"/>
            <w:tcBorders>
              <w:right w:val="single" w:sz="4" w:space="0" w:color="auto"/>
            </w:tcBorders>
            <w:vAlign w:val="center"/>
          </w:tcPr>
          <w:p>
            <w:pPr>
              <w:pStyle w:val="600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21</w:t>
            </w:r>
          </w:p>
        </w:tc>
        <w:tc>
          <w:tcPr>
            <w:tcW w:w="1231" w:type="dxa"/>
            <w:tcBorders>
              <w:left w:val="single" w:sz="4" w:space="0" w:color="auto"/>
            </w:tcBorders>
            <w:vAlign w:val="center"/>
          </w:tcPr>
          <w:p>
            <w:pPr>
              <w:pStyle w:val="600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2026/9/22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>
            <w:pPr>
              <w:pStyle w:val="600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大澄6号</w:t>
            </w:r>
          </w:p>
        </w:tc>
        <w:tc>
          <w:tcPr>
            <w:tcW w:w="123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>
            <w:pPr>
              <w:pStyle w:val="600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2317800、2315850</w:t>
            </w:r>
          </w:p>
        </w:tc>
      </w:tr>
      <w:tr>
        <w:trPr>
          <w:trHeight w:val="712"/>
        </w:trPr>
        <w:tc>
          <w:tcPr>
            <w:tcW w:w="912" w:type="dxa"/>
            <w:vAlign w:val="center"/>
          </w:tcPr>
          <w:p>
            <w:pPr>
              <w:pStyle w:val="33"/>
              <w:numPr>
                <w:ilvl w:val="0"/>
                <w:numId w:val="1"/>
              </w:numPr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15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8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5966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kern w:val="2"/>
                <w:sz w:val="24"/>
                <w:szCs w:val="28"/>
                <w:lang w:val="en-US" w:eastAsia="zh-CN" w:bidi="ar-SA"/>
              </w:rPr>
              <w:t>BW20261395</w:t>
            </w:r>
          </w:p>
        </w:tc>
        <w:tc>
          <w:tcPr>
            <w:tcW w:w="149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000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UN9956991</w:t>
            </w:r>
          </w:p>
        </w:tc>
        <w:tc>
          <w:tcPr>
            <w:tcW w:w="142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001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21</w:t>
            </w:r>
          </w:p>
        </w:tc>
        <w:tc>
          <w:tcPr>
            <w:tcW w:w="123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6002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2026/9/22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00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大澄6号</w:t>
            </w:r>
          </w:p>
        </w:tc>
        <w:tc>
          <w:tcPr>
            <w:tcW w:w="123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006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2317800、2315850</w:t>
            </w:r>
          </w:p>
        </w:tc>
      </w:tr>
      <w:tr>
        <w:trPr>
          <w:trHeight w:val="712"/>
        </w:trPr>
        <w:tc>
          <w:tcPr>
            <w:tcW w:w="912" w:type="dxa"/>
            <w:vAlign w:val="center"/>
          </w:tcPr>
          <w:p>
            <w:pPr>
              <w:pStyle w:val="33"/>
              <w:numPr>
                <w:ilvl w:val="0"/>
                <w:numId w:val="1"/>
              </w:numPr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15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8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5966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kern w:val="2"/>
                <w:sz w:val="24"/>
                <w:szCs w:val="28"/>
                <w:lang w:val="en-US" w:eastAsia="zh-CN" w:bidi="ar-SA"/>
              </w:rPr>
              <w:t>BW20261396</w:t>
            </w:r>
          </w:p>
        </w:tc>
        <w:tc>
          <w:tcPr>
            <w:tcW w:w="149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000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UN9956991</w:t>
            </w:r>
          </w:p>
        </w:tc>
        <w:tc>
          <w:tcPr>
            <w:tcW w:w="142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001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21</w:t>
            </w:r>
          </w:p>
        </w:tc>
        <w:tc>
          <w:tcPr>
            <w:tcW w:w="123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6002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2026/9/22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00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大澄6号</w:t>
            </w:r>
          </w:p>
        </w:tc>
        <w:tc>
          <w:tcPr>
            <w:tcW w:w="123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006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2317800、2315850</w:t>
            </w:r>
          </w:p>
        </w:tc>
      </w:tr>
      <w:tr>
        <w:trPr>
          <w:trHeight w:val="712"/>
        </w:trPr>
        <w:tc>
          <w:tcPr>
            <w:tcW w:w="912" w:type="dxa"/>
            <w:vAlign w:val="center"/>
          </w:tcPr>
          <w:p>
            <w:pPr>
              <w:pStyle w:val="33"/>
              <w:numPr>
                <w:ilvl w:val="0"/>
                <w:numId w:val="1"/>
              </w:numPr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15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8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5966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kern w:val="2"/>
                <w:sz w:val="24"/>
                <w:szCs w:val="28"/>
                <w:lang w:val="en-US" w:eastAsia="zh-CN" w:bidi="ar-SA"/>
              </w:rPr>
              <w:t>HS20260547</w:t>
            </w:r>
          </w:p>
        </w:tc>
        <w:tc>
          <w:tcPr>
            <w:tcW w:w="149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000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UN9956991</w:t>
            </w:r>
          </w:p>
        </w:tc>
        <w:tc>
          <w:tcPr>
            <w:tcW w:w="142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001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21</w:t>
            </w:r>
          </w:p>
        </w:tc>
        <w:tc>
          <w:tcPr>
            <w:tcW w:w="123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6002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2026/9/22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00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大澄6号</w:t>
            </w:r>
          </w:p>
        </w:tc>
        <w:tc>
          <w:tcPr>
            <w:tcW w:w="123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006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2317800、2315850</w:t>
            </w:r>
          </w:p>
        </w:tc>
      </w:tr>
      <w:tr>
        <w:trPr>
          <w:trHeight w:val="712"/>
        </w:trPr>
        <w:tc>
          <w:tcPr>
            <w:tcW w:w="912" w:type="dxa"/>
            <w:vAlign w:val="center"/>
          </w:tcPr>
          <w:p>
            <w:pPr>
              <w:pStyle w:val="33"/>
              <w:numPr>
                <w:ilvl w:val="0"/>
                <w:numId w:val="1"/>
              </w:numPr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15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8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5966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kern w:val="2"/>
                <w:sz w:val="24"/>
                <w:szCs w:val="28"/>
                <w:lang w:val="en-US" w:eastAsia="zh-CN" w:bidi="ar-SA"/>
              </w:rPr>
              <w:t>WP20263405</w:t>
            </w:r>
          </w:p>
        </w:tc>
        <w:tc>
          <w:tcPr>
            <w:tcW w:w="149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000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UN9956991</w:t>
            </w:r>
          </w:p>
        </w:tc>
        <w:tc>
          <w:tcPr>
            <w:tcW w:w="142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001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21</w:t>
            </w:r>
          </w:p>
        </w:tc>
        <w:tc>
          <w:tcPr>
            <w:tcW w:w="123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6002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2026/9/22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00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大澄6号</w:t>
            </w:r>
          </w:p>
        </w:tc>
        <w:tc>
          <w:tcPr>
            <w:tcW w:w="123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006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2317800、2315850</w:t>
            </w:r>
          </w:p>
        </w:tc>
      </w:tr>
      <w:tr>
        <w:trPr>
          <w:trHeight w:val="712"/>
        </w:trPr>
        <w:tc>
          <w:tcPr>
            <w:tcW w:w="912" w:type="dxa"/>
            <w:vAlign w:val="center"/>
          </w:tcPr>
          <w:p>
            <w:pPr>
              <w:pStyle w:val="33"/>
              <w:numPr>
                <w:ilvl w:val="0"/>
                <w:numId w:val="1"/>
              </w:numPr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15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817" w:type="dxa"/>
            <w:tcBorders>
              <w:left w:val="single" w:sz="4" w:space="0" w:color="auto"/>
            </w:tcBorders>
            <w:vAlign w:val="center"/>
          </w:tcPr>
          <w:p>
            <w:pPr>
              <w:pStyle w:val="596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BW20261418</w:t>
            </w:r>
          </w:p>
        </w:tc>
        <w:tc>
          <w:tcPr>
            <w:tcW w:w="1495" w:type="dxa"/>
            <w:tcBorders>
              <w:right w:val="single" w:sz="4" w:space="0" w:color="auto"/>
            </w:tcBorders>
            <w:vAlign w:val="center"/>
          </w:tcPr>
          <w:p>
            <w:pPr>
              <w:pStyle w:val="600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UN9155303</w:t>
            </w:r>
          </w:p>
        </w:tc>
        <w:tc>
          <w:tcPr>
            <w:tcW w:w="1423" w:type="dxa"/>
            <w:tcBorders>
              <w:right w:val="single" w:sz="4" w:space="0" w:color="auto"/>
            </w:tcBorders>
            <w:vAlign w:val="center"/>
          </w:tcPr>
          <w:p>
            <w:pPr>
              <w:pStyle w:val="600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2601</w:t>
            </w:r>
          </w:p>
        </w:tc>
        <w:tc>
          <w:tcPr>
            <w:tcW w:w="1231" w:type="dxa"/>
            <w:tcBorders>
              <w:left w:val="single" w:sz="4" w:space="0" w:color="auto"/>
            </w:tcBorders>
            <w:vAlign w:val="center"/>
          </w:tcPr>
          <w:p>
            <w:pPr>
              <w:pStyle w:val="600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2026/9/24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>
            <w:pPr>
              <w:pStyle w:val="6003"/>
              <w:snapToGrid w:val="0"/>
              <w:jc w:val="center"/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澄西船厂</w:t>
            </w:r>
          </w:p>
        </w:tc>
        <w:tc>
          <w:tcPr>
            <w:tcW w:w="123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>
            <w:pPr>
              <w:pStyle w:val="6006"/>
              <w:snapToGrid w:val="0"/>
              <w:jc w:val="center"/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2315850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、2360410</w:t>
            </w:r>
          </w:p>
        </w:tc>
      </w:tr>
      <w:tr>
        <w:trPr>
          <w:trHeight w:val="712"/>
        </w:trPr>
        <w:tc>
          <w:tcPr>
            <w:tcW w:w="912" w:type="dxa"/>
            <w:vAlign w:val="center"/>
          </w:tcPr>
          <w:p>
            <w:pPr>
              <w:pStyle w:val="33"/>
              <w:numPr>
                <w:ilvl w:val="0"/>
                <w:numId w:val="1"/>
              </w:numPr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15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817" w:type="dxa"/>
            <w:tcBorders>
              <w:left w:val="single" w:sz="4" w:space="0" w:color="auto"/>
            </w:tcBorders>
            <w:vAlign w:val="center"/>
          </w:tcPr>
          <w:p>
            <w:pPr>
              <w:pStyle w:val="596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BW20261419</w:t>
            </w:r>
          </w:p>
        </w:tc>
        <w:tc>
          <w:tcPr>
            <w:tcW w:w="1495" w:type="dxa"/>
            <w:tcBorders>
              <w:right w:val="single" w:sz="4" w:space="0" w:color="auto"/>
            </w:tcBorders>
            <w:vAlign w:val="center"/>
          </w:tcPr>
          <w:p>
            <w:pPr>
              <w:pStyle w:val="600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UN9607162</w:t>
            </w:r>
          </w:p>
        </w:tc>
        <w:tc>
          <w:tcPr>
            <w:tcW w:w="1423" w:type="dxa"/>
            <w:tcBorders>
              <w:right w:val="single" w:sz="4" w:space="0" w:color="auto"/>
            </w:tcBorders>
            <w:vAlign w:val="center"/>
          </w:tcPr>
          <w:p>
            <w:pPr>
              <w:pStyle w:val="600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2601</w:t>
            </w:r>
          </w:p>
        </w:tc>
        <w:tc>
          <w:tcPr>
            <w:tcW w:w="1231" w:type="dxa"/>
            <w:tcBorders>
              <w:left w:val="single" w:sz="4" w:space="0" w:color="auto"/>
            </w:tcBorders>
            <w:vAlign w:val="center"/>
          </w:tcPr>
          <w:p>
            <w:pPr>
              <w:pStyle w:val="600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2026/9/24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>
            <w:pPr>
              <w:pStyle w:val="600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澄西船厂</w:t>
            </w:r>
          </w:p>
        </w:tc>
        <w:tc>
          <w:tcPr>
            <w:tcW w:w="123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>
            <w:pPr>
              <w:pStyle w:val="600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2315850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、2360410</w:t>
            </w:r>
          </w:p>
        </w:tc>
      </w:tr>
      <w:tr>
        <w:trPr>
          <w:trHeight w:val="712"/>
        </w:trPr>
        <w:tc>
          <w:tcPr>
            <w:tcW w:w="912" w:type="dxa"/>
            <w:vAlign w:val="center"/>
          </w:tcPr>
          <w:p>
            <w:pPr>
              <w:pStyle w:val="33"/>
              <w:numPr>
                <w:ilvl w:val="0"/>
                <w:numId w:val="1"/>
              </w:numPr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15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817" w:type="dxa"/>
            <w:tcBorders>
              <w:left w:val="single" w:sz="4" w:space="0" w:color="auto"/>
            </w:tcBorders>
            <w:vAlign w:val="center"/>
          </w:tcPr>
          <w:p>
            <w:pPr>
              <w:pStyle w:val="596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BW20261427</w:t>
            </w:r>
          </w:p>
        </w:tc>
        <w:tc>
          <w:tcPr>
            <w:tcW w:w="149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000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UN9607162</w:t>
            </w:r>
          </w:p>
        </w:tc>
        <w:tc>
          <w:tcPr>
            <w:tcW w:w="142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001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2601</w:t>
            </w:r>
          </w:p>
        </w:tc>
        <w:tc>
          <w:tcPr>
            <w:tcW w:w="1231" w:type="dxa"/>
            <w:tcBorders>
              <w:left w:val="single" w:sz="4" w:space="0" w:color="auto"/>
            </w:tcBorders>
            <w:vAlign w:val="center"/>
          </w:tcPr>
          <w:p>
            <w:pPr>
              <w:pStyle w:val="600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2026/9/24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>
            <w:pPr>
              <w:pStyle w:val="6003"/>
              <w:snapToGrid w:val="0"/>
              <w:jc w:val="center"/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澄西船厂</w:t>
            </w:r>
          </w:p>
        </w:tc>
        <w:tc>
          <w:tcPr>
            <w:tcW w:w="123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>
            <w:pPr>
              <w:pStyle w:val="600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2315850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、2360410</w:t>
            </w:r>
          </w:p>
        </w:tc>
      </w:tr>
      <w:tr>
        <w:trPr>
          <w:trHeight w:val="712"/>
        </w:trPr>
        <w:tc>
          <w:tcPr>
            <w:tcW w:w="912" w:type="dxa"/>
            <w:vAlign w:val="center"/>
          </w:tcPr>
          <w:p>
            <w:pPr>
              <w:pStyle w:val="33"/>
              <w:numPr>
                <w:ilvl w:val="0"/>
                <w:numId w:val="1"/>
              </w:numPr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15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817" w:type="dxa"/>
            <w:tcBorders>
              <w:left w:val="single" w:sz="4" w:space="0" w:color="auto"/>
            </w:tcBorders>
            <w:vAlign w:val="center"/>
          </w:tcPr>
          <w:p>
            <w:pPr>
              <w:pStyle w:val="596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WP20263483</w:t>
            </w:r>
          </w:p>
        </w:tc>
        <w:tc>
          <w:tcPr>
            <w:tcW w:w="1495" w:type="dxa"/>
            <w:tcBorders>
              <w:right w:val="single" w:sz="4" w:space="0" w:color="auto"/>
            </w:tcBorders>
            <w:vAlign w:val="center"/>
          </w:tcPr>
          <w:p>
            <w:pPr>
              <w:pStyle w:val="600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UN9490258</w:t>
            </w:r>
          </w:p>
        </w:tc>
        <w:tc>
          <w:tcPr>
            <w:tcW w:w="1423" w:type="dxa"/>
            <w:tcBorders>
              <w:right w:val="single" w:sz="4" w:space="0" w:color="auto"/>
            </w:tcBorders>
            <w:vAlign w:val="center"/>
          </w:tcPr>
          <w:p>
            <w:pPr>
              <w:pStyle w:val="600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2605541</w:t>
            </w:r>
          </w:p>
        </w:tc>
        <w:tc>
          <w:tcPr>
            <w:tcW w:w="1231" w:type="dxa"/>
            <w:tcBorders>
              <w:left w:val="single" w:sz="4" w:space="0" w:color="auto"/>
            </w:tcBorders>
            <w:vAlign w:val="center"/>
          </w:tcPr>
          <w:p>
            <w:pPr>
              <w:pStyle w:val="600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2026/9/28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>
            <w:pPr>
              <w:pStyle w:val="600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大港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5号</w:t>
            </w:r>
          </w:p>
        </w:tc>
        <w:tc>
          <w:tcPr>
            <w:tcW w:w="123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071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视频监控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072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>
            <w:pPr>
              <w:pStyle w:val="6006"/>
              <w:snapToGrid w:val="0"/>
              <w:jc w:val="center"/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2360380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、2373460</w:t>
            </w:r>
          </w:p>
        </w:tc>
      </w:tr>
      <w:tr>
        <w:trPr>
          <w:trHeight w:val="712"/>
        </w:trPr>
        <w:tc>
          <w:tcPr>
            <w:tcW w:w="912" w:type="dxa"/>
            <w:vAlign w:val="center"/>
          </w:tcPr>
          <w:p>
            <w:pPr>
              <w:pStyle w:val="33"/>
              <w:numPr>
                <w:ilvl w:val="0"/>
                <w:numId w:val="1"/>
              </w:numPr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15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817" w:type="dxa"/>
            <w:tcBorders>
              <w:left w:val="single" w:sz="4" w:space="0" w:color="auto"/>
            </w:tcBorders>
            <w:vAlign w:val="center"/>
          </w:tcPr>
          <w:p>
            <w:pPr>
              <w:pStyle w:val="596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HX20261255</w:t>
            </w:r>
          </w:p>
        </w:tc>
        <w:tc>
          <w:tcPr>
            <w:tcW w:w="1495" w:type="dxa"/>
            <w:tcBorders>
              <w:right w:val="single" w:sz="4" w:space="0" w:color="auto"/>
            </w:tcBorders>
            <w:vAlign w:val="center"/>
          </w:tcPr>
          <w:p>
            <w:pPr>
              <w:pStyle w:val="600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UN9155303</w:t>
            </w:r>
          </w:p>
        </w:tc>
        <w:tc>
          <w:tcPr>
            <w:tcW w:w="1423" w:type="dxa"/>
            <w:tcBorders>
              <w:right w:val="single" w:sz="4" w:space="0" w:color="auto"/>
            </w:tcBorders>
            <w:vAlign w:val="center"/>
          </w:tcPr>
          <w:p>
            <w:pPr>
              <w:pStyle w:val="600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2601</w:t>
            </w:r>
          </w:p>
        </w:tc>
        <w:tc>
          <w:tcPr>
            <w:tcW w:w="1231" w:type="dxa"/>
            <w:tcBorders>
              <w:left w:val="single" w:sz="4" w:space="0" w:color="auto"/>
            </w:tcBorders>
            <w:vAlign w:val="center"/>
          </w:tcPr>
          <w:p>
            <w:pPr>
              <w:pStyle w:val="6002"/>
              <w:snapToGrid w:val="0"/>
              <w:jc w:val="center"/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2026/9/29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003"/>
              <w:snapToGrid w:val="0"/>
              <w:jc w:val="center"/>
              <w:rPr>
                <w:rFonts w:ascii="Times New Roman" w:eastAsia="方正仿宋_GBK" w:cs="Times New Roman" w:hAnsi="Times New Roman" w:hint="eastAsia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澄西船厂</w:t>
            </w:r>
          </w:p>
        </w:tc>
        <w:tc>
          <w:tcPr>
            <w:tcW w:w="123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>
            <w:pPr>
              <w:pStyle w:val="6006"/>
              <w:snapToGrid w:val="0"/>
              <w:jc w:val="center"/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2317800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、2315850</w:t>
            </w:r>
          </w:p>
        </w:tc>
      </w:tr>
      <w:tr>
        <w:trPr>
          <w:trHeight w:val="712"/>
        </w:trPr>
        <w:tc>
          <w:tcPr>
            <w:tcW w:w="912" w:type="dxa"/>
            <w:vAlign w:val="center"/>
          </w:tcPr>
          <w:p>
            <w:pPr>
              <w:pStyle w:val="33"/>
              <w:numPr>
                <w:ilvl w:val="0"/>
                <w:numId w:val="1"/>
              </w:numPr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15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817" w:type="dxa"/>
            <w:tcBorders>
              <w:left w:val="single" w:sz="4" w:space="0" w:color="auto"/>
            </w:tcBorders>
            <w:vAlign w:val="center"/>
          </w:tcPr>
          <w:p>
            <w:pPr>
              <w:pStyle w:val="596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HX20261256</w:t>
            </w:r>
          </w:p>
        </w:tc>
        <w:tc>
          <w:tcPr>
            <w:tcW w:w="149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000"/>
              <w:snapToGrid w:val="0"/>
              <w:jc w:val="center"/>
              <w:rPr>
                <w:rFonts w:ascii="Times New Roman" w:eastAsia="方正仿宋_GBK" w:cs="Times New Roman" w:hAnsi="Times New Roman" w:hint="eastAsia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UN9155303</w:t>
            </w:r>
          </w:p>
        </w:tc>
        <w:tc>
          <w:tcPr>
            <w:tcW w:w="142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001"/>
              <w:snapToGrid w:val="0"/>
              <w:jc w:val="center"/>
              <w:rPr>
                <w:rFonts w:ascii="Times New Roman" w:eastAsia="方正仿宋_GBK" w:cs="Times New Roman" w:hAnsi="Times New Roman" w:hint="eastAsia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2601</w:t>
            </w:r>
          </w:p>
        </w:tc>
        <w:tc>
          <w:tcPr>
            <w:tcW w:w="1231" w:type="dxa"/>
            <w:tcBorders>
              <w:left w:val="single" w:sz="4" w:space="0" w:color="auto"/>
            </w:tcBorders>
            <w:vAlign w:val="center"/>
          </w:tcPr>
          <w:p>
            <w:pPr>
              <w:pStyle w:val="6002"/>
              <w:snapToGrid w:val="0"/>
              <w:jc w:val="center"/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2026/9/29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003"/>
              <w:snapToGrid w:val="0"/>
              <w:jc w:val="center"/>
              <w:rPr>
                <w:rFonts w:ascii="Times New Roman" w:eastAsia="方正仿宋_GBK" w:cs="Times New Roman" w:hAnsi="Times New Roman" w:hint="eastAsia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澄西船厂</w:t>
            </w:r>
          </w:p>
        </w:tc>
        <w:tc>
          <w:tcPr>
            <w:tcW w:w="123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>
            <w:pPr>
              <w:pStyle w:val="6006"/>
              <w:snapToGrid w:val="0"/>
              <w:jc w:val="center"/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2317800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、2315850</w:t>
            </w:r>
          </w:p>
        </w:tc>
      </w:tr>
      <w:tr>
        <w:trPr>
          <w:trHeight w:val="712"/>
        </w:trPr>
        <w:tc>
          <w:tcPr>
            <w:tcW w:w="912" w:type="dxa"/>
            <w:vAlign w:val="center"/>
          </w:tcPr>
          <w:p>
            <w:pPr>
              <w:pStyle w:val="33"/>
              <w:numPr>
                <w:ilvl w:val="0"/>
                <w:numId w:val="1"/>
              </w:numPr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15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817" w:type="dxa"/>
            <w:tcBorders>
              <w:left w:val="single" w:sz="4" w:space="0" w:color="auto"/>
            </w:tcBorders>
            <w:vAlign w:val="center"/>
          </w:tcPr>
          <w:p>
            <w:pPr>
              <w:pStyle w:val="596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WP20263511</w:t>
            </w:r>
          </w:p>
        </w:tc>
        <w:tc>
          <w:tcPr>
            <w:tcW w:w="1495" w:type="dxa"/>
            <w:tcBorders>
              <w:right w:val="single" w:sz="4" w:space="0" w:color="auto"/>
            </w:tcBorders>
            <w:vAlign w:val="center"/>
          </w:tcPr>
          <w:p>
            <w:pPr>
              <w:pStyle w:val="600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UN9448059</w:t>
            </w:r>
          </w:p>
        </w:tc>
        <w:tc>
          <w:tcPr>
            <w:tcW w:w="1423" w:type="dxa"/>
            <w:tcBorders>
              <w:right w:val="single" w:sz="4" w:space="0" w:color="auto"/>
            </w:tcBorders>
            <w:vAlign w:val="center"/>
          </w:tcPr>
          <w:p>
            <w:pPr>
              <w:pStyle w:val="600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002B2026</w:t>
            </w:r>
          </w:p>
        </w:tc>
        <w:tc>
          <w:tcPr>
            <w:tcW w:w="1231" w:type="dxa"/>
            <w:tcBorders>
              <w:left w:val="single" w:sz="4" w:space="0" w:color="auto"/>
            </w:tcBorders>
            <w:vAlign w:val="center"/>
          </w:tcPr>
          <w:p>
            <w:pPr>
              <w:pStyle w:val="600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2026/9/29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003"/>
              <w:snapToGrid w:val="0"/>
              <w:jc w:val="center"/>
              <w:rPr>
                <w:rFonts w:ascii="Times New Roman" w:eastAsia="方正仿宋_GBK" w:cs="Times New Roman" w:hAnsi="Times New Roman" w:hint="eastAsia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澄西船厂</w:t>
            </w:r>
          </w:p>
        </w:tc>
        <w:tc>
          <w:tcPr>
            <w:tcW w:w="123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>
            <w:pPr>
              <w:pStyle w:val="6006"/>
              <w:snapToGrid w:val="0"/>
              <w:jc w:val="center"/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2317800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、2315850</w:t>
            </w:r>
          </w:p>
        </w:tc>
      </w:tr>
      <w:tr>
        <w:trPr>
          <w:trHeight w:val="712"/>
        </w:trPr>
        <w:tc>
          <w:tcPr>
            <w:tcW w:w="912" w:type="dxa"/>
            <w:vAlign w:val="center"/>
          </w:tcPr>
          <w:p>
            <w:pPr>
              <w:pStyle w:val="33"/>
              <w:numPr>
                <w:ilvl w:val="0"/>
                <w:numId w:val="1"/>
              </w:numPr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15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817" w:type="dxa"/>
            <w:tcBorders>
              <w:left w:val="single" w:sz="4" w:space="0" w:color="auto"/>
            </w:tcBorders>
            <w:vAlign w:val="center"/>
          </w:tcPr>
          <w:p>
            <w:pPr>
              <w:pStyle w:val="596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WP20263486</w:t>
            </w:r>
          </w:p>
        </w:tc>
        <w:tc>
          <w:tcPr>
            <w:tcW w:w="149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000"/>
              <w:snapToGrid w:val="0"/>
              <w:jc w:val="center"/>
              <w:rPr>
                <w:rFonts w:ascii="Times New Roman" w:eastAsia="方正仿宋_GBK" w:cs="Times New Roman" w:hAnsi="Times New Roman" w:hint="eastAsia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UN9448059</w:t>
            </w:r>
          </w:p>
        </w:tc>
        <w:tc>
          <w:tcPr>
            <w:tcW w:w="142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6001"/>
              <w:snapToGrid w:val="0"/>
              <w:jc w:val="center"/>
              <w:rPr>
                <w:rFonts w:ascii="Times New Roman" w:eastAsia="方正仿宋_GBK" w:cs="Times New Roman" w:hAnsi="Times New Roman" w:hint="eastAsia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002B2026</w:t>
            </w:r>
          </w:p>
        </w:tc>
        <w:tc>
          <w:tcPr>
            <w:tcW w:w="1231" w:type="dxa"/>
            <w:tcBorders>
              <w:left w:val="single" w:sz="4" w:space="0" w:color="auto"/>
            </w:tcBorders>
            <w:vAlign w:val="center"/>
          </w:tcPr>
          <w:p>
            <w:pPr>
              <w:pStyle w:val="6002"/>
              <w:snapToGrid w:val="0"/>
              <w:jc w:val="center"/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val="en-US" w:eastAsia="zh-CN"/>
              </w:rPr>
              <w:t>2026/9/29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003"/>
              <w:snapToGrid w:val="0"/>
              <w:jc w:val="center"/>
              <w:rPr>
                <w:rFonts w:ascii="Times New Roman" w:eastAsia="方正仿宋_GBK" w:cs="Times New Roman" w:hAnsi="Times New Roman" w:hint="eastAsia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澄西船厂</w:t>
            </w:r>
          </w:p>
        </w:tc>
        <w:tc>
          <w:tcPr>
            <w:tcW w:w="123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3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>
            <w:pPr>
              <w:pStyle w:val="6184"/>
              <w:snapToGrid w:val="0"/>
              <w:jc w:val="center"/>
              <w:rPr>
                <w:rFonts w:ascii="Times New Roman" w:eastAsia="方正仿宋_GBK" w:cs="Times New Roman" w:hAnsi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>
            <w:pPr>
              <w:pStyle w:val="6006"/>
              <w:snapToGrid w:val="0"/>
              <w:jc w:val="center"/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2317800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  <w:lang w:eastAsia="zh-CN"/>
              </w:rPr>
              <w:t>、2315850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variable"/>
    <w:sig w:usb0="00000001" w:usb1="0800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方正仿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宋体">
    <w:altName w:val="华文宋体"/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Lucida Sans">
    <w:altName w:val="DejaVu Sans"/>
    <w:panose1 w:val="020B0602030504020204"/>
    <w:charset w:val="00"/>
    <w:family w:val="auto"/>
    <w:pitch w:val="variable"/>
    <w:sig w:usb0="00000000" w:usb1="00000000" w:usb2="00000000" w:usb3="00000000" w:csb0="20000001" w:csb1="00000000"/>
  </w:font>
  <w:font w:name="Calibri">
    <w:altName w:val="Times New Roman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mbria">
    <w:altName w:val="DejaVu Sans"/>
    <w:panose1 w:val="02040503050406030204"/>
    <w:charset w:val="00"/>
    <w:family w:val="roman"/>
    <w:pitch w:val="variable"/>
    <w:sig w:usb0="00000000" w:usb1="00000000" w:usb2="00000000" w:usb3="00000000" w:csb0="0000019F" w:csb1="00000000"/>
  </w:font>
  <w:font w:name="Courier New">
    <w:altName w:val="DejaVu Sans"/>
    <w:panose1 w:val="02070309020205020404"/>
    <w:charset w:val="01"/>
    <w:family w:val="modern"/>
    <w:pitch w:val="variable"/>
    <w:sig w:usb0="E0002AFF" w:usb1="C0007843" w:usb2="00000009" w:usb3="00000000" w:csb0="400001FF" w:csb1="FFFF0000"/>
  </w:font>
  <w:font w:name="等线">
    <w:altName w:val="方正黑体_GBK"/>
    <w:panose1 w:val="00000000000000000000"/>
    <w:charset w:val="86"/>
    <w:family w:val="auto"/>
    <w:pitch w:val="variable"/>
    <w:sig w:usb0="00000000" w:usb1="00000000" w:usb2="00000016" w:usb3="00000000" w:csb0="0004000F" w:csb1="0000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D9B49FDD"/>
    <w:multiLevelType w:val="multilevel"/>
    <w:tmpl w:val="D9B49FDD"/>
    <w:lvl w:ilvl="0">
      <w:start w:val="1"/>
      <w:numFmt w:val="decimal"/>
      <w:lvlRestart w:val="0"/>
      <w:lvlText w:val="%1"/>
      <w:lvlJc w:val="center"/>
      <w:pPr>
        <w:ind w:left="420" w:hanging="132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130"/>
  <w:doNotDisplayPageBoundaries/>
  <w:bordersDoNotSurroundHeader/>
  <w:bordersDoNotSurroundFooter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caption"/>
    <w:basedOn w:val="0"/>
    <w:next w:val="0"/>
    <w:rPr>
      <w:rFonts w:ascii="Cambria" w:eastAsia="黑体" w:cs="Times New Roman" w:hAnsi="Cambria"/>
      <w:sz w:val="20"/>
      <w:szCs w:val="20"/>
    </w:rPr>
  </w:style>
  <w:style w:type="paragraph" w:styleId="16">
    <w:name w:val="annotation text"/>
    <w:basedOn w:val="0"/>
    <w:pPr>
      <w:jc w:val="left"/>
    </w:pPr>
  </w:style>
  <w:style w:type="paragraph" w:styleId="17">
    <w:name w:val="Plain Text"/>
    <w:pPr>
      <w:widowControl w:val="0"/>
      <w:jc w:val="both"/>
    </w:pPr>
    <w:rPr>
      <w:rFonts w:ascii="宋体" w:eastAsia="宋体" w:cs="Courier New" w:hAnsi="Times New Roman"/>
      <w:kern w:val="2"/>
      <w:sz w:val="21"/>
      <w:szCs w:val="21"/>
      <w:lang w:val="en-US" w:eastAsia="zh-CN" w:bidi="ar-SA"/>
    </w:rPr>
  </w:style>
  <w:style w:type="paragraph" w:styleId="18">
    <w:name w:val="endnote text"/>
    <w:basedOn w:val="0"/>
    <w:pPr>
      <w:snapToGrid w:val="0"/>
      <w:jc w:val="left"/>
    </w:pPr>
  </w:style>
  <w:style w:type="paragraph" w:styleId="19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0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  <w:szCs w:val="18"/>
    </w:rPr>
  </w:style>
  <w:style w:type="paragraph" w:styleId="21">
    <w:name w:val="index heading"/>
    <w:basedOn w:val="0"/>
    <w:next w:val="22"/>
    <w:rPr>
      <w:rFonts w:ascii="Cambria" w:eastAsia="宋体" w:cs="Times New Roman" w:hAnsi="Cambria"/>
      <w:b/>
      <w:bCs/>
    </w:rPr>
  </w:style>
  <w:style w:type="paragraph" w:styleId="22">
    <w:name w:val="index 1"/>
    <w:basedOn w:val="0"/>
    <w:autoRedefine/>
    <w:next w:val="0"/>
  </w:style>
  <w:style w:type="paragraph" w:styleId="23">
    <w:name w:val="footnote text"/>
    <w:basedOn w:val="0"/>
    <w:pPr>
      <w:snapToGrid w:val="0"/>
      <w:jc w:val="left"/>
    </w:pPr>
    <w:rPr>
      <w:sz w:val="18"/>
      <w:szCs w:val="18"/>
    </w:rPr>
  </w:style>
  <w:style w:type="paragraph" w:customStyle="1" w:styleId="24">
    <w:name w:val="样式 8 10 磅"/>
    <w:next w:val="15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">
    <w:name w:val="样式 7 10 磅"/>
    <w:next w:val="21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">
    <w:name w:val="样式 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">
    <w:name w:val="样式 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">
    <w:name w:val="样式 6 10 磅"/>
    <w:next w:val="19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">
    <w:name w:val="样式 2 10 磅"/>
    <w:next w:val="23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">
    <w:name w:val="样式 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">
    <w:name w:val="样式 17 10 磅"/>
    <w:next w:val="18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">
    <w:name w:val="样式 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">
    <w:name w:val="样式 4 10 磅"/>
    <w:next w:val="16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">
    <w:name w:val="样式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">
    <w:name w:val="样式 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">
    <w:name w:val="样式 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">
    <w:name w:val="样式 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">
    <w:name w:val="样式 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">
    <w:name w:val="样式 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">
    <w:name w:val="样式 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">
    <w:name w:val="样式 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">
    <w:name w:val="样式 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">
    <w:name w:val="样式 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">
    <w:name w:val="样式 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">
    <w:name w:val="样式 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">
    <w:name w:val="样式 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">
    <w:name w:val="样式 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">
    <w:name w:val="样式 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">
    <w:name w:val="样式 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">
    <w:name w:val="样式 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">
    <w:name w:val="样式 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">
    <w:name w:val="样式 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">
    <w:name w:val="样式 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">
    <w:name w:val="样式 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">
    <w:name w:val="样式 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">
    <w:name w:val="样式 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">
    <w:name w:val="样式 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">
    <w:name w:val="样式 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">
    <w:name w:val="样式 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">
    <w:name w:val="样式 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">
    <w:name w:val="样式 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2">
    <w:name w:val="样式 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3">
    <w:name w:val="样式 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4">
    <w:name w:val="样式 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5">
    <w:name w:val="样式 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6">
    <w:name w:val="样式 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7">
    <w:name w:val="样式 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8">
    <w:name w:val="样式 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9">
    <w:name w:val="样式 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0">
    <w:name w:val="样式 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1">
    <w:name w:val="样式 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2">
    <w:name w:val="样式 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3">
    <w:name w:val="样式 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4">
    <w:name w:val="样式 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5">
    <w:name w:val="样式 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6">
    <w:name w:val="样式 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7">
    <w:name w:val="样式 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8">
    <w:name w:val="样式 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9">
    <w:name w:val="样式 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0">
    <w:name w:val="样式 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1">
    <w:name w:val="样式 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2">
    <w:name w:val="样式 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3">
    <w:name w:val="样式 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4">
    <w:name w:val="样式 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5">
    <w:name w:val="样式 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6">
    <w:name w:val="样式 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7">
    <w:name w:val="样式 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8">
    <w:name w:val="样式 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9">
    <w:name w:val="样式 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0">
    <w:name w:val="样式 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1">
    <w:name w:val="样式 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2">
    <w:name w:val="样式 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3">
    <w:name w:val="样式 6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4">
    <w:name w:val="样式 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5">
    <w:name w:val="样式 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6">
    <w:name w:val="样式 7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7">
    <w:name w:val="样式 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8">
    <w:name w:val="样式 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9">
    <w:name w:val="样式 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0">
    <w:name w:val="样式 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1">
    <w:name w:val="样式 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2">
    <w:name w:val="样式 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3">
    <w:name w:val="样式 7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4">
    <w:name w:val="样式 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5">
    <w:name w:val="样式 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6">
    <w:name w:val="样式 8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7">
    <w:name w:val="样式 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8">
    <w:name w:val="样式 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9">
    <w:name w:val="样式 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0">
    <w:name w:val="样式 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1">
    <w:name w:val="样式 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2">
    <w:name w:val="样式 8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3">
    <w:name w:val="样式 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4">
    <w:name w:val="样式 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5">
    <w:name w:val="样式 9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6">
    <w:name w:val="样式 9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7">
    <w:name w:val="样式 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8">
    <w:name w:val="样式 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9">
    <w:name w:val="样式 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0">
    <w:name w:val="样式 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1">
    <w:name w:val="样式 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2">
    <w:name w:val="样式 9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3">
    <w:name w:val="样式 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4">
    <w:name w:val="样式 1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5">
    <w:name w:val="样式 10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6">
    <w:name w:val="样式 1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7">
    <w:name w:val="样式 1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8">
    <w:name w:val="样式 1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9">
    <w:name w:val="样式 1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0">
    <w:name w:val="样式 1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1">
    <w:name w:val="样式 10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2">
    <w:name w:val="样式 1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3">
    <w:name w:val="样式 1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4">
    <w:name w:val="样式 11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5">
    <w:name w:val="样式 11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6">
    <w:name w:val="样式 11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7">
    <w:name w:val="样式 11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8">
    <w:name w:val="样式 1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9">
    <w:name w:val="样式 1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0">
    <w:name w:val="样式 1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1">
    <w:name w:val="样式 1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2">
    <w:name w:val="样式 1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3">
    <w:name w:val="样式 1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4">
    <w:name w:val="样式 1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5">
    <w:name w:val="样式 1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6">
    <w:name w:val="样式 12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7">
    <w:name w:val="样式 1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8">
    <w:name w:val="样式 1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9">
    <w:name w:val="样式 1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0">
    <w:name w:val="样式 1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1">
    <w:name w:val="样式 1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2">
    <w:name w:val="样式 12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3">
    <w:name w:val="样式 1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4">
    <w:name w:val="样式 1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5">
    <w:name w:val="样式 13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6">
    <w:name w:val="样式 1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7">
    <w:name w:val="样式 1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8">
    <w:name w:val="样式 1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9">
    <w:name w:val="样式 1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0">
    <w:name w:val="样式 1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1">
    <w:name w:val="样式 13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2">
    <w:name w:val="样式 1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3">
    <w:name w:val="样式 1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4">
    <w:name w:val="样式 14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5">
    <w:name w:val="样式 1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6">
    <w:name w:val="样式 1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7">
    <w:name w:val="样式 1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8">
    <w:name w:val="样式 1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9">
    <w:name w:val="样式 1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0">
    <w:name w:val="样式 14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1">
    <w:name w:val="样式 1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2">
    <w:name w:val="样式 1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3">
    <w:name w:val="样式 14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4">
    <w:name w:val="样式 15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5">
    <w:name w:val="样式 1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6">
    <w:name w:val="样式 1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7">
    <w:name w:val="样式 1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8">
    <w:name w:val="样式 1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9">
    <w:name w:val="样式 1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0">
    <w:name w:val="样式 15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1">
    <w:name w:val="样式 1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2">
    <w:name w:val="样式 1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3">
    <w:name w:val="样式 15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4">
    <w:name w:val="样式 1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5">
    <w:name w:val="样式 16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6">
    <w:name w:val="样式 1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7">
    <w:name w:val="样式 1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8">
    <w:name w:val="样式 1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9">
    <w:name w:val="样式 1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0">
    <w:name w:val="样式 1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1">
    <w:name w:val="样式 16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2">
    <w:name w:val="样式 1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3">
    <w:name w:val="样式 1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4">
    <w:name w:val="样式 17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5">
    <w:name w:val="样式 1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6">
    <w:name w:val="样式 17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7">
    <w:name w:val="样式 1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8">
    <w:name w:val="样式 1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9">
    <w:name w:val="样式 1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0">
    <w:name w:val="样式 1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1">
    <w:name w:val="样式 1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2">
    <w:name w:val="样式 17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3">
    <w:name w:val="样式 1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4">
    <w:name w:val="样式 1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5">
    <w:name w:val="样式 18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6">
    <w:name w:val="样式 1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7">
    <w:name w:val="样式 1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8">
    <w:name w:val="样式 1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9">
    <w:name w:val="样式 1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0">
    <w:name w:val="样式 1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1">
    <w:name w:val="样式 18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2">
    <w:name w:val="样式 1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3">
    <w:name w:val="样式 1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4">
    <w:name w:val="样式 19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5">
    <w:name w:val="样式 1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6">
    <w:name w:val="样式 1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7">
    <w:name w:val="样式 1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8">
    <w:name w:val="样式 1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9">
    <w:name w:val="样式 1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0">
    <w:name w:val="样式 19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1">
    <w:name w:val="样式 1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2">
    <w:name w:val="样式 1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3">
    <w:name w:val="样式 19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4">
    <w:name w:val="样式 20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5">
    <w:name w:val="样式 20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6">
    <w:name w:val="样式 20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7">
    <w:name w:val="样式 2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8">
    <w:name w:val="样式 2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9">
    <w:name w:val="样式 2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0">
    <w:name w:val="样式 2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1">
    <w:name w:val="样式 2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2">
    <w:name w:val="样式 20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33">
    <w:name w:val="样式 2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4">
    <w:name w:val="样式 2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5">
    <w:name w:val="样式 21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36">
    <w:name w:val="样式 2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7">
    <w:name w:val="样式 2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8">
    <w:name w:val="样式 2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9">
    <w:name w:val="样式 2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0">
    <w:name w:val="样式 2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1">
    <w:name w:val="样式 21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42">
    <w:name w:val="样式 2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3">
    <w:name w:val="样式 2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4">
    <w:name w:val="样式 2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45">
    <w:name w:val="样式 2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6">
    <w:name w:val="样式 2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7">
    <w:name w:val="样式 2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8">
    <w:name w:val="样式 2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9">
    <w:name w:val="样式 2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0">
    <w:name w:val="样式 22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51">
    <w:name w:val="样式 2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2">
    <w:name w:val="样式 2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3">
    <w:name w:val="样式 22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54">
    <w:name w:val="样式 2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5">
    <w:name w:val="样式 2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6">
    <w:name w:val="样式 2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7">
    <w:name w:val="样式 2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8">
    <w:name w:val="样式 2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9">
    <w:name w:val="样式 23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60">
    <w:name w:val="样式 2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1">
    <w:name w:val="样式 2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2">
    <w:name w:val="样式 23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63">
    <w:name w:val="样式 23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64">
    <w:name w:val="样式 2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5">
    <w:name w:val="样式 2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6">
    <w:name w:val="样式 2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7">
    <w:name w:val="样式 24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68">
    <w:name w:val="样式 24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69">
    <w:name w:val="样式 2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0">
    <w:name w:val="样式 2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1">
    <w:name w:val="样式 24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72">
    <w:name w:val="样式 24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73">
    <w:name w:val="样式 2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4">
    <w:name w:val="样式 2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5">
    <w:name w:val="样式 2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6">
    <w:name w:val="样式 2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7">
    <w:name w:val="样式 25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78">
    <w:name w:val="样式 25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79">
    <w:name w:val="样式 2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0">
    <w:name w:val="样式 2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1">
    <w:name w:val="样式 25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82">
    <w:name w:val="样式 2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3">
    <w:name w:val="样式 2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4">
    <w:name w:val="样式 2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5">
    <w:name w:val="样式 2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6">
    <w:name w:val="样式 26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87">
    <w:name w:val="样式 26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88">
    <w:name w:val="样式 2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9">
    <w:name w:val="样式 2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0">
    <w:name w:val="样式 26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91">
    <w:name w:val="样式 2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2">
    <w:name w:val="样式 2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3">
    <w:name w:val="样式 2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4">
    <w:name w:val="样式 2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5">
    <w:name w:val="样式 27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96">
    <w:name w:val="样式 27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97">
    <w:name w:val="样式 2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8">
    <w:name w:val="样式 2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9">
    <w:name w:val="样式 27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00">
    <w:name w:val="样式 2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1">
    <w:name w:val="样式 2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2">
    <w:name w:val="样式 2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3">
    <w:name w:val="样式 2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4">
    <w:name w:val="样式 28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05">
    <w:name w:val="样式 28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06">
    <w:name w:val="样式 2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7">
    <w:name w:val="样式 2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8">
    <w:name w:val="样式 28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09">
    <w:name w:val="样式 2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0">
    <w:name w:val="样式 28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11">
    <w:name w:val="样式 28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12">
    <w:name w:val="样式 28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13">
    <w:name w:val="样式 28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14">
    <w:name w:val="样式 2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5">
    <w:name w:val="样式 2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6">
    <w:name w:val="样式 2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7">
    <w:name w:val="样式 2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8">
    <w:name w:val="样式 29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19">
    <w:name w:val="样式 29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20">
    <w:name w:val="样式 2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1">
    <w:name w:val="样式 2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2">
    <w:name w:val="样式 29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23">
    <w:name w:val="样式 2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4">
    <w:name w:val="样式 3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5">
    <w:name w:val="样式 3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6">
    <w:name w:val="样式 3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7">
    <w:name w:val="样式 30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28">
    <w:name w:val="样式 30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29">
    <w:name w:val="样式 3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0">
    <w:name w:val="样式 3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1">
    <w:name w:val="样式 30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32">
    <w:name w:val="样式 3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3">
    <w:name w:val="样式 3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4">
    <w:name w:val="样式 3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5">
    <w:name w:val="样式 3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6">
    <w:name w:val="样式 31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37">
    <w:name w:val="样式 31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38">
    <w:name w:val="样式 3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9">
    <w:name w:val="样式 3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0">
    <w:name w:val="样式 31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1">
    <w:name w:val="样式 31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2">
    <w:name w:val="样式 3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3">
    <w:name w:val="样式 3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4">
    <w:name w:val="样式 3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5">
    <w:name w:val="样式 3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6">
    <w:name w:val="样式 32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7">
    <w:name w:val="样式 32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8">
    <w:name w:val="样式 3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9">
    <w:name w:val="样式 3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0">
    <w:name w:val="样式 32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51">
    <w:name w:val="样式 3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2">
    <w:name w:val="样式 3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3">
    <w:name w:val="样式 3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4">
    <w:name w:val="样式 3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5">
    <w:name w:val="样式 33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56">
    <w:name w:val="样式 33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57">
    <w:name w:val="样式 3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8">
    <w:name w:val="样式 3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9">
    <w:name w:val="样式 33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60">
    <w:name w:val="样式 3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1">
    <w:name w:val="样式 3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2">
    <w:name w:val="样式 3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3">
    <w:name w:val="样式 3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4">
    <w:name w:val="样式 34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65">
    <w:name w:val="样式 34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66">
    <w:name w:val="样式 3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7">
    <w:name w:val="样式 3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8">
    <w:name w:val="样式 34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69">
    <w:name w:val="样式 3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0">
    <w:name w:val="样式 3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1">
    <w:name w:val="样式 3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2">
    <w:name w:val="样式 3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3">
    <w:name w:val="样式 34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4">
    <w:name w:val="样式 35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5">
    <w:name w:val="样式 3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6">
    <w:name w:val="样式 3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7">
    <w:name w:val="样式 35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8">
    <w:name w:val="样式 3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9">
    <w:name w:val="样式 3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0">
    <w:name w:val="样式 3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1">
    <w:name w:val="样式 3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2">
    <w:name w:val="样式 35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83">
    <w:name w:val="样式 35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84">
    <w:name w:val="样式 3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5">
    <w:name w:val="样式 3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6">
    <w:name w:val="样式 36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87">
    <w:name w:val="样式 3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8">
    <w:name w:val="样式 3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9">
    <w:name w:val="样式 3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0">
    <w:name w:val="样式 3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1">
    <w:name w:val="样式 36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92">
    <w:name w:val="样式 36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93">
    <w:name w:val="样式 3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4">
    <w:name w:val="样式 3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5">
    <w:name w:val="样式 37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96">
    <w:name w:val="样式 3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7">
    <w:name w:val="样式 3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8">
    <w:name w:val="样式 3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9">
    <w:name w:val="样式 3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0">
    <w:name w:val="样式 37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01">
    <w:name w:val="样式 37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02">
    <w:name w:val="样式 3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3">
    <w:name w:val="样式 3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4">
    <w:name w:val="样式 38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05">
    <w:name w:val="样式 3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6">
    <w:name w:val="样式 3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7">
    <w:name w:val="样式 3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8">
    <w:name w:val="样式 3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9">
    <w:name w:val="样式 38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0">
    <w:name w:val="样式 38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1">
    <w:name w:val="样式 3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2">
    <w:name w:val="样式 3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3">
    <w:name w:val="样式 38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4">
    <w:name w:val="样式 39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5">
    <w:name w:val="样式 3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6">
    <w:name w:val="样式 3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7">
    <w:name w:val="样式 3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8">
    <w:name w:val="样式 3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9">
    <w:name w:val="样式 39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20">
    <w:name w:val="样式 39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21">
    <w:name w:val="样式 3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2">
    <w:name w:val="样式 3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3">
    <w:name w:val="样式 39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24">
    <w:name w:val="样式 40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25">
    <w:name w:val="样式 40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26">
    <w:name w:val="样式 40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27">
    <w:name w:val="样式 40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28">
    <w:name w:val="样式 40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29">
    <w:name w:val="样式 4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0">
    <w:name w:val="样式 4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1">
    <w:name w:val="样式 4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2">
    <w:name w:val="样式 4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3">
    <w:name w:val="样式 40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4">
    <w:name w:val="样式 41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5">
    <w:name w:val="样式 4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6">
    <w:name w:val="样式 4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7">
    <w:name w:val="样式 41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8">
    <w:name w:val="样式 41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9">
    <w:name w:val="样式 4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0">
    <w:name w:val="样式 4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1">
    <w:name w:val="样式 4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2">
    <w:name w:val="样式 4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3">
    <w:name w:val="样式 4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4">
    <w:name w:val="样式 4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45">
    <w:name w:val="样式 42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46">
    <w:name w:val="样式 4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7">
    <w:name w:val="样式 4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8">
    <w:name w:val="样式 42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49">
    <w:name w:val="样式 4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0">
    <w:name w:val="样式 4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1">
    <w:name w:val="样式 4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2">
    <w:name w:val="样式 4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3">
    <w:name w:val="样式 42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54">
    <w:name w:val="样式 43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55">
    <w:name w:val="样式 4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6">
    <w:name w:val="样式 4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7">
    <w:name w:val="样式 43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58">
    <w:name w:val="样式 4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9">
    <w:name w:val="样式 4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0">
    <w:name w:val="样式 4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1">
    <w:name w:val="样式 4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2">
    <w:name w:val="样式 43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63">
    <w:name w:val="样式 43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64">
    <w:name w:val="样式 4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5">
    <w:name w:val="样式 4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6">
    <w:name w:val="样式 44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67">
    <w:name w:val="样式 44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68">
    <w:name w:val="样式 4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9">
    <w:name w:val="样式 44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70">
    <w:name w:val="样式 44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71">
    <w:name w:val="样式 4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2">
    <w:name w:val="样式 44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73">
    <w:name w:val="样式 4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4">
    <w:name w:val="样式 4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5">
    <w:name w:val="样式 4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6">
    <w:name w:val="样式 4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7">
    <w:name w:val="样式 45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78">
    <w:name w:val="样式 45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79">
    <w:name w:val="样式 4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0">
    <w:name w:val="样式 4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1">
    <w:name w:val="样式 45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82">
    <w:name w:val="样式 45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83">
    <w:name w:val="样式 4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4">
    <w:name w:val="样式 4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5">
    <w:name w:val="样式 4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6">
    <w:name w:val="样式 4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7">
    <w:name w:val="样式 46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88">
    <w:name w:val="样式 46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89">
    <w:name w:val="样式 4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0">
    <w:name w:val="样式 4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1">
    <w:name w:val="样式 46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92">
    <w:name w:val="样式 46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93">
    <w:name w:val="样式 4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4">
    <w:name w:val="样式 4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5">
    <w:name w:val="样式 4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6">
    <w:name w:val="样式 4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7">
    <w:name w:val="样式 47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98">
    <w:name w:val="样式 47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99">
    <w:name w:val="样式 4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0">
    <w:name w:val="样式 4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1">
    <w:name w:val="样式 47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02">
    <w:name w:val="样式 47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03">
    <w:name w:val="样式 4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4">
    <w:name w:val="样式 4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5">
    <w:name w:val="样式 4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6">
    <w:name w:val="样式 4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7">
    <w:name w:val="样式 48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08">
    <w:name w:val="样式 48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09">
    <w:name w:val="样式 4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0">
    <w:name w:val="样式 4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1">
    <w:name w:val="样式 48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12">
    <w:name w:val="样式 48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13">
    <w:name w:val="样式 4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4">
    <w:name w:val="样式 4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5">
    <w:name w:val="样式 4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6">
    <w:name w:val="样式 4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7">
    <w:name w:val="样式 49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18">
    <w:name w:val="样式 49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19">
    <w:name w:val="样式 4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0">
    <w:name w:val="样式 4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1">
    <w:name w:val="样式 49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22">
    <w:name w:val="样式 49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23">
    <w:name w:val="样式 4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4">
    <w:name w:val="样式 5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5">
    <w:name w:val="样式 5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6">
    <w:name w:val="样式 5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7">
    <w:name w:val="样式 50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28">
    <w:name w:val="样式 50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29">
    <w:name w:val="样式 5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0">
    <w:name w:val="样式 5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1">
    <w:name w:val="样式 50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32">
    <w:name w:val="样式 50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33">
    <w:name w:val="样式 50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34">
    <w:name w:val="样式 5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5">
    <w:name w:val="样式 5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6">
    <w:name w:val="样式 5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7">
    <w:name w:val="样式 5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8">
    <w:name w:val="样式 51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39">
    <w:name w:val="样式 51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40">
    <w:name w:val="样式 5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1">
    <w:name w:val="样式 5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2">
    <w:name w:val="样式 51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43">
    <w:name w:val="样式 5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44">
    <w:name w:val="样式 5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45">
    <w:name w:val="样式 5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6">
    <w:name w:val="样式 5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7">
    <w:name w:val="样式 5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8">
    <w:name w:val="样式 5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9">
    <w:name w:val="样式 5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0">
    <w:name w:val="样式 52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51">
    <w:name w:val="样式 52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52">
    <w:name w:val="样式 5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3">
    <w:name w:val="样式 5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4">
    <w:name w:val="样式 53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55">
    <w:name w:val="样式 53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56">
    <w:name w:val="样式 53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57">
    <w:name w:val="样式 5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8">
    <w:name w:val="样式 5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9">
    <w:name w:val="样式 5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0">
    <w:name w:val="样式 5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1">
    <w:name w:val="样式 5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2">
    <w:name w:val="样式 53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63">
    <w:name w:val="样式 53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64">
    <w:name w:val="样式 5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5">
    <w:name w:val="样式 5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6">
    <w:name w:val="样式 54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67">
    <w:name w:val="样式 5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8">
    <w:name w:val="样式 5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9">
    <w:name w:val="样式 5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0">
    <w:name w:val="样式 5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1">
    <w:name w:val="样式 5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2">
    <w:name w:val="样式 5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3">
    <w:name w:val="样式 54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74">
    <w:name w:val="样式 55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75">
    <w:name w:val="样式 5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6">
    <w:name w:val="样式 5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7">
    <w:name w:val="样式 55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78">
    <w:name w:val="样式 5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9">
    <w:name w:val="样式 5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0">
    <w:name w:val="样式 5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1">
    <w:name w:val="样式 5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2">
    <w:name w:val="样式 5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3">
    <w:name w:val="样式 5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4">
    <w:name w:val="样式 56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85">
    <w:name w:val="样式 56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86">
    <w:name w:val="样式 5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7">
    <w:name w:val="样式 5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8">
    <w:name w:val="样式 56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89">
    <w:name w:val="样式 5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0">
    <w:name w:val="样式 56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91">
    <w:name w:val="样式 5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2">
    <w:name w:val="样式 5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3">
    <w:name w:val="样式 56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94">
    <w:name w:val="样式 57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95">
    <w:name w:val="样式 5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6">
    <w:name w:val="样式 5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7">
    <w:name w:val="样式 57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98">
    <w:name w:val="样式 57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99">
    <w:name w:val="样式 5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0">
    <w:name w:val="样式 5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1">
    <w:name w:val="样式 5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2">
    <w:name w:val="样式 5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3">
    <w:name w:val="样式 5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4">
    <w:name w:val="样式 5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5">
    <w:name w:val="样式 5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6">
    <w:name w:val="样式 5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7">
    <w:name w:val="样式 5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8">
    <w:name w:val="样式 58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09">
    <w:name w:val="样式 58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10">
    <w:name w:val="样式 58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11">
    <w:name w:val="样式 58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12">
    <w:name w:val="样式 58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13">
    <w:name w:val="样式 58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14">
    <w:name w:val="样式 59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15">
    <w:name w:val="样式 5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6">
    <w:name w:val="样式 5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7">
    <w:name w:val="样式 5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8">
    <w:name w:val="样式 5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9">
    <w:name w:val="样式 5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20">
    <w:name w:val="样式 5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21">
    <w:name w:val="样式 5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22">
    <w:name w:val="样式 5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23">
    <w:name w:val="样式 5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24">
    <w:name w:val="样式 60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25">
    <w:name w:val="样式 60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26">
    <w:name w:val="样式 6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27">
    <w:name w:val="样式 60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28">
    <w:name w:val="样式 60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29">
    <w:name w:val="样式 6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30">
    <w:name w:val="样式 60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31">
    <w:name w:val="样式 6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32">
    <w:name w:val="样式 60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33">
    <w:name w:val="样式 60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34">
    <w:name w:val="样式 61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35">
    <w:name w:val="样式 61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36">
    <w:name w:val="样式 61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37">
    <w:name w:val="样式 6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38">
    <w:name w:val="样式 6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39">
    <w:name w:val="样式 6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40">
    <w:name w:val="样式 6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41">
    <w:name w:val="样式 61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42">
    <w:name w:val="样式 6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43">
    <w:name w:val="样式 6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44">
    <w:name w:val="样式 6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45">
    <w:name w:val="样式 6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46">
    <w:name w:val="样式 6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47">
    <w:name w:val="样式 62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48">
    <w:name w:val="样式 62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49">
    <w:name w:val="样式 62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50">
    <w:name w:val="样式 62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51">
    <w:name w:val="样式 62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52">
    <w:name w:val="样式 62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53">
    <w:name w:val="样式 62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54">
    <w:name w:val="样式 63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55">
    <w:name w:val="样式 63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56">
    <w:name w:val="样式 63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57">
    <w:name w:val="样式 63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58">
    <w:name w:val="样式 6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59">
    <w:name w:val="样式 6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60">
    <w:name w:val="样式 6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61">
    <w:name w:val="样式 6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62">
    <w:name w:val="样式 63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63">
    <w:name w:val="样式 63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64">
    <w:name w:val="样式 64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65">
    <w:name w:val="样式 64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66">
    <w:name w:val="样式 6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67">
    <w:name w:val="样式 6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68">
    <w:name w:val="样式 6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69">
    <w:name w:val="样式 6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70">
    <w:name w:val="样式 64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71">
    <w:name w:val="样式 64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72">
    <w:name w:val="样式 64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73">
    <w:name w:val="样式 64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74">
    <w:name w:val="样式 65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75">
    <w:name w:val="样式 65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76">
    <w:name w:val="样式 65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77">
    <w:name w:val="样式 65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78">
    <w:name w:val="样式 65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79">
    <w:name w:val="样式 6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80">
    <w:name w:val="样式 6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81">
    <w:name w:val="样式 65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82">
    <w:name w:val="样式 65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83">
    <w:name w:val="样式 65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84">
    <w:name w:val="样式 66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85">
    <w:name w:val="样式 66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86">
    <w:name w:val="样式 66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87">
    <w:name w:val="样式 6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88">
    <w:name w:val="样式 6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89">
    <w:name w:val="样式 6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90">
    <w:name w:val="样式 6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91">
    <w:name w:val="样式 66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92">
    <w:name w:val="样式 66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93">
    <w:name w:val="样式 6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94">
    <w:name w:val="样式 6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95">
    <w:name w:val="样式 67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96">
    <w:name w:val="样式 67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97">
    <w:name w:val="样式 6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98">
    <w:name w:val="样式 6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99">
    <w:name w:val="样式 6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00">
    <w:name w:val="样式 6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01">
    <w:name w:val="样式 67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02">
    <w:name w:val="样式 67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03">
    <w:name w:val="样式 6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04">
    <w:name w:val="样式 6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05">
    <w:name w:val="样式 68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06">
    <w:name w:val="样式 68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07">
    <w:name w:val="样式 6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08">
    <w:name w:val="样式 6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09">
    <w:name w:val="样式 6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10">
    <w:name w:val="样式 6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11">
    <w:name w:val="样式 68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12">
    <w:name w:val="样式 68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13">
    <w:name w:val="样式 6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14">
    <w:name w:val="样式 6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15">
    <w:name w:val="样式 69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16">
    <w:name w:val="样式 69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17">
    <w:name w:val="样式 6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18">
    <w:name w:val="样式 6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19">
    <w:name w:val="样式 6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20">
    <w:name w:val="样式 6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21">
    <w:name w:val="样式 69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22">
    <w:name w:val="样式 69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23">
    <w:name w:val="样式 6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24">
    <w:name w:val="样式 7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25">
    <w:name w:val="样式 70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26">
    <w:name w:val="样式 70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27">
    <w:name w:val="样式 7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28">
    <w:name w:val="样式 7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29">
    <w:name w:val="样式 7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30">
    <w:name w:val="样式 7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31">
    <w:name w:val="样式 70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32">
    <w:name w:val="样式 70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33">
    <w:name w:val="样式 7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34">
    <w:name w:val="样式 7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35">
    <w:name w:val="样式 71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36">
    <w:name w:val="样式 71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37">
    <w:name w:val="样式 7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38">
    <w:name w:val="样式 7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39">
    <w:name w:val="样式 7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40">
    <w:name w:val="样式 7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41">
    <w:name w:val="样式 71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42">
    <w:name w:val="样式 71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43">
    <w:name w:val="样式 7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44">
    <w:name w:val="样式 7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45">
    <w:name w:val="样式 72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46">
    <w:name w:val="样式 72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47">
    <w:name w:val="样式 72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48">
    <w:name w:val="样式 72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49">
    <w:name w:val="样式 7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50">
    <w:name w:val="样式 7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51">
    <w:name w:val="样式 7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52">
    <w:name w:val="样式 7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53">
    <w:name w:val="样式 72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54">
    <w:name w:val="样式 73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55">
    <w:name w:val="样式 7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56">
    <w:name w:val="样式 7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57">
    <w:name w:val="样式 73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58">
    <w:name w:val="样式 73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59">
    <w:name w:val="样式 7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60">
    <w:name w:val="样式 7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61">
    <w:name w:val="样式 7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62">
    <w:name w:val="样式 7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63">
    <w:name w:val="样式 73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64">
    <w:name w:val="样式 74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65">
    <w:name w:val="样式 7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66">
    <w:name w:val="样式 7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67">
    <w:name w:val="样式 74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68">
    <w:name w:val="样式 74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69">
    <w:name w:val="样式 7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70">
    <w:name w:val="样式 7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71">
    <w:name w:val="样式 7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72">
    <w:name w:val="样式 7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73">
    <w:name w:val="样式 74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74">
    <w:name w:val="样式 75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75">
    <w:name w:val="样式 7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76">
    <w:name w:val="样式 7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77">
    <w:name w:val="样式 75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78">
    <w:name w:val="样式 75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79">
    <w:name w:val="样式 7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80">
    <w:name w:val="样式 7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81">
    <w:name w:val="样式 7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82">
    <w:name w:val="样式 7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83">
    <w:name w:val="样式 75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84">
    <w:name w:val="样式 76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85">
    <w:name w:val="样式 7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86">
    <w:name w:val="样式 7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87">
    <w:name w:val="样式 76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88">
    <w:name w:val="样式 76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89">
    <w:name w:val="样式 7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90">
    <w:name w:val="样式 7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91">
    <w:name w:val="样式 7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92">
    <w:name w:val="样式 7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93">
    <w:name w:val="样式 76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94">
    <w:name w:val="样式 77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95">
    <w:name w:val="样式 7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96">
    <w:name w:val="样式 7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97">
    <w:name w:val="样式 77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98">
    <w:name w:val="样式 77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99">
    <w:name w:val="样式 7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00">
    <w:name w:val="样式 7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01">
    <w:name w:val="样式 7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02">
    <w:name w:val="样式 7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03">
    <w:name w:val="样式 77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04">
    <w:name w:val="样式 78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05">
    <w:name w:val="样式 7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06">
    <w:name w:val="样式 7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07">
    <w:name w:val="样式 78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08">
    <w:name w:val="样式 78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09">
    <w:name w:val="样式 78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10">
    <w:name w:val="样式 78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11">
    <w:name w:val="样式 7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12">
    <w:name w:val="样式 7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13">
    <w:name w:val="样式 7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14">
    <w:name w:val="样式 7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15">
    <w:name w:val="样式 79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16">
    <w:name w:val="样式 79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17">
    <w:name w:val="样式 7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18">
    <w:name w:val="样式 7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19">
    <w:name w:val="样式 79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20">
    <w:name w:val="样式 79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21">
    <w:name w:val="样式 7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22">
    <w:name w:val="样式 7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23">
    <w:name w:val="样式 7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24">
    <w:name w:val="样式 8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25">
    <w:name w:val="样式 80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26">
    <w:name w:val="样式 80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27">
    <w:name w:val="样式 8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28">
    <w:name w:val="样式 8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29">
    <w:name w:val="样式 80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30">
    <w:name w:val="样式 80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31">
    <w:name w:val="样式 8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32">
    <w:name w:val="样式 8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33">
    <w:name w:val="样式 8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34">
    <w:name w:val="样式 8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35">
    <w:name w:val="样式 81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36">
    <w:name w:val="样式 81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37">
    <w:name w:val="样式 8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38">
    <w:name w:val="样式 8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39">
    <w:name w:val="样式 81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40">
    <w:name w:val="样式 81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41">
    <w:name w:val="样式 8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42">
    <w:name w:val="样式 8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43">
    <w:name w:val="样式 8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44">
    <w:name w:val="样式 8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45">
    <w:name w:val="样式 82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46">
    <w:name w:val="样式 82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47">
    <w:name w:val="样式 8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48">
    <w:name w:val="样式 8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49">
    <w:name w:val="样式 82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50">
    <w:name w:val="样式 82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51">
    <w:name w:val="样式 82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52">
    <w:name w:val="样式 82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53">
    <w:name w:val="样式 8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54">
    <w:name w:val="样式 8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55">
    <w:name w:val="样式 83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56">
    <w:name w:val="样式 83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57">
    <w:name w:val="样式 83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58">
    <w:name w:val="样式 83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59">
    <w:name w:val="样式 8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60">
    <w:name w:val="样式 8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61">
    <w:name w:val="样式 83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62">
    <w:name w:val="样式 83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63">
    <w:name w:val="样式 8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64">
    <w:name w:val="样式 8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65">
    <w:name w:val="样式 84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66">
    <w:name w:val="样式 84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67">
    <w:name w:val="样式 8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68">
    <w:name w:val="样式 8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69">
    <w:name w:val="样式 84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70">
    <w:name w:val="样式 84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71">
    <w:name w:val="样式 8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72">
    <w:name w:val="样式 8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73">
    <w:name w:val="样式 84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74">
    <w:name w:val="样式 85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75">
    <w:name w:val="样式 8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76">
    <w:name w:val="样式 8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77">
    <w:name w:val="样式 85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78">
    <w:name w:val="样式 85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79">
    <w:name w:val="样式 8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80">
    <w:name w:val="样式 8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81">
    <w:name w:val="样式 85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82">
    <w:name w:val="样式 85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83">
    <w:name w:val="样式 85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84">
    <w:name w:val="样式 8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85">
    <w:name w:val="样式 8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86">
    <w:name w:val="样式 86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87">
    <w:name w:val="样式 86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88">
    <w:name w:val="样式 86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89">
    <w:name w:val="样式 8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90">
    <w:name w:val="样式 8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91">
    <w:name w:val="样式 86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92">
    <w:name w:val="样式 8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93">
    <w:name w:val="样式 8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94">
    <w:name w:val="样式 87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95">
    <w:name w:val="样式 87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96">
    <w:name w:val="样式 8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97">
    <w:name w:val="样式 8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98">
    <w:name w:val="样式 87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99">
    <w:name w:val="样式 87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00">
    <w:name w:val="样式 8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01">
    <w:name w:val="样式 8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02">
    <w:name w:val="样式 87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03">
    <w:name w:val="样式 8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04">
    <w:name w:val="样式 8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05">
    <w:name w:val="样式 8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06">
    <w:name w:val="样式 8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07">
    <w:name w:val="样式 88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08">
    <w:name w:val="样式 88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09">
    <w:name w:val="样式 8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10">
    <w:name w:val="样式 8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11">
    <w:name w:val="样式 88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12">
    <w:name w:val="样式 88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13">
    <w:name w:val="样式 8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14">
    <w:name w:val="样式 8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15">
    <w:name w:val="样式 8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16">
    <w:name w:val="样式 8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17">
    <w:name w:val="样式 8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18">
    <w:name w:val="样式 8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19">
    <w:name w:val="样式 8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20">
    <w:name w:val="样式 8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21">
    <w:name w:val="样式 89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22">
    <w:name w:val="样式 89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23">
    <w:name w:val="样式 8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24">
    <w:name w:val="样式 9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25">
    <w:name w:val="样式 90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26">
    <w:name w:val="样式 90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27">
    <w:name w:val="样式 9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28">
    <w:name w:val="样式 9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29">
    <w:name w:val="样式 9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30">
    <w:name w:val="样式 9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31">
    <w:name w:val="样式 90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32">
    <w:name w:val="样式 90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33">
    <w:name w:val="样式 9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34">
    <w:name w:val="样式 9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35">
    <w:name w:val="样式 91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36">
    <w:name w:val="样式 91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37">
    <w:name w:val="样式 91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38">
    <w:name w:val="样式 91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39">
    <w:name w:val="样式 91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40">
    <w:name w:val="样式 91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41">
    <w:name w:val="样式 9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42">
    <w:name w:val="样式 9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43">
    <w:name w:val="样式 9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44">
    <w:name w:val="样式 9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45">
    <w:name w:val="样式 9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46">
    <w:name w:val="样式 9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47">
    <w:name w:val="样式 9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48">
    <w:name w:val="样式 9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49">
    <w:name w:val="样式 9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50">
    <w:name w:val="样式 9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51">
    <w:name w:val="样式 9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52">
    <w:name w:val="样式 9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53">
    <w:name w:val="样式 9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54">
    <w:name w:val="样式 9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55">
    <w:name w:val="样式 9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56">
    <w:name w:val="样式 9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57">
    <w:name w:val="样式 9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58">
    <w:name w:val="样式 9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59">
    <w:name w:val="样式 9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60">
    <w:name w:val="样式 9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61">
    <w:name w:val="样式 9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62">
    <w:name w:val="样式 93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63">
    <w:name w:val="样式 93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64">
    <w:name w:val="样式 94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65">
    <w:name w:val="样式 94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66">
    <w:name w:val="样式 94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67">
    <w:name w:val="样式 94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68">
    <w:name w:val="样式 9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69">
    <w:name w:val="样式 9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70">
    <w:name w:val="样式 94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71">
    <w:name w:val="样式 94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72">
    <w:name w:val="样式 94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73">
    <w:name w:val="样式 94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74">
    <w:name w:val="样式 95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75">
    <w:name w:val="样式 95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76">
    <w:name w:val="样式 95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77">
    <w:name w:val="样式 95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78">
    <w:name w:val="样式 95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79">
    <w:name w:val="样式 95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80">
    <w:name w:val="样式 95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81">
    <w:name w:val="样式 9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82">
    <w:name w:val="样式 9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83">
    <w:name w:val="样式 95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84">
    <w:name w:val="样式 9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85">
    <w:name w:val="样式 9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86">
    <w:name w:val="样式 9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87">
    <w:name w:val="样式 9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88">
    <w:name w:val="样式 9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89">
    <w:name w:val="样式 96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90">
    <w:name w:val="样式 96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91">
    <w:name w:val="样式 9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92">
    <w:name w:val="样式 9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93">
    <w:name w:val="样式 96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94">
    <w:name w:val="样式 97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95">
    <w:name w:val="样式 9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96">
    <w:name w:val="样式 9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97">
    <w:name w:val="样式 9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998">
    <w:name w:val="样式 97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99">
    <w:name w:val="样式 97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00">
    <w:name w:val="样式 9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01">
    <w:name w:val="样式 9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02">
    <w:name w:val="样式 97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03">
    <w:name w:val="样式 97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04">
    <w:name w:val="样式 9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05">
    <w:name w:val="样式 9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06">
    <w:name w:val="样式 9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07">
    <w:name w:val="样式 98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08">
    <w:name w:val="样式 98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09">
    <w:name w:val="样式 9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10">
    <w:name w:val="样式 9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11">
    <w:name w:val="样式 98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12">
    <w:name w:val="样式 98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13">
    <w:name w:val="样式 98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14">
    <w:name w:val="样式 9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15">
    <w:name w:val="样式 9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16">
    <w:name w:val="样式 99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17">
    <w:name w:val="样式 99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18">
    <w:name w:val="样式 9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19">
    <w:name w:val="样式 9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20">
    <w:name w:val="样式 99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21">
    <w:name w:val="样式 99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22">
    <w:name w:val="样式 99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23">
    <w:name w:val="样式 99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24">
    <w:name w:val="样式 100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25">
    <w:name w:val="样式 10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26">
    <w:name w:val="样式 10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27">
    <w:name w:val="样式 100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28">
    <w:name w:val="样式 100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29">
    <w:name w:val="样式 10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30">
    <w:name w:val="样式 10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31">
    <w:name w:val="样式 100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32">
    <w:name w:val="样式 100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33">
    <w:name w:val="样式 10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34">
    <w:name w:val="样式 10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35">
    <w:name w:val="样式 10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36">
    <w:name w:val="样式 101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37">
    <w:name w:val="样式 101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38">
    <w:name w:val="样式 10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39">
    <w:name w:val="样式 10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40">
    <w:name w:val="样式 101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41">
    <w:name w:val="样式 101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42">
    <w:name w:val="样式 10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43">
    <w:name w:val="样式 10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44">
    <w:name w:val="样式 10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45">
    <w:name w:val="样式 102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46">
    <w:name w:val="样式 102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47">
    <w:name w:val="样式 10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48">
    <w:name w:val="样式 10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49">
    <w:name w:val="样式 102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50">
    <w:name w:val="样式 102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51">
    <w:name w:val="样式 10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52">
    <w:name w:val="样式 10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53">
    <w:name w:val="样式 10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54">
    <w:name w:val="样式 103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55">
    <w:name w:val="样式 103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56">
    <w:name w:val="样式 10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57">
    <w:name w:val="样式 10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58">
    <w:name w:val="样式 103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59">
    <w:name w:val="样式 103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60">
    <w:name w:val="样式 10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61">
    <w:name w:val="样式 10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62">
    <w:name w:val="样式 10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63">
    <w:name w:val="样式 103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64">
    <w:name w:val="样式 104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65">
    <w:name w:val="样式 10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66">
    <w:name w:val="样式 10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67">
    <w:name w:val="样式 104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68">
    <w:name w:val="样式 104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69">
    <w:name w:val="样式 10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70">
    <w:name w:val="样式 10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71">
    <w:name w:val="样式 10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72">
    <w:name w:val="样式 104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73">
    <w:name w:val="样式 104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74">
    <w:name w:val="样式 10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75">
    <w:name w:val="样式 10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76">
    <w:name w:val="样式 105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77">
    <w:name w:val="样式 105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78">
    <w:name w:val="样式 10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79">
    <w:name w:val="样式 10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80">
    <w:name w:val="样式 10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81">
    <w:name w:val="样式 105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82">
    <w:name w:val="样式 105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83">
    <w:name w:val="样式 10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84">
    <w:name w:val="样式 10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85">
    <w:name w:val="样式 106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86">
    <w:name w:val="样式 106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87">
    <w:name w:val="样式 10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88">
    <w:name w:val="样式 10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89">
    <w:name w:val="样式 10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90">
    <w:name w:val="样式 106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91">
    <w:name w:val="样式 106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92">
    <w:name w:val="样式 10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93">
    <w:name w:val="样式 10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94">
    <w:name w:val="样式 107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95">
    <w:name w:val="样式 107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96">
    <w:name w:val="样式 10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97">
    <w:name w:val="样式 10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98">
    <w:name w:val="样式 10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099">
    <w:name w:val="样式 107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00">
    <w:name w:val="样式 107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01">
    <w:name w:val="样式 10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02">
    <w:name w:val="样式 10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03">
    <w:name w:val="样式 107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04">
    <w:name w:val="样式 108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05">
    <w:name w:val="样式 10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06">
    <w:name w:val="样式 10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07">
    <w:name w:val="样式 10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08">
    <w:name w:val="样式 108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09">
    <w:name w:val="样式 108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10">
    <w:name w:val="样式 10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11">
    <w:name w:val="样式 10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12">
    <w:name w:val="样式 108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13">
    <w:name w:val="样式 108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14">
    <w:name w:val="样式 109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15">
    <w:name w:val="样式 109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16">
    <w:name w:val="样式 109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17">
    <w:name w:val="样式 109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18">
    <w:name w:val="样式 10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19">
    <w:name w:val="样式 10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20">
    <w:name w:val="样式 10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21">
    <w:name w:val="样式 109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22">
    <w:name w:val="样式 109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23">
    <w:name w:val="样式 10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24">
    <w:name w:val="样式 11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25">
    <w:name w:val="样式 110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26">
    <w:name w:val="样式 110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27">
    <w:name w:val="样式 11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28">
    <w:name w:val="样式 11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29">
    <w:name w:val="样式 11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30">
    <w:name w:val="样式 110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31">
    <w:name w:val="样式 110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32">
    <w:name w:val="样式 11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33">
    <w:name w:val="样式 11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34">
    <w:name w:val="样式 111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35">
    <w:name w:val="样式 111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36">
    <w:name w:val="样式 111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37">
    <w:name w:val="样式 111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38">
    <w:name w:val="样式 11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39">
    <w:name w:val="样式 11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40">
    <w:name w:val="样式 111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41">
    <w:name w:val="样式 111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42">
    <w:name w:val="样式 111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43">
    <w:name w:val="样式 11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44">
    <w:name w:val="样式 11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45">
    <w:name w:val="样式 112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46">
    <w:name w:val="样式 11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47">
    <w:name w:val="样式 11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48">
    <w:name w:val="样式 11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49">
    <w:name w:val="样式 112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50">
    <w:name w:val="样式 112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51">
    <w:name w:val="样式 11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52">
    <w:name w:val="样式 11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53">
    <w:name w:val="样式 112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54">
    <w:name w:val="样式 113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55">
    <w:name w:val="样式 11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56">
    <w:name w:val="样式 11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57">
    <w:name w:val="样式 11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58">
    <w:name w:val="样式 11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59">
    <w:name w:val="样式 11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60">
    <w:name w:val="样式 11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61">
    <w:name w:val="样式 11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62">
    <w:name w:val="样式 113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63">
    <w:name w:val="样式 11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64">
    <w:name w:val="样式 11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65">
    <w:name w:val="样式 114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66">
    <w:name w:val="样式 11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67">
    <w:name w:val="样式 11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68">
    <w:name w:val="样式 11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69">
    <w:name w:val="样式 114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70">
    <w:name w:val="样式 114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71">
    <w:name w:val="样式 11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72">
    <w:name w:val="样式 11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73">
    <w:name w:val="样式 114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74">
    <w:name w:val="样式 115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75">
    <w:name w:val="样式 11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76">
    <w:name w:val="样式 11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77">
    <w:name w:val="样式 11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78">
    <w:name w:val="样式 115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79">
    <w:name w:val="样式 115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80">
    <w:name w:val="样式 11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81">
    <w:name w:val="样式 11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82">
    <w:name w:val="样式 115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83">
    <w:name w:val="样式 115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84">
    <w:name w:val="样式 11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85">
    <w:name w:val="样式 11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86">
    <w:name w:val="样式 11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87">
    <w:name w:val="样式 116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88">
    <w:name w:val="样式 116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89">
    <w:name w:val="样式 11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90">
    <w:name w:val="样式 11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91">
    <w:name w:val="样式 116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92">
    <w:name w:val="样式 116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93">
    <w:name w:val="样式 11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94">
    <w:name w:val="样式 11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95">
    <w:name w:val="样式 11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96">
    <w:name w:val="样式 117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97">
    <w:name w:val="样式 117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98">
    <w:name w:val="样式 11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199">
    <w:name w:val="样式 11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00">
    <w:name w:val="样式 117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01">
    <w:name w:val="样式 117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02">
    <w:name w:val="样式 117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03">
    <w:name w:val="样式 11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04">
    <w:name w:val="样式 11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05">
    <w:name w:val="样式 118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06">
    <w:name w:val="样式 118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07">
    <w:name w:val="样式 11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08">
    <w:name w:val="样式 11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09">
    <w:name w:val="样式 118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10">
    <w:name w:val="样式 118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11">
    <w:name w:val="样式 118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12">
    <w:name w:val="样式 11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13">
    <w:name w:val="样式 11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14">
    <w:name w:val="样式 119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15">
    <w:name w:val="样式 119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16">
    <w:name w:val="样式 11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17">
    <w:name w:val="样式 11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18">
    <w:name w:val="样式 119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19">
    <w:name w:val="样式 11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20">
    <w:name w:val="样式 11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21">
    <w:name w:val="样式 119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22">
    <w:name w:val="样式 11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23">
    <w:name w:val="样式 11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24">
    <w:name w:val="样式 12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25">
    <w:name w:val="样式 12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26">
    <w:name w:val="样式 120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27">
    <w:name w:val="样式 120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28">
    <w:name w:val="样式 12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29">
    <w:name w:val="样式 12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30">
    <w:name w:val="样式 120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31">
    <w:name w:val="样式 120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32">
    <w:name w:val="样式 120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33">
    <w:name w:val="样式 12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34">
    <w:name w:val="样式 12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35">
    <w:name w:val="样式 121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36">
    <w:name w:val="样式 12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37">
    <w:name w:val="样式 12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38">
    <w:name w:val="样式 121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39">
    <w:name w:val="样式 121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40">
    <w:name w:val="样式 12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41">
    <w:name w:val="样式 12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42">
    <w:name w:val="样式 12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43">
    <w:name w:val="样式 12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44">
    <w:name w:val="样式 12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45">
    <w:name w:val="样式 12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46">
    <w:name w:val="样式 12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47">
    <w:name w:val="样式 122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48">
    <w:name w:val="样式 122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49">
    <w:name w:val="样式 122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50">
    <w:name w:val="样式 12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51">
    <w:name w:val="样式 12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52">
    <w:name w:val="样式 122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53">
    <w:name w:val="样式 122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54">
    <w:name w:val="样式 12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55">
    <w:name w:val="样式 12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56">
    <w:name w:val="样式 12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57">
    <w:name w:val="样式 123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58">
    <w:name w:val="样式 123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59">
    <w:name w:val="样式 12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60">
    <w:name w:val="样式 12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61">
    <w:name w:val="样式 123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62">
    <w:name w:val="样式 12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63">
    <w:name w:val="样式 12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64">
    <w:name w:val="样式 12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65">
    <w:name w:val="样式 124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66">
    <w:name w:val="样式 124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67">
    <w:name w:val="样式 12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68">
    <w:name w:val="样式 12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69">
    <w:name w:val="样式 12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70">
    <w:name w:val="样式 12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71">
    <w:name w:val="样式 12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72">
    <w:name w:val="样式 12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73">
    <w:name w:val="样式 124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74">
    <w:name w:val="样式 125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75">
    <w:name w:val="样式 125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76">
    <w:name w:val="样式 125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77">
    <w:name w:val="样式 125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78">
    <w:name w:val="样式 125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79">
    <w:name w:val="样式 125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80">
    <w:name w:val="样式 125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81">
    <w:name w:val="样式 12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82">
    <w:name w:val="样式 125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83">
    <w:name w:val="样式 12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84">
    <w:name w:val="样式 12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85">
    <w:name w:val="样式 126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86">
    <w:name w:val="样式 126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87">
    <w:name w:val="样式 126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88">
    <w:name w:val="样式 12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89">
    <w:name w:val="样式 126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90">
    <w:name w:val="样式 12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91">
    <w:name w:val="样式 12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92">
    <w:name w:val="样式 126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93">
    <w:name w:val="样式 126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94">
    <w:name w:val="样式 127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95">
    <w:name w:val="样式 12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96">
    <w:name w:val="样式 12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97">
    <w:name w:val="样式 127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98">
    <w:name w:val="样式 127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99">
    <w:name w:val="样式 12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00">
    <w:name w:val="样式 12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01">
    <w:name w:val="样式 127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02">
    <w:name w:val="样式 127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03">
    <w:name w:val="样式 12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04">
    <w:name w:val="样式 12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05">
    <w:name w:val="样式 12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06">
    <w:name w:val="样式 12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07">
    <w:name w:val="样式 128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08">
    <w:name w:val="样式 128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09">
    <w:name w:val="样式 12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10">
    <w:name w:val="样式 12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11">
    <w:name w:val="样式 128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12">
    <w:name w:val="样式 128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13">
    <w:name w:val="样式 12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14">
    <w:name w:val="样式 129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15">
    <w:name w:val="样式 12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16">
    <w:name w:val="样式 12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17">
    <w:name w:val="样式 129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18">
    <w:name w:val="样式 129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19">
    <w:name w:val="样式 12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20">
    <w:name w:val="样式 12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21">
    <w:name w:val="样式 129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22">
    <w:name w:val="样式 129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23">
    <w:name w:val="样式 129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24">
    <w:name w:val="样式 130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25">
    <w:name w:val="样式 13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26">
    <w:name w:val="样式 13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27">
    <w:name w:val="样式 130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28">
    <w:name w:val="样式 130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29">
    <w:name w:val="样式 13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30">
    <w:name w:val="样式 13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31">
    <w:name w:val="样式 13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32">
    <w:name w:val="样式 13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33">
    <w:name w:val="样式 13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34">
    <w:name w:val="样式 13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35">
    <w:name w:val="样式 13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36">
    <w:name w:val="样式 13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37">
    <w:name w:val="样式 13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38">
    <w:name w:val="样式 13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39">
    <w:name w:val="样式 13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40">
    <w:name w:val="样式 13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41">
    <w:name w:val="样式 131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42">
    <w:name w:val="样式 131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43">
    <w:name w:val="样式 13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44">
    <w:name w:val="样式 13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45">
    <w:name w:val="样式 13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46">
    <w:name w:val="样式 132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47">
    <w:name w:val="样式 132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48">
    <w:name w:val="样式 132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49">
    <w:name w:val="样式 132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50">
    <w:name w:val="样式 132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51">
    <w:name w:val="样式 132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52">
    <w:name w:val="样式 132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53">
    <w:name w:val="样式 132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54">
    <w:name w:val="样式 13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55">
    <w:name w:val="样式 13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56">
    <w:name w:val="样式 133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57">
    <w:name w:val="样式 13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58">
    <w:name w:val="样式 13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59">
    <w:name w:val="样式 133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60">
    <w:name w:val="样式 133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61">
    <w:name w:val="样式 133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62">
    <w:name w:val="样式 13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63">
    <w:name w:val="样式 13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64">
    <w:name w:val="样式 134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65">
    <w:name w:val="样式 13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66">
    <w:name w:val="样式 13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67">
    <w:name w:val="样式 13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68">
    <w:name w:val="样式 134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69">
    <w:name w:val="样式 134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70">
    <w:name w:val="样式 13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71">
    <w:name w:val="样式 13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72">
    <w:name w:val="样式 134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73">
    <w:name w:val="样式 134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74">
    <w:name w:val="样式 13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75">
    <w:name w:val="样式 135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76">
    <w:name w:val="样式 13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77">
    <w:name w:val="样式 13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78">
    <w:name w:val="样式 135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79">
    <w:name w:val="样式 135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80">
    <w:name w:val="样式 13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81">
    <w:name w:val="样式 13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82">
    <w:name w:val="样式 135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83">
    <w:name w:val="样式 135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84">
    <w:name w:val="样式 13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85">
    <w:name w:val="样式 13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86">
    <w:name w:val="样式 136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87">
    <w:name w:val="样式 136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88">
    <w:name w:val="样式 136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89">
    <w:name w:val="样式 13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90">
    <w:name w:val="样式 13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91">
    <w:name w:val="样式 136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92">
    <w:name w:val="样式 13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93">
    <w:name w:val="样式 13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94">
    <w:name w:val="样式 13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95">
    <w:name w:val="样式 137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96">
    <w:name w:val="样式 137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97">
    <w:name w:val="样式 13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98">
    <w:name w:val="样式 13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99">
    <w:name w:val="样式 137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00">
    <w:name w:val="样式 137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01">
    <w:name w:val="样式 137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02">
    <w:name w:val="样式 13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03">
    <w:name w:val="样式 13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04">
    <w:name w:val="样式 138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05">
    <w:name w:val="样式 13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06">
    <w:name w:val="样式 13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07">
    <w:name w:val="样式 13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08">
    <w:name w:val="样式 13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09">
    <w:name w:val="样式 138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10">
    <w:name w:val="样式 138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11">
    <w:name w:val="样式 13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12">
    <w:name w:val="样式 13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13">
    <w:name w:val="样式 138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14">
    <w:name w:val="样式 139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15">
    <w:name w:val="样式 13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16">
    <w:name w:val="样式 13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17">
    <w:name w:val="样式 139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18">
    <w:name w:val="样式 13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19">
    <w:name w:val="样式 13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20">
    <w:name w:val="样式 139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21">
    <w:name w:val="样式 13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22">
    <w:name w:val="样式 13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23">
    <w:name w:val="样式 13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24">
    <w:name w:val="样式 140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25">
    <w:name w:val="样式 140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26">
    <w:name w:val="样式 14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27">
    <w:name w:val="样式 14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28">
    <w:name w:val="样式 140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29">
    <w:name w:val="样式 140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30">
    <w:name w:val="样式 140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31">
    <w:name w:val="样式 140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32">
    <w:name w:val="样式 14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33">
    <w:name w:val="样式 14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34">
    <w:name w:val="样式 141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35">
    <w:name w:val="样式 141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36">
    <w:name w:val="样式 141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37">
    <w:name w:val="样式 14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38">
    <w:name w:val="样式 14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39">
    <w:name w:val="样式 141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40">
    <w:name w:val="样式 14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41">
    <w:name w:val="样式 14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42">
    <w:name w:val="样式 141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43">
    <w:name w:val="样式 14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44">
    <w:name w:val="样式 14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45">
    <w:name w:val="样式 14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46">
    <w:name w:val="样式 142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47">
    <w:name w:val="样式 14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48">
    <w:name w:val="样式 142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49">
    <w:name w:val="样式 142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50">
    <w:name w:val="样式 14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51">
    <w:name w:val="样式 14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52">
    <w:name w:val="样式 142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53">
    <w:name w:val="样式 14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54">
    <w:name w:val="样式 14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55">
    <w:name w:val="样式 14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56">
    <w:name w:val="样式 14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57">
    <w:name w:val="样式 14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58">
    <w:name w:val="样式 14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59">
    <w:name w:val="样式 14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60">
    <w:name w:val="样式 14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61">
    <w:name w:val="样式 14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62">
    <w:name w:val="样式 14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63">
    <w:name w:val="样式 14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64">
    <w:name w:val="样式 14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65">
    <w:name w:val="样式 144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66">
    <w:name w:val="样式 144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67">
    <w:name w:val="样式 144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68">
    <w:name w:val="样式 144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69">
    <w:name w:val="样式 144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70">
    <w:name w:val="样式 144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71">
    <w:name w:val="样式 144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72">
    <w:name w:val="样式 144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73">
    <w:name w:val="样式 144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74">
    <w:name w:val="样式 14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75">
    <w:name w:val="样式 145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76">
    <w:name w:val="样式 145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77">
    <w:name w:val="样式 145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78">
    <w:name w:val="样式 145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79">
    <w:name w:val="样式 14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80">
    <w:name w:val="样式 14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81">
    <w:name w:val="样式 145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82">
    <w:name w:val="样式 145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83">
    <w:name w:val="样式 145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84">
    <w:name w:val="样式 14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85">
    <w:name w:val="样式 14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86">
    <w:name w:val="样式 146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87">
    <w:name w:val="样式 14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88">
    <w:name w:val="样式 146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89">
    <w:name w:val="样式 146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90">
    <w:name w:val="样式 14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91">
    <w:name w:val="样式 14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92">
    <w:name w:val="样式 146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93">
    <w:name w:val="样式 14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94">
    <w:name w:val="样式 14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95">
    <w:name w:val="样式 14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96">
    <w:name w:val="样式 147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97">
    <w:name w:val="样式 147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98">
    <w:name w:val="样式 14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99">
    <w:name w:val="样式 14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00">
    <w:name w:val="样式 147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01">
    <w:name w:val="样式 147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02">
    <w:name w:val="样式 14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03">
    <w:name w:val="样式 147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04">
    <w:name w:val="样式 148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05">
    <w:name w:val="样式 14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06">
    <w:name w:val="样式 14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07">
    <w:name w:val="样式 148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08">
    <w:name w:val="样式 14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09">
    <w:name w:val="样式 14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10">
    <w:name w:val="样式 148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11">
    <w:name w:val="样式 148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12">
    <w:name w:val="样式 14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13">
    <w:name w:val="样式 14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14">
    <w:name w:val="样式 149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15">
    <w:name w:val="样式 14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16">
    <w:name w:val="样式 14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17">
    <w:name w:val="样式 149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18">
    <w:name w:val="样式 14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19">
    <w:name w:val="样式 14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20">
    <w:name w:val="样式 149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21">
    <w:name w:val="样式 14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22">
    <w:name w:val="样式 14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23">
    <w:name w:val="样式 149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24">
    <w:name w:val="样式 150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25">
    <w:name w:val="样式 150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26">
    <w:name w:val="样式 150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27">
    <w:name w:val="样式 150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28">
    <w:name w:val="样式 150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29">
    <w:name w:val="样式 15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30">
    <w:name w:val="样式 15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31">
    <w:name w:val="样式 150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32">
    <w:name w:val="样式 150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33">
    <w:name w:val="样式 15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34">
    <w:name w:val="样式 15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35">
    <w:name w:val="样式 151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36">
    <w:name w:val="样式 15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37">
    <w:name w:val="样式 15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38">
    <w:name w:val="样式 151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39">
    <w:name w:val="样式 15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40">
    <w:name w:val="样式 15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41">
    <w:name w:val="样式 15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42">
    <w:name w:val="样式 15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43">
    <w:name w:val="样式 15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44">
    <w:name w:val="样式 15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45">
    <w:name w:val="样式 152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46">
    <w:name w:val="样式 152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47">
    <w:name w:val="样式 152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48">
    <w:name w:val="样式 152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49">
    <w:name w:val="样式 15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50">
    <w:name w:val="样式 15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51">
    <w:name w:val="样式 152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52">
    <w:name w:val="样式 152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53">
    <w:name w:val="样式 152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54">
    <w:name w:val="样式 153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55">
    <w:name w:val="样式 15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56">
    <w:name w:val="样式 153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57">
    <w:name w:val="样式 15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58">
    <w:name w:val="样式 15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59">
    <w:name w:val="样式 153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60">
    <w:name w:val="样式 15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61">
    <w:name w:val="样式 153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62">
    <w:name w:val="样式 153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63">
    <w:name w:val="样式 15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64">
    <w:name w:val="样式 15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65">
    <w:name w:val="样式 154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66">
    <w:name w:val="样式 15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67">
    <w:name w:val="样式 15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68">
    <w:name w:val="样式 15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69">
    <w:name w:val="样式 154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70">
    <w:name w:val="样式 15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71">
    <w:name w:val="样式 15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72">
    <w:name w:val="样式 15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73">
    <w:name w:val="样式 15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74">
    <w:name w:val="样式 15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75">
    <w:name w:val="样式 155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76">
    <w:name w:val="样式 155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77">
    <w:name w:val="样式 155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78">
    <w:name w:val="样式 15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79">
    <w:name w:val="样式 15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80">
    <w:name w:val="样式 155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81">
    <w:name w:val="样式 15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82">
    <w:name w:val="样式 15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83">
    <w:name w:val="样式 155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84">
    <w:name w:val="样式 156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85">
    <w:name w:val="样式 15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86">
    <w:name w:val="样式 15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87">
    <w:name w:val="样式 156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88">
    <w:name w:val="样式 156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89">
    <w:name w:val="样式 156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90">
    <w:name w:val="样式 15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91">
    <w:name w:val="样式 15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92">
    <w:name w:val="样式 156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93">
    <w:name w:val="样式 15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94">
    <w:name w:val="样式 157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95">
    <w:name w:val="样式 157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96">
    <w:name w:val="样式 15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97">
    <w:name w:val="样式 15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98">
    <w:name w:val="样式 157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99">
    <w:name w:val="样式 15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00">
    <w:name w:val="样式 15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01">
    <w:name w:val="样式 15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02">
    <w:name w:val="样式 15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03">
    <w:name w:val="样式 15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04">
    <w:name w:val="样式 15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05">
    <w:name w:val="样式 15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06">
    <w:name w:val="样式 15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07">
    <w:name w:val="样式 15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08">
    <w:name w:val="样式 15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09">
    <w:name w:val="样式 15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10">
    <w:name w:val="样式 15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11">
    <w:name w:val="样式 15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12">
    <w:name w:val="样式 15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13">
    <w:name w:val="样式 15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14">
    <w:name w:val="样式 15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15">
    <w:name w:val="样式 15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16">
    <w:name w:val="样式 15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17">
    <w:name w:val="样式 15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18">
    <w:name w:val="样式 15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19">
    <w:name w:val="样式 15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20">
    <w:name w:val="样式 15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21">
    <w:name w:val="样式 159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22">
    <w:name w:val="样式 159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23">
    <w:name w:val="样式 159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24">
    <w:name w:val="样式 160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25">
    <w:name w:val="样式 160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26">
    <w:name w:val="样式 160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27">
    <w:name w:val="样式 160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28">
    <w:name w:val="样式 160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29">
    <w:name w:val="样式 160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30">
    <w:name w:val="样式 160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31">
    <w:name w:val="样式 160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32">
    <w:name w:val="样式 160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33">
    <w:name w:val="样式 160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34">
    <w:name w:val="样式 161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35">
    <w:name w:val="样式 161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36">
    <w:name w:val="样式 161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37">
    <w:name w:val="样式 161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38">
    <w:name w:val="样式 16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39">
    <w:name w:val="样式 16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40">
    <w:name w:val="样式 16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41">
    <w:name w:val="样式 16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42">
    <w:name w:val="样式 16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43">
    <w:name w:val="样式 16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44">
    <w:name w:val="样式 16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45">
    <w:name w:val="样式 16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46">
    <w:name w:val="样式 162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47">
    <w:name w:val="样式 162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48">
    <w:name w:val="样式 162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49">
    <w:name w:val="样式 162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50">
    <w:name w:val="样式 162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51">
    <w:name w:val="样式 162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52">
    <w:name w:val="样式 162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53">
    <w:name w:val="样式 16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54">
    <w:name w:val="样式 16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55">
    <w:name w:val="样式 16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56">
    <w:name w:val="样式 16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57">
    <w:name w:val="样式 163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58">
    <w:name w:val="样式 163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59">
    <w:name w:val="样式 16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60">
    <w:name w:val="样式 16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61">
    <w:name w:val="样式 163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62">
    <w:name w:val="样式 163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63">
    <w:name w:val="样式 16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64">
    <w:name w:val="样式 164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65">
    <w:name w:val="样式 164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66">
    <w:name w:val="样式 16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67">
    <w:name w:val="样式 16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68">
    <w:name w:val="样式 164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69">
    <w:name w:val="样式 16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70">
    <w:name w:val="样式 164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71">
    <w:name w:val="样式 16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72">
    <w:name w:val="样式 16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73">
    <w:name w:val="样式 164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74">
    <w:name w:val="样式 165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75">
    <w:name w:val="样式 165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76">
    <w:name w:val="样式 16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77">
    <w:name w:val="样式 16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78">
    <w:name w:val="样式 165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79">
    <w:name w:val="样式 165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80">
    <w:name w:val="样式 16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81">
    <w:name w:val="样式 16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82">
    <w:name w:val="样式 16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83">
    <w:name w:val="样式 16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84">
    <w:name w:val="样式 166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85">
    <w:name w:val="样式 166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86">
    <w:name w:val="样式 166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87">
    <w:name w:val="样式 166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88">
    <w:name w:val="样式 16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89">
    <w:name w:val="样式 16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90">
    <w:name w:val="样式 166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91">
    <w:name w:val="样式 16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92">
    <w:name w:val="样式 16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93">
    <w:name w:val="样式 16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94">
    <w:name w:val="样式 167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95">
    <w:name w:val="样式 16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96">
    <w:name w:val="样式 16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97">
    <w:name w:val="样式 167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98">
    <w:name w:val="样式 16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99">
    <w:name w:val="样式 16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00">
    <w:name w:val="样式 167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01">
    <w:name w:val="样式 167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02">
    <w:name w:val="样式 167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03">
    <w:name w:val="样式 16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04">
    <w:name w:val="样式 16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05">
    <w:name w:val="样式 16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06">
    <w:name w:val="样式 16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07">
    <w:name w:val="样式 16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08">
    <w:name w:val="样式 16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09">
    <w:name w:val="样式 168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10">
    <w:name w:val="样式 168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11">
    <w:name w:val="样式 168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12">
    <w:name w:val="样式 168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13">
    <w:name w:val="样式 168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14">
    <w:name w:val="样式 169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15">
    <w:name w:val="样式 169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16">
    <w:name w:val="样式 16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17">
    <w:name w:val="样式 16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18">
    <w:name w:val="样式 16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19">
    <w:name w:val="样式 16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20">
    <w:name w:val="样式 16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21">
    <w:name w:val="样式 16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22">
    <w:name w:val="样式 16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23">
    <w:name w:val="样式 16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24">
    <w:name w:val="样式 17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25">
    <w:name w:val="样式 17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26">
    <w:name w:val="样式 17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27">
    <w:name w:val="样式 170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28">
    <w:name w:val="样式 170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29">
    <w:name w:val="样式 170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30">
    <w:name w:val="样式 170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31">
    <w:name w:val="样式 170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32">
    <w:name w:val="样式 17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33">
    <w:name w:val="样式 17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34">
    <w:name w:val="样式 17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35">
    <w:name w:val="样式 171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36">
    <w:name w:val="样式 171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37">
    <w:name w:val="样式 17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38">
    <w:name w:val="样式 17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39">
    <w:name w:val="样式 17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40">
    <w:name w:val="样式 17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41">
    <w:name w:val="样式 17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42">
    <w:name w:val="样式 17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43">
    <w:name w:val="样式 17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44">
    <w:name w:val="样式 17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45">
    <w:name w:val="样式 17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46">
    <w:name w:val="样式 172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47">
    <w:name w:val="样式 172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48">
    <w:name w:val="样式 172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49">
    <w:name w:val="样式 172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50">
    <w:name w:val="样式 172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51">
    <w:name w:val="样式 172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52">
    <w:name w:val="样式 172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53">
    <w:name w:val="样式 172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54">
    <w:name w:val="样式 17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55">
    <w:name w:val="样式 173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56">
    <w:name w:val="样式 17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57">
    <w:name w:val="样式 17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58">
    <w:name w:val="样式 173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59">
    <w:name w:val="样式 17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60">
    <w:name w:val="样式 173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61">
    <w:name w:val="样式 17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62">
    <w:name w:val="样式 17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63">
    <w:name w:val="样式 173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64">
    <w:name w:val="样式 174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65">
    <w:name w:val="样式 17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66">
    <w:name w:val="样式 17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67">
    <w:name w:val="样式 17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68">
    <w:name w:val="样式 17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69">
    <w:name w:val="样式 17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70">
    <w:name w:val="样式 174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71">
    <w:name w:val="样式 174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72">
    <w:name w:val="样式 174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73">
    <w:name w:val="样式 17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74">
    <w:name w:val="样式 17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75">
    <w:name w:val="样式 17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76">
    <w:name w:val="样式 17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77">
    <w:name w:val="样式 175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78">
    <w:name w:val="样式 175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79">
    <w:name w:val="样式 175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80">
    <w:name w:val="样式 175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81">
    <w:name w:val="样式 175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82">
    <w:name w:val="样式 17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83">
    <w:name w:val="样式 17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84">
    <w:name w:val="样式 176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85">
    <w:name w:val="样式 176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86">
    <w:name w:val="样式 17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87">
    <w:name w:val="样式 17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88">
    <w:name w:val="样式 17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89">
    <w:name w:val="样式 17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90">
    <w:name w:val="样式 17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91">
    <w:name w:val="样式 17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92">
    <w:name w:val="样式 17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93">
    <w:name w:val="样式 17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94">
    <w:name w:val="样式 177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95">
    <w:name w:val="样式 177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96">
    <w:name w:val="样式 177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97">
    <w:name w:val="样式 177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98">
    <w:name w:val="样式 17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799">
    <w:name w:val="样式 177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00">
    <w:name w:val="样式 177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01">
    <w:name w:val="样式 177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02">
    <w:name w:val="样式 177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03">
    <w:name w:val="样式 17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04">
    <w:name w:val="样式 17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05">
    <w:name w:val="样式 178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06">
    <w:name w:val="样式 178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07">
    <w:name w:val="样式 178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08">
    <w:name w:val="样式 17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09">
    <w:name w:val="样式 17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10">
    <w:name w:val="样式 178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11">
    <w:name w:val="样式 17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12">
    <w:name w:val="样式 17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13">
    <w:name w:val="样式 17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14">
    <w:name w:val="样式 17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15">
    <w:name w:val="样式 17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16">
    <w:name w:val="样式 17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17">
    <w:name w:val="样式 17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18">
    <w:name w:val="样式 17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19">
    <w:name w:val="样式 17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20">
    <w:name w:val="样式 17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21">
    <w:name w:val="样式 17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22">
    <w:name w:val="样式 179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23">
    <w:name w:val="样式 179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24">
    <w:name w:val="样式 180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25">
    <w:name w:val="样式 180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26">
    <w:name w:val="样式 18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27">
    <w:name w:val="样式 180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28">
    <w:name w:val="样式 180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29">
    <w:name w:val="样式 180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30">
    <w:name w:val="样式 180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31">
    <w:name w:val="样式 180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32">
    <w:name w:val="样式 180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33">
    <w:name w:val="样式 18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34">
    <w:name w:val="样式 18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35">
    <w:name w:val="样式 18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36">
    <w:name w:val="样式 18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37">
    <w:name w:val="样式 18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38">
    <w:name w:val="样式 181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39">
    <w:name w:val="样式 181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40">
    <w:name w:val="样式 18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41">
    <w:name w:val="样式 18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42">
    <w:name w:val="样式 181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43">
    <w:name w:val="样式 18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44">
    <w:name w:val="样式 18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45">
    <w:name w:val="样式 18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46">
    <w:name w:val="样式 18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47">
    <w:name w:val="样式 182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48">
    <w:name w:val="样式 18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49">
    <w:name w:val="样式 182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50">
    <w:name w:val="样式 18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51">
    <w:name w:val="样式 18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52">
    <w:name w:val="样式 182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53">
    <w:name w:val="样式 18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54">
    <w:name w:val="样式 18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55">
    <w:name w:val="样式 18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56">
    <w:name w:val="样式 183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57">
    <w:name w:val="样式 18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58">
    <w:name w:val="样式 18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59">
    <w:name w:val="样式 183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60">
    <w:name w:val="样式 18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61">
    <w:name w:val="样式 18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62">
    <w:name w:val="样式 183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63">
    <w:name w:val="样式 18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64">
    <w:name w:val="样式 18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65">
    <w:name w:val="样式 18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66">
    <w:name w:val="样式 18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67">
    <w:name w:val="样式 18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68">
    <w:name w:val="样式 18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69">
    <w:name w:val="样式 184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70">
    <w:name w:val="样式 184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71">
    <w:name w:val="样式 184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72">
    <w:name w:val="样式 184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73">
    <w:name w:val="样式 184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74">
    <w:name w:val="样式 185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75">
    <w:name w:val="样式 185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76">
    <w:name w:val="样式 185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77">
    <w:name w:val="样式 18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78">
    <w:name w:val="样式 18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79">
    <w:name w:val="样式 18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80">
    <w:name w:val="样式 18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81">
    <w:name w:val="样式 18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82">
    <w:name w:val="样式 18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83">
    <w:name w:val="样式 18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84">
    <w:name w:val="样式 186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85">
    <w:name w:val="样式 186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86">
    <w:name w:val="样式 186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87">
    <w:name w:val="样式 18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88">
    <w:name w:val="样式 18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89">
    <w:name w:val="样式 18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90">
    <w:name w:val="样式 18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91">
    <w:name w:val="样式 18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92">
    <w:name w:val="样式 18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93">
    <w:name w:val="样式 18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94">
    <w:name w:val="样式 18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895">
    <w:name w:val="样式 187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96">
    <w:name w:val="样式 187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97">
    <w:name w:val="样式 187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98">
    <w:name w:val="样式 187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99">
    <w:name w:val="样式 187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00">
    <w:name w:val="样式 187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01">
    <w:name w:val="样式 187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02">
    <w:name w:val="样式 187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03">
    <w:name w:val="样式 187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04">
    <w:name w:val="样式 188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05">
    <w:name w:val="样式 18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06">
    <w:name w:val="样式 188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07">
    <w:name w:val="样式 18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08">
    <w:name w:val="样式 18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09">
    <w:name w:val="样式 188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10">
    <w:name w:val="样式 18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11">
    <w:name w:val="样式 18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12">
    <w:name w:val="样式 18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13">
    <w:name w:val="样式 188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14">
    <w:name w:val="样式 189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15">
    <w:name w:val="样式 18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16">
    <w:name w:val="样式 18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17">
    <w:name w:val="样式 189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18">
    <w:name w:val="样式 189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19">
    <w:name w:val="样式 18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20">
    <w:name w:val="样式 18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21">
    <w:name w:val="样式 189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22">
    <w:name w:val="样式 18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23">
    <w:name w:val="样式 18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24">
    <w:name w:val="样式 19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25">
    <w:name w:val="样式 19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26">
    <w:name w:val="样式 19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27">
    <w:name w:val="样式 19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28">
    <w:name w:val="样式 19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29">
    <w:name w:val="样式 19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30">
    <w:name w:val="样式 19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31">
    <w:name w:val="样式 19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32">
    <w:name w:val="样式 19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33">
    <w:name w:val="样式 19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34">
    <w:name w:val="样式 19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35">
    <w:name w:val="样式 19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36">
    <w:name w:val="样式 19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37">
    <w:name w:val="样式 19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38">
    <w:name w:val="样式 19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39">
    <w:name w:val="样式 19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40">
    <w:name w:val="样式 19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41">
    <w:name w:val="样式 19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42">
    <w:name w:val="样式 19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43">
    <w:name w:val="样式 19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44">
    <w:name w:val="样式 19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45">
    <w:name w:val="样式 19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46">
    <w:name w:val="样式 19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47">
    <w:name w:val="样式 19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48">
    <w:name w:val="样式 19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49">
    <w:name w:val="样式 19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50">
    <w:name w:val="样式 19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51">
    <w:name w:val="样式 19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52">
    <w:name w:val="样式 19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53">
    <w:name w:val="样式 19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54">
    <w:name w:val="样式 19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55">
    <w:name w:val="样式 19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56">
    <w:name w:val="样式 19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57">
    <w:name w:val="样式 19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58">
    <w:name w:val="样式 19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59">
    <w:name w:val="样式 19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60">
    <w:name w:val="样式 19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61">
    <w:name w:val="样式 19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62">
    <w:name w:val="样式 19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63">
    <w:name w:val="样式 19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64">
    <w:name w:val="样式 19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65">
    <w:name w:val="样式 19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66">
    <w:name w:val="样式 19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67">
    <w:name w:val="样式 19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68">
    <w:name w:val="样式 19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69">
    <w:name w:val="样式 19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70">
    <w:name w:val="样式 19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71">
    <w:name w:val="样式 19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72">
    <w:name w:val="样式 19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73">
    <w:name w:val="样式 19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74">
    <w:name w:val="样式 19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75">
    <w:name w:val="样式 19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76">
    <w:name w:val="样式 19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77">
    <w:name w:val="样式 19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78">
    <w:name w:val="样式 19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79">
    <w:name w:val="样式 19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80">
    <w:name w:val="样式 19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81">
    <w:name w:val="样式 19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82">
    <w:name w:val="样式 19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83">
    <w:name w:val="样式 19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84">
    <w:name w:val="样式 19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85">
    <w:name w:val="样式 19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86">
    <w:name w:val="样式 19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87">
    <w:name w:val="样式 19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88">
    <w:name w:val="样式 19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89">
    <w:name w:val="样式 19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90">
    <w:name w:val="样式 19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91">
    <w:name w:val="样式 19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92">
    <w:name w:val="样式 19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93">
    <w:name w:val="样式 19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94">
    <w:name w:val="样式 19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95">
    <w:name w:val="样式 19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96">
    <w:name w:val="样式 19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97">
    <w:name w:val="样式 19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98">
    <w:name w:val="样式 19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999">
    <w:name w:val="样式 19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00">
    <w:name w:val="样式 19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01">
    <w:name w:val="样式 19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02">
    <w:name w:val="样式 19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03">
    <w:name w:val="样式 19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04">
    <w:name w:val="样式 19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05">
    <w:name w:val="样式 19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06">
    <w:name w:val="样式 19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07">
    <w:name w:val="样式 19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08">
    <w:name w:val="样式 19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09">
    <w:name w:val="样式 19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10">
    <w:name w:val="样式 19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11">
    <w:name w:val="样式 19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12">
    <w:name w:val="样式 19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13">
    <w:name w:val="样式 19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14">
    <w:name w:val="样式 19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15">
    <w:name w:val="样式 19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16">
    <w:name w:val="样式 19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17">
    <w:name w:val="样式 19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18">
    <w:name w:val="样式 19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19">
    <w:name w:val="样式 19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20">
    <w:name w:val="样式 19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21">
    <w:name w:val="样式 19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22">
    <w:name w:val="样式 19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23">
    <w:name w:val="样式 19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24">
    <w:name w:val="样式 20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25">
    <w:name w:val="样式 20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26">
    <w:name w:val="样式 20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27">
    <w:name w:val="样式 20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28">
    <w:name w:val="样式 20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29">
    <w:name w:val="样式 20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30">
    <w:name w:val="样式 20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31">
    <w:name w:val="样式 20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32">
    <w:name w:val="样式 20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33">
    <w:name w:val="样式 20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34">
    <w:name w:val="样式 20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35">
    <w:name w:val="样式 20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36">
    <w:name w:val="样式 20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37">
    <w:name w:val="样式 20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38">
    <w:name w:val="样式 20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39">
    <w:name w:val="样式 20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40">
    <w:name w:val="样式 20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41">
    <w:name w:val="样式 20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42">
    <w:name w:val="样式 20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43">
    <w:name w:val="样式 20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44">
    <w:name w:val="样式 20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45">
    <w:name w:val="样式 20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46">
    <w:name w:val="样式 20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47">
    <w:name w:val="样式 20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48">
    <w:name w:val="样式 20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49">
    <w:name w:val="样式 20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50">
    <w:name w:val="样式 20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51">
    <w:name w:val="样式 20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52">
    <w:name w:val="样式 20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53">
    <w:name w:val="样式 20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54">
    <w:name w:val="样式 20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55">
    <w:name w:val="样式 20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56">
    <w:name w:val="样式 20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57">
    <w:name w:val="样式 20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58">
    <w:name w:val="样式 20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59">
    <w:name w:val="样式 20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60">
    <w:name w:val="样式 20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61">
    <w:name w:val="样式 20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62">
    <w:name w:val="样式 20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63">
    <w:name w:val="样式 20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64">
    <w:name w:val="样式 20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65">
    <w:name w:val="样式 20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66">
    <w:name w:val="样式 20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67">
    <w:name w:val="样式 204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68">
    <w:name w:val="样式 204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69">
    <w:name w:val="样式 204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70">
    <w:name w:val="样式 204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71">
    <w:name w:val="样式 20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72">
    <w:name w:val="样式 20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73">
    <w:name w:val="样式 20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74">
    <w:name w:val="样式 20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75">
    <w:name w:val="样式 20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76">
    <w:name w:val="样式 20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77">
    <w:name w:val="样式 20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78">
    <w:name w:val="样式 20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79">
    <w:name w:val="样式 20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80">
    <w:name w:val="样式 20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81">
    <w:name w:val="样式 20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82">
    <w:name w:val="样式 20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83">
    <w:name w:val="样式 20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84">
    <w:name w:val="样式 20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85">
    <w:name w:val="样式 20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86">
    <w:name w:val="样式 20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87">
    <w:name w:val="样式 20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88">
    <w:name w:val="样式 20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89">
    <w:name w:val="样式 20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90">
    <w:name w:val="样式 20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91">
    <w:name w:val="样式 20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92">
    <w:name w:val="样式 20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93">
    <w:name w:val="样式 20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94">
    <w:name w:val="样式 20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95">
    <w:name w:val="样式 20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96">
    <w:name w:val="样式 20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97">
    <w:name w:val="样式 20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98">
    <w:name w:val="样式 20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099">
    <w:name w:val="样式 20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00">
    <w:name w:val="样式 20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01">
    <w:name w:val="样式 20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02">
    <w:name w:val="样式 20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03">
    <w:name w:val="样式 20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04">
    <w:name w:val="样式 20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05">
    <w:name w:val="样式 20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06">
    <w:name w:val="样式 20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07">
    <w:name w:val="样式 20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08">
    <w:name w:val="样式 20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09">
    <w:name w:val="样式 20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10">
    <w:name w:val="样式 20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11">
    <w:name w:val="样式 20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12">
    <w:name w:val="样式 20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13">
    <w:name w:val="样式 20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14">
    <w:name w:val="样式 20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15">
    <w:name w:val="样式 20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16">
    <w:name w:val="样式 20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17">
    <w:name w:val="样式 20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18">
    <w:name w:val="样式 20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19">
    <w:name w:val="样式 20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20">
    <w:name w:val="样式 20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21">
    <w:name w:val="样式 20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22">
    <w:name w:val="样式 20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23">
    <w:name w:val="样式 20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24">
    <w:name w:val="样式 21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25">
    <w:name w:val="样式 21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26">
    <w:name w:val="样式 21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27">
    <w:name w:val="样式 21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28">
    <w:name w:val="样式 21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29">
    <w:name w:val="样式 21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30">
    <w:name w:val="样式 21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31">
    <w:name w:val="样式 21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32">
    <w:name w:val="样式 21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33">
    <w:name w:val="样式 21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34">
    <w:name w:val="样式 21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35">
    <w:name w:val="样式 21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36">
    <w:name w:val="样式 21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37">
    <w:name w:val="样式 21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38">
    <w:name w:val="样式 21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39">
    <w:name w:val="样式 21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40">
    <w:name w:val="样式 21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41">
    <w:name w:val="样式 21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42">
    <w:name w:val="样式 21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43">
    <w:name w:val="样式 21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44">
    <w:name w:val="样式 21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45">
    <w:name w:val="样式 21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46">
    <w:name w:val="样式 21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47">
    <w:name w:val="样式 21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48">
    <w:name w:val="样式 21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49">
    <w:name w:val="样式 21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50">
    <w:name w:val="样式 21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51">
    <w:name w:val="样式 21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52">
    <w:name w:val="样式 21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53">
    <w:name w:val="样式 21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54">
    <w:name w:val="样式 21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55">
    <w:name w:val="样式 21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56">
    <w:name w:val="样式 21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57">
    <w:name w:val="样式 21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58">
    <w:name w:val="样式 21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59">
    <w:name w:val="样式 21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60">
    <w:name w:val="样式 21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61">
    <w:name w:val="样式 21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62">
    <w:name w:val="样式 21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63">
    <w:name w:val="样式 21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64">
    <w:name w:val="样式 21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65">
    <w:name w:val="样式 21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66">
    <w:name w:val="样式 21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67">
    <w:name w:val="样式 21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68">
    <w:name w:val="样式 21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69">
    <w:name w:val="样式 21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70">
    <w:name w:val="样式 21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71">
    <w:name w:val="样式 21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72">
    <w:name w:val="样式 21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73">
    <w:name w:val="样式 21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74">
    <w:name w:val="样式 21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75">
    <w:name w:val="样式 21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76">
    <w:name w:val="样式 21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77">
    <w:name w:val="样式 21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78">
    <w:name w:val="样式 21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79">
    <w:name w:val="样式 21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80">
    <w:name w:val="样式 21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81">
    <w:name w:val="样式 21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82">
    <w:name w:val="样式 21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83">
    <w:name w:val="样式 21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84">
    <w:name w:val="样式 21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85">
    <w:name w:val="样式 21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86">
    <w:name w:val="样式 21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87">
    <w:name w:val="样式 21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88">
    <w:name w:val="样式 21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89">
    <w:name w:val="样式 21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90">
    <w:name w:val="样式 21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91">
    <w:name w:val="样式 21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92">
    <w:name w:val="样式 21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93">
    <w:name w:val="样式 21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94">
    <w:name w:val="样式 21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95">
    <w:name w:val="样式 21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96">
    <w:name w:val="样式 21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97">
    <w:name w:val="样式 21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98">
    <w:name w:val="样式 21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199">
    <w:name w:val="样式 21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00">
    <w:name w:val="样式 21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01">
    <w:name w:val="样式 21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02">
    <w:name w:val="样式 21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03">
    <w:name w:val="样式 21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04">
    <w:name w:val="样式 21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05">
    <w:name w:val="样式 21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06">
    <w:name w:val="样式 21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07">
    <w:name w:val="样式 21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08">
    <w:name w:val="样式 21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09">
    <w:name w:val="样式 21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10">
    <w:name w:val="样式 21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11">
    <w:name w:val="样式 21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12">
    <w:name w:val="样式 21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13">
    <w:name w:val="样式 21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14">
    <w:name w:val="样式 21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15">
    <w:name w:val="样式 21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16">
    <w:name w:val="样式 21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17">
    <w:name w:val="样式 21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18">
    <w:name w:val="样式 21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19">
    <w:name w:val="样式 21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20">
    <w:name w:val="样式 21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21">
    <w:name w:val="样式 21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22">
    <w:name w:val="样式 21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23">
    <w:name w:val="样式 21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24">
    <w:name w:val="样式 22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25">
    <w:name w:val="样式 22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26">
    <w:name w:val="样式 22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27">
    <w:name w:val="样式 22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28">
    <w:name w:val="样式 22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29">
    <w:name w:val="样式 22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30">
    <w:name w:val="样式 22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31">
    <w:name w:val="样式 22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32">
    <w:name w:val="样式 22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33">
    <w:name w:val="样式 22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34">
    <w:name w:val="样式 22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35">
    <w:name w:val="样式 22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36">
    <w:name w:val="样式 22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37">
    <w:name w:val="样式 22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38">
    <w:name w:val="样式 22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39">
    <w:name w:val="样式 22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40">
    <w:name w:val="样式 22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41">
    <w:name w:val="样式 22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42">
    <w:name w:val="样式 22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43">
    <w:name w:val="样式 22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44">
    <w:name w:val="样式 22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45">
    <w:name w:val="样式 22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46">
    <w:name w:val="样式 22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47">
    <w:name w:val="样式 22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48">
    <w:name w:val="样式 22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49">
    <w:name w:val="样式 22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50">
    <w:name w:val="样式 22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51">
    <w:name w:val="样式 22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52">
    <w:name w:val="样式 22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53">
    <w:name w:val="样式 22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54">
    <w:name w:val="样式 22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55">
    <w:name w:val="样式 22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56">
    <w:name w:val="样式 22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57">
    <w:name w:val="样式 22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58">
    <w:name w:val="样式 22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59">
    <w:name w:val="样式 22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60">
    <w:name w:val="样式 22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61">
    <w:name w:val="样式 22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62">
    <w:name w:val="样式 22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63">
    <w:name w:val="样式 22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64">
    <w:name w:val="样式 22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65">
    <w:name w:val="样式 22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66">
    <w:name w:val="样式 22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67">
    <w:name w:val="样式 22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68">
    <w:name w:val="样式 22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69">
    <w:name w:val="样式 22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70">
    <w:name w:val="样式 22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71">
    <w:name w:val="样式 22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72">
    <w:name w:val="样式 22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73">
    <w:name w:val="样式 22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74">
    <w:name w:val="样式 22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75">
    <w:name w:val="样式 22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76">
    <w:name w:val="样式 22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77">
    <w:name w:val="样式 22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78">
    <w:name w:val="样式 22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79">
    <w:name w:val="样式 22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80">
    <w:name w:val="样式 22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81">
    <w:name w:val="样式 22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82">
    <w:name w:val="样式 22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83">
    <w:name w:val="样式 22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84">
    <w:name w:val="样式 22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85">
    <w:name w:val="样式 22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86">
    <w:name w:val="样式 22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87">
    <w:name w:val="样式 22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88">
    <w:name w:val="样式 22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89">
    <w:name w:val="样式 22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90">
    <w:name w:val="样式 22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91">
    <w:name w:val="样式 22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92">
    <w:name w:val="样式 22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93">
    <w:name w:val="样式 22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94">
    <w:name w:val="样式 22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95">
    <w:name w:val="样式 22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96">
    <w:name w:val="样式 22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97">
    <w:name w:val="样式 22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98">
    <w:name w:val="样式 22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299">
    <w:name w:val="样式 22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00">
    <w:name w:val="样式 22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01">
    <w:name w:val="样式 22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02">
    <w:name w:val="样式 22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03">
    <w:name w:val="样式 22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04">
    <w:name w:val="样式 22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05">
    <w:name w:val="样式 22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06">
    <w:name w:val="样式 22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07">
    <w:name w:val="样式 22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08">
    <w:name w:val="样式 22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09">
    <w:name w:val="样式 22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10">
    <w:name w:val="样式 22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11">
    <w:name w:val="样式 22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12">
    <w:name w:val="样式 22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13">
    <w:name w:val="样式 22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14">
    <w:name w:val="样式 22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15">
    <w:name w:val="样式 22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16">
    <w:name w:val="样式 22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17">
    <w:name w:val="样式 22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18">
    <w:name w:val="样式 22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19">
    <w:name w:val="样式 22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20">
    <w:name w:val="样式 22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21">
    <w:name w:val="样式 22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22">
    <w:name w:val="样式 22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23">
    <w:name w:val="样式 22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24">
    <w:name w:val="样式 23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25">
    <w:name w:val="样式 23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26">
    <w:name w:val="样式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2327">
    <w:name w:val="样式 23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28">
    <w:name w:val="样式 23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29">
    <w:name w:val="样式 23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30">
    <w:name w:val="样式 23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31">
    <w:name w:val="样式 23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32">
    <w:name w:val="样式 23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33">
    <w:name w:val="样式 23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34">
    <w:name w:val="样式 23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35">
    <w:name w:val="样式 23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36">
    <w:name w:val="样式 23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37">
    <w:name w:val="样式 23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38">
    <w:name w:val="样式 23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39">
    <w:name w:val="样式 23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40">
    <w:name w:val="样式 23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41">
    <w:name w:val="样式 23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42">
    <w:name w:val="样式 23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43">
    <w:name w:val="样式 23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44">
    <w:name w:val="样式 23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45">
    <w:name w:val="样式 23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46">
    <w:name w:val="样式 23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47">
    <w:name w:val="样式 23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48">
    <w:name w:val="样式 23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49">
    <w:name w:val="样式 23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50">
    <w:name w:val="样式 23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51">
    <w:name w:val="样式 23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52">
    <w:name w:val="样式 23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53">
    <w:name w:val="样式 23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54">
    <w:name w:val="样式 23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55">
    <w:name w:val="样式 23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56">
    <w:name w:val="样式 23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57">
    <w:name w:val="样式 23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58">
    <w:name w:val="样式 23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59">
    <w:name w:val="样式 23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60">
    <w:name w:val="样式 23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61">
    <w:name w:val="样式 23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62">
    <w:name w:val="样式 23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63">
    <w:name w:val="样式 23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64">
    <w:name w:val="样式 23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65">
    <w:name w:val="样式 23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66">
    <w:name w:val="样式 23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67">
    <w:name w:val="样式 23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68">
    <w:name w:val="样式 23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69">
    <w:name w:val="样式 23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70">
    <w:name w:val="样式 23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71">
    <w:name w:val="样式 23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72">
    <w:name w:val="样式 23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73">
    <w:name w:val="样式 23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74">
    <w:name w:val="样式 23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75">
    <w:name w:val="样式 23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76">
    <w:name w:val="样式 23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77">
    <w:name w:val="样式 23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78">
    <w:name w:val="样式 23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79">
    <w:name w:val="样式 23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80">
    <w:name w:val="样式 23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81">
    <w:name w:val="样式 23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82">
    <w:name w:val="样式 23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83">
    <w:name w:val="样式 23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84">
    <w:name w:val="样式 23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85">
    <w:name w:val="样式 23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86">
    <w:name w:val="样式 23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87">
    <w:name w:val="样式 23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88">
    <w:name w:val="样式 23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89">
    <w:name w:val="样式 23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90">
    <w:name w:val="样式 23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91">
    <w:name w:val="样式 23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92">
    <w:name w:val="样式 23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93">
    <w:name w:val="样式 23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94">
    <w:name w:val="样式 23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95">
    <w:name w:val="样式 23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96">
    <w:name w:val="样式 23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97">
    <w:name w:val="样式 23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98">
    <w:name w:val="样式 23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399">
    <w:name w:val="样式 23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00">
    <w:name w:val="样式 23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01">
    <w:name w:val="样式 23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02">
    <w:name w:val="样式 23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03">
    <w:name w:val="样式 23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04">
    <w:name w:val="样式 23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05">
    <w:name w:val="样式 23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06">
    <w:name w:val="样式 23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07">
    <w:name w:val="样式 23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08">
    <w:name w:val="样式 23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09">
    <w:name w:val="样式 23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10">
    <w:name w:val="样式 23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11">
    <w:name w:val="样式 23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12">
    <w:name w:val="样式 23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13">
    <w:name w:val="样式 23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14">
    <w:name w:val="样式 23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15">
    <w:name w:val="样式 23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16">
    <w:name w:val="样式 23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17">
    <w:name w:val="样式 23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18">
    <w:name w:val="样式 23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19">
    <w:name w:val="样式 23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20">
    <w:name w:val="样式 23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21">
    <w:name w:val="样式 23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22">
    <w:name w:val="样式 23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23">
    <w:name w:val="样式 23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24">
    <w:name w:val="样式 23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25">
    <w:name w:val="样式 24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26">
    <w:name w:val="样式 24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27">
    <w:name w:val="样式 24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28">
    <w:name w:val="样式 24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29">
    <w:name w:val="样式 24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30">
    <w:name w:val="样式 24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31">
    <w:name w:val="样式 24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32">
    <w:name w:val="样式 24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33">
    <w:name w:val="样式 24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34">
    <w:name w:val="样式 24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35">
    <w:name w:val="样式 24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36">
    <w:name w:val="样式 24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37">
    <w:name w:val="样式 24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38">
    <w:name w:val="样式 24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39">
    <w:name w:val="样式 24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40">
    <w:name w:val="样式 24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41">
    <w:name w:val="样式 24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42">
    <w:name w:val="样式 24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43">
    <w:name w:val="样式 24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44">
    <w:name w:val="样式 24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45">
    <w:name w:val="样式 24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46">
    <w:name w:val="样式 24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47">
    <w:name w:val="样式 24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48">
    <w:name w:val="样式 24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49">
    <w:name w:val="样式 24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50">
    <w:name w:val="样式 24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51">
    <w:name w:val="样式 24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52">
    <w:name w:val="样式 24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53">
    <w:name w:val="样式 24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54">
    <w:name w:val="样式 24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55">
    <w:name w:val="样式 24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56">
    <w:name w:val="样式 24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57">
    <w:name w:val="样式 24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58">
    <w:name w:val="样式 24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59">
    <w:name w:val="样式 24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60">
    <w:name w:val="样式 24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61">
    <w:name w:val="样式 24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62">
    <w:name w:val="样式 24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63">
    <w:name w:val="样式 24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64">
    <w:name w:val="样式 24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65">
    <w:name w:val="样式 24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66">
    <w:name w:val="样式 24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67">
    <w:name w:val="样式 24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68">
    <w:name w:val="样式 24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69">
    <w:name w:val="样式 24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70">
    <w:name w:val="样式 24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71">
    <w:name w:val="样式 24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72">
    <w:name w:val="样式 24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73">
    <w:name w:val="样式 24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74">
    <w:name w:val="样式 24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75">
    <w:name w:val="样式 24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76">
    <w:name w:val="样式 24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77">
    <w:name w:val="样式 24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78">
    <w:name w:val="样式 24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79">
    <w:name w:val="样式 24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80">
    <w:name w:val="样式 24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81">
    <w:name w:val="样式 24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82">
    <w:name w:val="样式 24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83">
    <w:name w:val="样式 24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84">
    <w:name w:val="样式 24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85">
    <w:name w:val="样式 24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86">
    <w:name w:val="样式 24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87">
    <w:name w:val="样式 24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88">
    <w:name w:val="样式 24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89">
    <w:name w:val="样式 24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90">
    <w:name w:val="样式 24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91">
    <w:name w:val="样式 24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92">
    <w:name w:val="样式 24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93">
    <w:name w:val="样式 24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94">
    <w:name w:val="样式 24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95">
    <w:name w:val="样式 24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96">
    <w:name w:val="样式 24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97">
    <w:name w:val="样式 24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98">
    <w:name w:val="样式 24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499">
    <w:name w:val="样式 24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00">
    <w:name w:val="样式 24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01">
    <w:name w:val="样式 24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02">
    <w:name w:val="样式 24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03">
    <w:name w:val="样式 24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04">
    <w:name w:val="样式 24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05">
    <w:name w:val="样式 24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06">
    <w:name w:val="样式 24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07">
    <w:name w:val="样式 24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08">
    <w:name w:val="样式 24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09">
    <w:name w:val="样式 24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10">
    <w:name w:val="样式 24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11">
    <w:name w:val="样式 24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12">
    <w:name w:val="样式 24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13">
    <w:name w:val="样式 24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14">
    <w:name w:val="样式 24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15">
    <w:name w:val="样式 24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16">
    <w:name w:val="样式 24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17">
    <w:name w:val="样式 24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18">
    <w:name w:val="样式 24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19">
    <w:name w:val="样式 24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20">
    <w:name w:val="样式 24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21">
    <w:name w:val="样式 24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22">
    <w:name w:val="样式 24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23">
    <w:name w:val="样式 24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24">
    <w:name w:val="样式 24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25">
    <w:name w:val="样式 25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26">
    <w:name w:val="样式 25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27">
    <w:name w:val="样式 25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28">
    <w:name w:val="样式 25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29">
    <w:name w:val="样式 25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30">
    <w:name w:val="样式 25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31">
    <w:name w:val="样式 25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32">
    <w:name w:val="样式 25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33">
    <w:name w:val="样式 25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34">
    <w:name w:val="样式 25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35">
    <w:name w:val="样式 25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36">
    <w:name w:val="样式 25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37">
    <w:name w:val="样式 25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38">
    <w:name w:val="样式 25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39">
    <w:name w:val="样式 25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40">
    <w:name w:val="样式 25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41">
    <w:name w:val="样式 25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42">
    <w:name w:val="样式 25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43">
    <w:name w:val="样式 25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44">
    <w:name w:val="样式 25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45">
    <w:name w:val="样式 25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46">
    <w:name w:val="样式 25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47">
    <w:name w:val="样式 25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48">
    <w:name w:val="样式 25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49">
    <w:name w:val="样式 25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50">
    <w:name w:val="样式 25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51">
    <w:name w:val="样式 25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52">
    <w:name w:val="样式 25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53">
    <w:name w:val="样式 25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54">
    <w:name w:val="样式 25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55">
    <w:name w:val="样式 25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56">
    <w:name w:val="样式 25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57">
    <w:name w:val="样式 25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58">
    <w:name w:val="样式 25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59">
    <w:name w:val="样式 25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60">
    <w:name w:val="样式 25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61">
    <w:name w:val="样式 25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62">
    <w:name w:val="样式 25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63">
    <w:name w:val="样式 25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64">
    <w:name w:val="样式 25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65">
    <w:name w:val="样式 25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66">
    <w:name w:val="样式 25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67">
    <w:name w:val="样式 25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68">
    <w:name w:val="样式 25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69">
    <w:name w:val="样式 25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70">
    <w:name w:val="样式 25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71">
    <w:name w:val="样式 25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72">
    <w:name w:val="样式 25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73">
    <w:name w:val="样式 25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74">
    <w:name w:val="样式 25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75">
    <w:name w:val="样式 25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76">
    <w:name w:val="样式 25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77">
    <w:name w:val="样式 25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78">
    <w:name w:val="样式 25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79">
    <w:name w:val="样式 25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80">
    <w:name w:val="样式 25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81">
    <w:name w:val="样式 25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82">
    <w:name w:val="样式 25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83">
    <w:name w:val="样式 25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84">
    <w:name w:val="样式 25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85">
    <w:name w:val="样式 25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86">
    <w:name w:val="样式 25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87">
    <w:name w:val="样式 25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88">
    <w:name w:val="样式 25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89">
    <w:name w:val="样式 25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90">
    <w:name w:val="样式 25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91">
    <w:name w:val="样式 25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92">
    <w:name w:val="样式 25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93">
    <w:name w:val="样式 25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94">
    <w:name w:val="样式 25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95">
    <w:name w:val="样式 25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96">
    <w:name w:val="样式 25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97">
    <w:name w:val="样式 25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98">
    <w:name w:val="样式 25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99">
    <w:name w:val="样式 25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00">
    <w:name w:val="样式 25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01">
    <w:name w:val="样式 25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02">
    <w:name w:val="样式 25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03">
    <w:name w:val="样式 25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04">
    <w:name w:val="样式 25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05">
    <w:name w:val="样式 25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06">
    <w:name w:val="样式 25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07">
    <w:name w:val="样式 25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08">
    <w:name w:val="样式 25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09">
    <w:name w:val="样式 25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10">
    <w:name w:val="样式 25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11">
    <w:name w:val="样式 25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12">
    <w:name w:val="样式 25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13">
    <w:name w:val="样式 25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14">
    <w:name w:val="样式 25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15">
    <w:name w:val="样式 25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16">
    <w:name w:val="样式 25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17">
    <w:name w:val="样式 25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18">
    <w:name w:val="样式 25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19">
    <w:name w:val="样式 25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20">
    <w:name w:val="样式 25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21">
    <w:name w:val="样式 25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22">
    <w:name w:val="样式 25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23">
    <w:name w:val="样式 25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24">
    <w:name w:val="样式 25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25">
    <w:name w:val="样式 26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26">
    <w:name w:val="样式 26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27">
    <w:name w:val="样式 26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28">
    <w:name w:val="样式 26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29">
    <w:name w:val="样式 26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30">
    <w:name w:val="样式 26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31">
    <w:name w:val="样式 26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32">
    <w:name w:val="样式 26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33">
    <w:name w:val="样式 26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34">
    <w:name w:val="样式 26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35">
    <w:name w:val="样式 26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36">
    <w:name w:val="样式 26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37">
    <w:name w:val="样式 26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38">
    <w:name w:val="样式 26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39">
    <w:name w:val="样式 26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40">
    <w:name w:val="样式 26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41">
    <w:name w:val="样式 26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42">
    <w:name w:val="样式 26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43">
    <w:name w:val="样式 26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44">
    <w:name w:val="样式 26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45">
    <w:name w:val="样式 26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46">
    <w:name w:val="样式 26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47">
    <w:name w:val="样式 26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48">
    <w:name w:val="样式 26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49">
    <w:name w:val="样式 26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50">
    <w:name w:val="样式 26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51">
    <w:name w:val="样式 26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52">
    <w:name w:val="样式 26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53">
    <w:name w:val="样式 26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54">
    <w:name w:val="样式 26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55">
    <w:name w:val="样式 26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56">
    <w:name w:val="样式 26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57">
    <w:name w:val="样式 26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58">
    <w:name w:val="样式 26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59">
    <w:name w:val="样式 26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60">
    <w:name w:val="样式 26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61">
    <w:name w:val="样式 26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62">
    <w:name w:val="样式 26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63">
    <w:name w:val="样式 26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64">
    <w:name w:val="样式 26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65">
    <w:name w:val="样式 26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66">
    <w:name w:val="样式 26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67">
    <w:name w:val="样式 26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68">
    <w:name w:val="样式 26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69">
    <w:name w:val="样式 26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70">
    <w:name w:val="样式 26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71">
    <w:name w:val="样式 26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72">
    <w:name w:val="样式 26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73">
    <w:name w:val="样式 26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74">
    <w:name w:val="样式 26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75">
    <w:name w:val="样式 26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76">
    <w:name w:val="样式 26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77">
    <w:name w:val="样式 26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78">
    <w:name w:val="样式 26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79">
    <w:name w:val="样式 26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80">
    <w:name w:val="样式 26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81">
    <w:name w:val="样式 26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82">
    <w:name w:val="样式 26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83">
    <w:name w:val="样式 26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84">
    <w:name w:val="样式 26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85">
    <w:name w:val="样式 26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86">
    <w:name w:val="样式 26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87">
    <w:name w:val="样式 26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88">
    <w:name w:val="样式 26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89">
    <w:name w:val="样式 26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90">
    <w:name w:val="样式 26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91">
    <w:name w:val="样式 26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92">
    <w:name w:val="样式 26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93">
    <w:name w:val="样式 26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94">
    <w:name w:val="样式 26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95">
    <w:name w:val="样式 26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96">
    <w:name w:val="样式 26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97">
    <w:name w:val="样式 26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98">
    <w:name w:val="样式 26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99">
    <w:name w:val="样式 26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00">
    <w:name w:val="样式 26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01">
    <w:name w:val="样式 26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02">
    <w:name w:val="样式 26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03">
    <w:name w:val="样式 26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04">
    <w:name w:val="样式 26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05">
    <w:name w:val="样式 26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06">
    <w:name w:val="样式 26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07">
    <w:name w:val="样式 26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08">
    <w:name w:val="样式 26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09">
    <w:name w:val="样式 26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10">
    <w:name w:val="样式 26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11">
    <w:name w:val="样式 26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12">
    <w:name w:val="样式 26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13">
    <w:name w:val="样式 26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14">
    <w:name w:val="样式 26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15">
    <w:name w:val="样式 26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16">
    <w:name w:val="样式 26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17">
    <w:name w:val="样式 26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18">
    <w:name w:val="样式 26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19">
    <w:name w:val="样式 26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20">
    <w:name w:val="样式 26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21">
    <w:name w:val="样式 26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22">
    <w:name w:val="样式 26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23">
    <w:name w:val="样式 26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24">
    <w:name w:val="样式 26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25">
    <w:name w:val="样式 27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26">
    <w:name w:val="样式 27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27">
    <w:name w:val="样式 27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28">
    <w:name w:val="样式 27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29">
    <w:name w:val="样式 27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30">
    <w:name w:val="样式 27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31">
    <w:name w:val="样式 27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32">
    <w:name w:val="样式 27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33">
    <w:name w:val="样式 27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34">
    <w:name w:val="样式 27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35">
    <w:name w:val="样式 27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36">
    <w:name w:val="样式 27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37">
    <w:name w:val="样式 27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38">
    <w:name w:val="样式 27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39">
    <w:name w:val="样式 27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40">
    <w:name w:val="样式 27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41">
    <w:name w:val="样式 27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42">
    <w:name w:val="样式 27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43">
    <w:name w:val="样式 27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44">
    <w:name w:val="样式 27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45">
    <w:name w:val="样式 27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46">
    <w:name w:val="样式 27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47">
    <w:name w:val="样式 27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48">
    <w:name w:val="样式 27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49">
    <w:name w:val="样式 27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50">
    <w:name w:val="样式 27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51">
    <w:name w:val="样式 27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52">
    <w:name w:val="样式 27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53">
    <w:name w:val="样式 27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54">
    <w:name w:val="样式 27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55">
    <w:name w:val="样式 27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56">
    <w:name w:val="样式 27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57">
    <w:name w:val="样式 27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58">
    <w:name w:val="样式 27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59">
    <w:name w:val="样式 27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60">
    <w:name w:val="样式 27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61">
    <w:name w:val="样式 27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62">
    <w:name w:val="样式 27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63">
    <w:name w:val="样式 27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64">
    <w:name w:val="样式 27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65">
    <w:name w:val="样式 27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66">
    <w:name w:val="样式 27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67">
    <w:name w:val="样式 27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68">
    <w:name w:val="样式 27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69">
    <w:name w:val="样式 27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70">
    <w:name w:val="样式 27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71">
    <w:name w:val="样式 27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72">
    <w:name w:val="样式 27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73">
    <w:name w:val="样式 27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74">
    <w:name w:val="样式 27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75">
    <w:name w:val="样式 27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76">
    <w:name w:val="样式 27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77">
    <w:name w:val="样式 27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78">
    <w:name w:val="样式 27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79">
    <w:name w:val="样式 27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80">
    <w:name w:val="样式 27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81">
    <w:name w:val="样式 27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82">
    <w:name w:val="样式 27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83">
    <w:name w:val="样式 27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84">
    <w:name w:val="样式 27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85">
    <w:name w:val="样式 27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86">
    <w:name w:val="样式 27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87">
    <w:name w:val="样式 27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88">
    <w:name w:val="样式 27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89">
    <w:name w:val="样式 27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90">
    <w:name w:val="样式 27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91">
    <w:name w:val="样式 27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92">
    <w:name w:val="样式 27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93">
    <w:name w:val="样式 27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94">
    <w:name w:val="样式 27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95">
    <w:name w:val="样式 27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96">
    <w:name w:val="样式 27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97">
    <w:name w:val="样式 27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98">
    <w:name w:val="样式 27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99">
    <w:name w:val="样式 27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00">
    <w:name w:val="样式 27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01">
    <w:name w:val="样式 27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02">
    <w:name w:val="样式 27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03">
    <w:name w:val="样式 27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04">
    <w:name w:val="样式 27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05">
    <w:name w:val="样式 27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06">
    <w:name w:val="样式 27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07">
    <w:name w:val="样式 27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08">
    <w:name w:val="样式 27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09">
    <w:name w:val="样式 27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10">
    <w:name w:val="样式 27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11">
    <w:name w:val="样式 27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12">
    <w:name w:val="样式 27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13">
    <w:name w:val="样式 27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14">
    <w:name w:val="样式 27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15">
    <w:name w:val="样式 27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16">
    <w:name w:val="样式 27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17">
    <w:name w:val="样式 27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18">
    <w:name w:val="样式 27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19">
    <w:name w:val="样式 27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20">
    <w:name w:val="样式 27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21">
    <w:name w:val="样式 27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22">
    <w:name w:val="样式 27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23">
    <w:name w:val="样式 27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24">
    <w:name w:val="样式 27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25">
    <w:name w:val="样式 28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26">
    <w:name w:val="样式 28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27">
    <w:name w:val="样式 28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28">
    <w:name w:val="样式 28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29">
    <w:name w:val="样式 28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30">
    <w:name w:val="样式 28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31">
    <w:name w:val="样式 28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32">
    <w:name w:val="样式 28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33">
    <w:name w:val="样式 28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34">
    <w:name w:val="样式 28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35">
    <w:name w:val="样式 28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36">
    <w:name w:val="样式 28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37">
    <w:name w:val="样式 28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38">
    <w:name w:val="样式 28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39">
    <w:name w:val="样式 28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40">
    <w:name w:val="样式 28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41">
    <w:name w:val="样式 28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42">
    <w:name w:val="样式 28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43">
    <w:name w:val="样式 28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44">
    <w:name w:val="样式 28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45">
    <w:name w:val="样式 28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46">
    <w:name w:val="样式 28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47">
    <w:name w:val="样式 28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48">
    <w:name w:val="样式 28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49">
    <w:name w:val="样式 28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50">
    <w:name w:val="样式 28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51">
    <w:name w:val="样式 28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52">
    <w:name w:val="样式 28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53">
    <w:name w:val="样式 28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54">
    <w:name w:val="样式 28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55">
    <w:name w:val="样式 28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56">
    <w:name w:val="样式 28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57">
    <w:name w:val="样式 28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58">
    <w:name w:val="样式 28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59">
    <w:name w:val="样式 28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60">
    <w:name w:val="样式 28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61">
    <w:name w:val="样式 28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62">
    <w:name w:val="样式 28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63">
    <w:name w:val="样式 28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64">
    <w:name w:val="样式 28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65">
    <w:name w:val="样式 28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66">
    <w:name w:val="样式 28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67">
    <w:name w:val="样式 28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68">
    <w:name w:val="样式 28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69">
    <w:name w:val="样式 28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70">
    <w:name w:val="样式 28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71">
    <w:name w:val="样式 28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72">
    <w:name w:val="样式 28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73">
    <w:name w:val="样式 28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74">
    <w:name w:val="样式 28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75">
    <w:name w:val="样式 28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76">
    <w:name w:val="样式 28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77">
    <w:name w:val="样式 28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78">
    <w:name w:val="样式 28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79">
    <w:name w:val="样式 28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80">
    <w:name w:val="样式 28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81">
    <w:name w:val="样式 28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82">
    <w:name w:val="样式 28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83">
    <w:name w:val="样式 28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84">
    <w:name w:val="样式 28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85">
    <w:name w:val="样式 28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86">
    <w:name w:val="样式 28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87">
    <w:name w:val="样式 28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88">
    <w:name w:val="样式 28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89">
    <w:name w:val="样式 28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90">
    <w:name w:val="样式 28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91">
    <w:name w:val="样式 28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92">
    <w:name w:val="样式 28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93">
    <w:name w:val="样式 28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94">
    <w:name w:val="样式 28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95">
    <w:name w:val="样式 28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96">
    <w:name w:val="样式 28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97">
    <w:name w:val="样式 28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98">
    <w:name w:val="样式 28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99">
    <w:name w:val="样式 28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00">
    <w:name w:val="样式 28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01">
    <w:name w:val="样式 28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02">
    <w:name w:val="样式 28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03">
    <w:name w:val="样式 28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04">
    <w:name w:val="样式 28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05">
    <w:name w:val="样式 28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06">
    <w:name w:val="样式 28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07">
    <w:name w:val="样式 28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08">
    <w:name w:val="样式 28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09">
    <w:name w:val="样式 28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10">
    <w:name w:val="样式 28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11">
    <w:name w:val="样式 28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12">
    <w:name w:val="样式 28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13">
    <w:name w:val="样式 28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14">
    <w:name w:val="样式 28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15">
    <w:name w:val="样式 28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16">
    <w:name w:val="样式 28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17">
    <w:name w:val="样式 28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18">
    <w:name w:val="样式 28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19">
    <w:name w:val="样式 28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20">
    <w:name w:val="样式 28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21">
    <w:name w:val="样式 28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22">
    <w:name w:val="样式 28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23">
    <w:name w:val="样式 28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24">
    <w:name w:val="样式 28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25">
    <w:name w:val="样式 29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26">
    <w:name w:val="样式 29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27">
    <w:name w:val="样式 29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28">
    <w:name w:val="样式 29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29">
    <w:name w:val="样式 29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30">
    <w:name w:val="样式 29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31">
    <w:name w:val="样式 29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32">
    <w:name w:val="样式 29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33">
    <w:name w:val="样式 29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34">
    <w:name w:val="样式 29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35">
    <w:name w:val="样式 29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36">
    <w:name w:val="样式 29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37">
    <w:name w:val="样式 29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38">
    <w:name w:val="样式 29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39">
    <w:name w:val="样式 29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40">
    <w:name w:val="样式 29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41">
    <w:name w:val="样式 29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42">
    <w:name w:val="样式 29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43">
    <w:name w:val="样式 29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44">
    <w:name w:val="样式 29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45">
    <w:name w:val="样式 29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46">
    <w:name w:val="样式 29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47">
    <w:name w:val="样式 29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48">
    <w:name w:val="样式 29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49">
    <w:name w:val="样式 29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50">
    <w:name w:val="样式 29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51">
    <w:name w:val="样式 29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52">
    <w:name w:val="样式 29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53">
    <w:name w:val="样式 29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54">
    <w:name w:val="样式 29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55">
    <w:name w:val="样式 29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56">
    <w:name w:val="样式 29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57">
    <w:name w:val="样式 29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58">
    <w:name w:val="样式 29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59">
    <w:name w:val="样式 29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60">
    <w:name w:val="样式 29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61">
    <w:name w:val="样式 29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62">
    <w:name w:val="样式 29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63">
    <w:name w:val="样式 29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64">
    <w:name w:val="样式 29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65">
    <w:name w:val="样式 29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66">
    <w:name w:val="样式 29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67">
    <w:name w:val="样式 29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68">
    <w:name w:val="样式 29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69">
    <w:name w:val="样式 29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70">
    <w:name w:val="样式 29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71">
    <w:name w:val="样式 29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72">
    <w:name w:val="样式 29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73">
    <w:name w:val="样式 29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74">
    <w:name w:val="样式 29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75">
    <w:name w:val="样式 29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76">
    <w:name w:val="样式 29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77">
    <w:name w:val="样式 29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78">
    <w:name w:val="样式 29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79">
    <w:name w:val="样式 29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80">
    <w:name w:val="样式 29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81">
    <w:name w:val="样式 29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82">
    <w:name w:val="样式 29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83">
    <w:name w:val="样式 29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84">
    <w:name w:val="样式 29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85">
    <w:name w:val="样式 29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86">
    <w:name w:val="样式 29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87">
    <w:name w:val="样式 29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88">
    <w:name w:val="样式 29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89">
    <w:name w:val="样式 29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90">
    <w:name w:val="样式 29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91">
    <w:name w:val="样式 29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92">
    <w:name w:val="样式 29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93">
    <w:name w:val="样式 29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94">
    <w:name w:val="样式 29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95">
    <w:name w:val="样式 29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96">
    <w:name w:val="样式 29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97">
    <w:name w:val="样式 29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98">
    <w:name w:val="样式 29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99">
    <w:name w:val="样式 29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00">
    <w:name w:val="样式 29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01">
    <w:name w:val="样式 29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02">
    <w:name w:val="样式 29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03">
    <w:name w:val="样式 29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04">
    <w:name w:val="样式 29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05">
    <w:name w:val="样式 29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06">
    <w:name w:val="样式 29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07">
    <w:name w:val="样式 29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08">
    <w:name w:val="样式 29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09">
    <w:name w:val="样式 29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10">
    <w:name w:val="样式 29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11">
    <w:name w:val="样式 298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012">
    <w:name w:val="样式 298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013">
    <w:name w:val="样式 298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014">
    <w:name w:val="样式 298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015">
    <w:name w:val="样式 299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016">
    <w:name w:val="样式 299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017">
    <w:name w:val="样式 299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018">
    <w:name w:val="样式 299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019">
    <w:name w:val="样式 299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020">
    <w:name w:val="样式 299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021">
    <w:name w:val="样式 299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022">
    <w:name w:val="样式 299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023">
    <w:name w:val="样式 299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024">
    <w:name w:val="样式 299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025">
    <w:name w:val="样式 30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26">
    <w:name w:val="样式 30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27">
    <w:name w:val="样式 30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28">
    <w:name w:val="样式 30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29">
    <w:name w:val="样式 30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30">
    <w:name w:val="样式 30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31">
    <w:name w:val="样式 30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32">
    <w:name w:val="样式 30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33">
    <w:name w:val="样式 30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34">
    <w:name w:val="样式 30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35">
    <w:name w:val="样式 30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36">
    <w:name w:val="样式 30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37">
    <w:name w:val="样式 30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38">
    <w:name w:val="样式 30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39">
    <w:name w:val="样式 30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40">
    <w:name w:val="样式 30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41">
    <w:name w:val="样式 30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42">
    <w:name w:val="样式 30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43">
    <w:name w:val="样式 30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44">
    <w:name w:val="样式 30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45">
    <w:name w:val="样式 30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46">
    <w:name w:val="样式 30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47">
    <w:name w:val="样式 30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48">
    <w:name w:val="样式 30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49">
    <w:name w:val="样式 30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50">
    <w:name w:val="样式 30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51">
    <w:name w:val="样式 30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52">
    <w:name w:val="样式 30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53">
    <w:name w:val="样式 30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54">
    <w:name w:val="样式 30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55">
    <w:name w:val="样式 30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56">
    <w:name w:val="样式 30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57">
    <w:name w:val="样式 30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58">
    <w:name w:val="样式 30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59">
    <w:name w:val="样式 30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60">
    <w:name w:val="样式 30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61">
    <w:name w:val="样式 30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62">
    <w:name w:val="样式 30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63">
    <w:name w:val="样式 30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64">
    <w:name w:val="样式 30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65">
    <w:name w:val="样式 30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66">
    <w:name w:val="样式 30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67">
    <w:name w:val="样式 30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68">
    <w:name w:val="样式 30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69">
    <w:name w:val="样式 30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70">
    <w:name w:val="样式 30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71">
    <w:name w:val="样式 30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72">
    <w:name w:val="样式 30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73">
    <w:name w:val="样式 30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74">
    <w:name w:val="样式 30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75">
    <w:name w:val="样式 30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76">
    <w:name w:val="样式 30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77">
    <w:name w:val="样式 30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78">
    <w:name w:val="样式 30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79">
    <w:name w:val="样式 30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80">
    <w:name w:val="样式 30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81">
    <w:name w:val="样式 30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82">
    <w:name w:val="样式 30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83">
    <w:name w:val="样式 30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84">
    <w:name w:val="样式 30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85">
    <w:name w:val="样式 30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86">
    <w:name w:val="样式 30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87">
    <w:name w:val="样式 30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88">
    <w:name w:val="样式 30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89">
    <w:name w:val="样式 30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90">
    <w:name w:val="样式 30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91">
    <w:name w:val="样式 30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92">
    <w:name w:val="样式 30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93">
    <w:name w:val="样式 30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94">
    <w:name w:val="样式 30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95">
    <w:name w:val="样式 30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96">
    <w:name w:val="样式 30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97">
    <w:name w:val="样式 30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98">
    <w:name w:val="样式 30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99">
    <w:name w:val="样式 30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00">
    <w:name w:val="样式 30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01">
    <w:name w:val="样式 30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02">
    <w:name w:val="样式 30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03">
    <w:name w:val="样式 30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04">
    <w:name w:val="样式 30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05">
    <w:name w:val="样式 30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06">
    <w:name w:val="样式 30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07">
    <w:name w:val="样式 30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08">
    <w:name w:val="样式 30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09">
    <w:name w:val="样式 30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10">
    <w:name w:val="样式 30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11">
    <w:name w:val="样式 30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12">
    <w:name w:val="样式 30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13">
    <w:name w:val="样式 30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14">
    <w:name w:val="样式 30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15">
    <w:name w:val="样式 30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16">
    <w:name w:val="样式 30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17">
    <w:name w:val="样式 30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18">
    <w:name w:val="样式 30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19">
    <w:name w:val="样式 30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20">
    <w:name w:val="样式 30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21">
    <w:name w:val="样式 30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22">
    <w:name w:val="样式 30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23">
    <w:name w:val="样式 30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24">
    <w:name w:val="样式 30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25">
    <w:name w:val="样式 31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26">
    <w:name w:val="样式 31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27">
    <w:name w:val="样式 31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28">
    <w:name w:val="样式 31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29">
    <w:name w:val="样式 310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130">
    <w:name w:val="样式 310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131">
    <w:name w:val="样式 310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132">
    <w:name w:val="样式 310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133">
    <w:name w:val="样式 310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134">
    <w:name w:val="样式 31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35">
    <w:name w:val="样式 31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36">
    <w:name w:val="样式 31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37">
    <w:name w:val="样式 31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38">
    <w:name w:val="样式 31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39">
    <w:name w:val="样式 31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40">
    <w:name w:val="样式 31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41">
    <w:name w:val="样式 31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42">
    <w:name w:val="样式 31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43">
    <w:name w:val="样式 31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44">
    <w:name w:val="样式 31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45">
    <w:name w:val="样式 31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46">
    <w:name w:val="样式 31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47">
    <w:name w:val="样式 31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48">
    <w:name w:val="样式 31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49">
    <w:name w:val="样式 31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50">
    <w:name w:val="样式 31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51">
    <w:name w:val="样式 31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52">
    <w:name w:val="样式 31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53">
    <w:name w:val="样式 31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54">
    <w:name w:val="样式 31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55">
    <w:name w:val="样式 31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56">
    <w:name w:val="样式 31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57">
    <w:name w:val="样式 31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58">
    <w:name w:val="样式 31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59">
    <w:name w:val="样式 31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60">
    <w:name w:val="样式 31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61">
    <w:name w:val="样式 31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62">
    <w:name w:val="样式 31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63">
    <w:name w:val="样式 31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64">
    <w:name w:val="样式 31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65">
    <w:name w:val="样式 31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66">
    <w:name w:val="样式 31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67">
    <w:name w:val="样式 31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68">
    <w:name w:val="样式 31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69">
    <w:name w:val="样式 31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70">
    <w:name w:val="样式 31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71">
    <w:name w:val="样式 314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172">
    <w:name w:val="样式 31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73">
    <w:name w:val="样式 31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74">
    <w:name w:val="样式 31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75">
    <w:name w:val="样式 31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76">
    <w:name w:val="样式 31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77">
    <w:name w:val="样式 315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178">
    <w:name w:val="样式 315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179">
    <w:name w:val="样式 31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80">
    <w:name w:val="样式 31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81">
    <w:name w:val="样式 31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82">
    <w:name w:val="样式 31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83">
    <w:name w:val="样式 31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84">
    <w:name w:val="样式 31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85">
    <w:name w:val="样式 31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86">
    <w:name w:val="样式 31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87">
    <w:name w:val="样式 31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88">
    <w:name w:val="样式 31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89">
    <w:name w:val="样式 31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90">
    <w:name w:val="样式 316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191">
    <w:name w:val="样式 31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92">
    <w:name w:val="样式 31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93">
    <w:name w:val="样式 31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94">
    <w:name w:val="样式 31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95">
    <w:name w:val="样式 317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196">
    <w:name w:val="样式 317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197">
    <w:name w:val="样式 31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98">
    <w:name w:val="样式 31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99">
    <w:name w:val="样式 31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00">
    <w:name w:val="样式 31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01">
    <w:name w:val="样式 31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02">
    <w:name w:val="样式 31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03">
    <w:name w:val="样式 31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04">
    <w:name w:val="样式 31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05">
    <w:name w:val="样式 31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06">
    <w:name w:val="样式 31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07">
    <w:name w:val="样式 31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08">
    <w:name w:val="样式 31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09">
    <w:name w:val="样式 31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10">
    <w:name w:val="样式 31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11">
    <w:name w:val="样式 31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12">
    <w:name w:val="样式 31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13">
    <w:name w:val="样式 31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14">
    <w:name w:val="样式 31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15">
    <w:name w:val="样式 31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16">
    <w:name w:val="样式 31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17">
    <w:name w:val="样式 31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18">
    <w:name w:val="样式 319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219">
    <w:name w:val="样式 319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220">
    <w:name w:val="样式 319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221">
    <w:name w:val="样式 31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22">
    <w:name w:val="样式 31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23">
    <w:name w:val="样式 31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24">
    <w:name w:val="样式 31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25">
    <w:name w:val="样式 32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26">
    <w:name w:val="样式 32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27">
    <w:name w:val="样式 32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28">
    <w:name w:val="样式 32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29">
    <w:name w:val="样式 32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30">
    <w:name w:val="样式 32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31">
    <w:name w:val="样式 32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32">
    <w:name w:val="样式 32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33">
    <w:name w:val="样式 32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34">
    <w:name w:val="样式 32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35">
    <w:name w:val="样式 32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36">
    <w:name w:val="样式 32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37">
    <w:name w:val="样式 32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38">
    <w:name w:val="样式 32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39">
    <w:name w:val="样式 321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240">
    <w:name w:val="样式 321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241">
    <w:name w:val="样式 321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242">
    <w:name w:val="样式 321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243">
    <w:name w:val="样式 321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244">
    <w:name w:val="样式 32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245">
    <w:name w:val="样式 32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246">
    <w:name w:val="样式 322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247">
    <w:name w:val="样式 322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248">
    <w:name w:val="样式 322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249">
    <w:name w:val="样式 322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250">
    <w:name w:val="样式 322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251">
    <w:name w:val="样式 322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252">
    <w:name w:val="样式 322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253">
    <w:name w:val="样式 322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254">
    <w:name w:val="样式 32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55">
    <w:name w:val="样式 32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56">
    <w:name w:val="样式 32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57">
    <w:name w:val="样式 32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58">
    <w:name w:val="样式 32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59">
    <w:name w:val="样式 32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60">
    <w:name w:val="样式 32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61">
    <w:name w:val="样式 32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62">
    <w:name w:val="样式 32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63">
    <w:name w:val="样式 32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64">
    <w:name w:val="样式 32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65">
    <w:name w:val="样式 32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66">
    <w:name w:val="样式 32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67">
    <w:name w:val="样式 32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68">
    <w:name w:val="样式 32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69">
    <w:name w:val="样式 32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70">
    <w:name w:val="样式 32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71">
    <w:name w:val="样式 32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72">
    <w:name w:val="样式 32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73">
    <w:name w:val="样式 32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74">
    <w:name w:val="样式 32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75">
    <w:name w:val="样式 32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76">
    <w:name w:val="样式 32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77">
    <w:name w:val="样式 32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78">
    <w:name w:val="样式 32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79">
    <w:name w:val="样式 32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80">
    <w:name w:val="样式 32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81">
    <w:name w:val="样式 32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82">
    <w:name w:val="样式 32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83">
    <w:name w:val="样式 32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84">
    <w:name w:val="样式 32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85">
    <w:name w:val="样式 32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86">
    <w:name w:val="样式 32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87">
    <w:name w:val="样式 32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88">
    <w:name w:val="样式 32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89">
    <w:name w:val="样式 32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90">
    <w:name w:val="样式 32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91">
    <w:name w:val="样式 32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92">
    <w:name w:val="样式 32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93">
    <w:name w:val="样式 32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94">
    <w:name w:val="样式 32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95">
    <w:name w:val="样式 32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96">
    <w:name w:val="样式 32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97">
    <w:name w:val="样式 32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98">
    <w:name w:val="样式 32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99">
    <w:name w:val="样式 32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00">
    <w:name w:val="样式 32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01">
    <w:name w:val="样式 32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02">
    <w:name w:val="样式 32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03">
    <w:name w:val="样式 32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04">
    <w:name w:val="样式 32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05">
    <w:name w:val="样式 32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06">
    <w:name w:val="样式 32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07">
    <w:name w:val="样式 32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08">
    <w:name w:val="样式 32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09">
    <w:name w:val="样式 32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10">
    <w:name w:val="样式 32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11">
    <w:name w:val="样式 32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12">
    <w:name w:val="样式 32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13">
    <w:name w:val="样式 32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14">
    <w:name w:val="样式 32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15">
    <w:name w:val="样式 32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16">
    <w:name w:val="样式 32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17">
    <w:name w:val="样式 32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18">
    <w:name w:val="样式 329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319">
    <w:name w:val="样式 329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320">
    <w:name w:val="样式 32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21">
    <w:name w:val="样式 32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22">
    <w:name w:val="样式 32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23">
    <w:name w:val="样式 32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24">
    <w:name w:val="样式 32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25">
    <w:name w:val="样式 33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26">
    <w:name w:val="样式 33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27">
    <w:name w:val="样式 33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28">
    <w:name w:val="样式 33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29">
    <w:name w:val="样式 33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30">
    <w:name w:val="样式 33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31">
    <w:name w:val="样式 33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32">
    <w:name w:val="样式 33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33">
    <w:name w:val="样式 33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34">
    <w:name w:val="样式 33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35">
    <w:name w:val="样式 33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36">
    <w:name w:val="样式 33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37">
    <w:name w:val="样式 33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38">
    <w:name w:val="样式 33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39">
    <w:name w:val="样式 33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40">
    <w:name w:val="样式 33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41">
    <w:name w:val="样式 33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42">
    <w:name w:val="样式 33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43">
    <w:name w:val="样式 33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44">
    <w:name w:val="样式 33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45">
    <w:name w:val="样式 33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46">
    <w:name w:val="样式 33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47">
    <w:name w:val="样式 33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48">
    <w:name w:val="样式 33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49">
    <w:name w:val="样式 33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50">
    <w:name w:val="样式 33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51">
    <w:name w:val="样式 33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52">
    <w:name w:val="样式 33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53">
    <w:name w:val="样式 33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54">
    <w:name w:val="样式 33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55">
    <w:name w:val="样式 33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56">
    <w:name w:val="样式 33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57">
    <w:name w:val="样式 33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58">
    <w:name w:val="样式 33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59">
    <w:name w:val="样式 33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60">
    <w:name w:val="样式 33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61">
    <w:name w:val="样式 33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62">
    <w:name w:val="样式 33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63">
    <w:name w:val="样式 33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64">
    <w:name w:val="样式 33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65">
    <w:name w:val="样式 33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66">
    <w:name w:val="样式 33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67">
    <w:name w:val="样式 33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68">
    <w:name w:val="样式 33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69">
    <w:name w:val="样式 33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70">
    <w:name w:val="样式 33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71">
    <w:name w:val="样式 33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72">
    <w:name w:val="样式 33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73">
    <w:name w:val="样式 33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74">
    <w:name w:val="样式 33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75">
    <w:name w:val="样式 33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76">
    <w:name w:val="样式 33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77">
    <w:name w:val="样式 33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78">
    <w:name w:val="样式 33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79">
    <w:name w:val="样式 335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380">
    <w:name w:val="样式 335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381">
    <w:name w:val="样式 33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82">
    <w:name w:val="样式 33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83">
    <w:name w:val="样式 33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84">
    <w:name w:val="样式 33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85">
    <w:name w:val="样式 33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86">
    <w:name w:val="样式 33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87">
    <w:name w:val="样式 33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88">
    <w:name w:val="样式 33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89">
    <w:name w:val="样式 33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90">
    <w:name w:val="样式 33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91">
    <w:name w:val="样式 33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92">
    <w:name w:val="样式 33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93">
    <w:name w:val="样式 33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94">
    <w:name w:val="样式 33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95">
    <w:name w:val="样式 33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96">
    <w:name w:val="样式 337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397">
    <w:name w:val="样式 33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98">
    <w:name w:val="样式 33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99">
    <w:name w:val="样式 33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00">
    <w:name w:val="样式 33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01">
    <w:name w:val="样式 33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02">
    <w:name w:val="样式 33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03">
    <w:name w:val="样式 33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04">
    <w:name w:val="样式 33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05">
    <w:name w:val="样式 338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06">
    <w:name w:val="样式 338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07">
    <w:name w:val="样式 33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08">
    <w:name w:val="样式 33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09">
    <w:name w:val="样式 33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10">
    <w:name w:val="样式 33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11">
    <w:name w:val="样式 33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12">
    <w:name w:val="样式 33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13">
    <w:name w:val="样式 33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14">
    <w:name w:val="样式 33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15">
    <w:name w:val="样式 33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16">
    <w:name w:val="样式 33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17">
    <w:name w:val="样式 339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18">
    <w:name w:val="样式 33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19">
    <w:name w:val="样式 33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20">
    <w:name w:val="样式 33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21">
    <w:name w:val="样式 33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22">
    <w:name w:val="样式 33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23">
    <w:name w:val="样式 33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24">
    <w:name w:val="样式 339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25">
    <w:name w:val="样式 34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26">
    <w:name w:val="样式 34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27">
    <w:name w:val="样式 340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28">
    <w:name w:val="样式 34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29">
    <w:name w:val="样式 34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30">
    <w:name w:val="样式 34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31">
    <w:name w:val="样式 34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32">
    <w:name w:val="样式 34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33">
    <w:name w:val="样式 340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34">
    <w:name w:val="样式 340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35">
    <w:name w:val="样式 341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36">
    <w:name w:val="样式 341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37">
    <w:name w:val="样式 341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38">
    <w:name w:val="样式 341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39">
    <w:name w:val="样式 341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40">
    <w:name w:val="样式 341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41">
    <w:name w:val="样式 341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42">
    <w:name w:val="样式 341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43">
    <w:name w:val="样式 341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44">
    <w:name w:val="样式 34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45">
    <w:name w:val="样式 34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46">
    <w:name w:val="样式 342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47">
    <w:name w:val="样式 342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48">
    <w:name w:val="样式 342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49">
    <w:name w:val="样式 342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50">
    <w:name w:val="样式 34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51">
    <w:name w:val="样式 34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52">
    <w:name w:val="样式 34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53">
    <w:name w:val="样式 34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54">
    <w:name w:val="样式 34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55">
    <w:name w:val="样式 34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56">
    <w:name w:val="样式 34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57">
    <w:name w:val="样式 34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58">
    <w:name w:val="样式 34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59">
    <w:name w:val="样式 34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60">
    <w:name w:val="样式 34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61">
    <w:name w:val="样式 34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62">
    <w:name w:val="样式 34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63">
    <w:name w:val="样式 34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64">
    <w:name w:val="样式 34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65">
    <w:name w:val="样式 34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66">
    <w:name w:val="样式 34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67">
    <w:name w:val="样式 34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68">
    <w:name w:val="样式 34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69">
    <w:name w:val="样式 34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70">
    <w:name w:val="样式 34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71">
    <w:name w:val="样式 34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72">
    <w:name w:val="样式 34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73">
    <w:name w:val="样式 34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74">
    <w:name w:val="样式 34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75">
    <w:name w:val="样式 34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76">
    <w:name w:val="样式 34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77">
    <w:name w:val="样式 345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78">
    <w:name w:val="样式 34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79">
    <w:name w:val="样式 34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80">
    <w:name w:val="样式 34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81">
    <w:name w:val="样式 34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82">
    <w:name w:val="样式 34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83">
    <w:name w:val="样式 34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84">
    <w:name w:val="样式 34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85">
    <w:name w:val="样式 34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86">
    <w:name w:val="样式 34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87">
    <w:name w:val="样式 34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88">
    <w:name w:val="样式 34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89">
    <w:name w:val="样式 34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90">
    <w:name w:val="样式 34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91">
    <w:name w:val="样式 34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92">
    <w:name w:val="样式 34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93">
    <w:name w:val="样式 34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94">
    <w:name w:val="样式 34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95">
    <w:name w:val="样式 34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96">
    <w:name w:val="样式 34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97">
    <w:name w:val="样式 34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98">
    <w:name w:val="样式 34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99">
    <w:name w:val="样式 34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00">
    <w:name w:val="样式 34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01">
    <w:name w:val="样式 34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02">
    <w:name w:val="样式 34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03">
    <w:name w:val="样式 34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04">
    <w:name w:val="样式 34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05">
    <w:name w:val="样式 34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06">
    <w:name w:val="样式 34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07">
    <w:name w:val="样式 34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08">
    <w:name w:val="样式 34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09">
    <w:name w:val="样式 34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10">
    <w:name w:val="样式 348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511">
    <w:name w:val="样式 34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12">
    <w:name w:val="样式 34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13">
    <w:name w:val="样式 34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14">
    <w:name w:val="样式 34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15">
    <w:name w:val="样式 34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16">
    <w:name w:val="样式 34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17">
    <w:name w:val="样式 34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18">
    <w:name w:val="样式 34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19">
    <w:name w:val="样式 34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20">
    <w:name w:val="样式 34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21">
    <w:name w:val="样式 34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22">
    <w:name w:val="样式 34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23">
    <w:name w:val="样式 34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24">
    <w:name w:val="样式 34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25">
    <w:name w:val="样式 35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26">
    <w:name w:val="样式 350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527">
    <w:name w:val="样式 35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28">
    <w:name w:val="样式 35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29">
    <w:name w:val="样式 35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30">
    <w:name w:val="样式 35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31">
    <w:name w:val="样式 35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32">
    <w:name w:val="样式 35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33">
    <w:name w:val="样式 35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34">
    <w:name w:val="样式 350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535">
    <w:name w:val="样式 35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36">
    <w:name w:val="样式 35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37">
    <w:name w:val="样式 35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38">
    <w:name w:val="样式 35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39">
    <w:name w:val="样式 35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40">
    <w:name w:val="样式 35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41">
    <w:name w:val="样式 35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42">
    <w:name w:val="样式 35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43">
    <w:name w:val="样式 35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44">
    <w:name w:val="样式 35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45">
    <w:name w:val="样式 35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46">
    <w:name w:val="样式 35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47">
    <w:name w:val="样式 35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48">
    <w:name w:val="样式 35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49">
    <w:name w:val="样式 35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50">
    <w:name w:val="样式 35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51">
    <w:name w:val="样式 35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52">
    <w:name w:val="样式 35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53">
    <w:name w:val="样式 35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54">
    <w:name w:val="样式 35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55">
    <w:name w:val="样式 35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56">
    <w:name w:val="样式 353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557">
    <w:name w:val="样式 35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58">
    <w:name w:val="样式 35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59">
    <w:name w:val="样式 35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60">
    <w:name w:val="样式 35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61">
    <w:name w:val="样式 35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62">
    <w:name w:val="样式 35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63">
    <w:name w:val="样式 35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64">
    <w:name w:val="样式 35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65">
    <w:name w:val="样式 35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66">
    <w:name w:val="样式 35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67">
    <w:name w:val="样式 35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68">
    <w:name w:val="样式 35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69">
    <w:name w:val="样式 35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70">
    <w:name w:val="样式 35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71">
    <w:name w:val="样式 354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572">
    <w:name w:val="样式 354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573">
    <w:name w:val="样式 354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574">
    <w:name w:val="样式 354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575">
    <w:name w:val="样式 355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576">
    <w:name w:val="样式 355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577">
    <w:name w:val="样式 355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578">
    <w:name w:val="样式 355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579">
    <w:name w:val="样式 355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580">
    <w:name w:val="样式 355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581">
    <w:name w:val="样式 355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582">
    <w:name w:val="样式 355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583">
    <w:name w:val="样式 35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84">
    <w:name w:val="样式 35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85">
    <w:name w:val="样式 35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86">
    <w:name w:val="样式 35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87">
    <w:name w:val="样式 35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88">
    <w:name w:val="样式 35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89">
    <w:name w:val="样式 35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90">
    <w:name w:val="样式 35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91">
    <w:name w:val="样式 35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92">
    <w:name w:val="样式 35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93">
    <w:name w:val="样式 35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94">
    <w:name w:val="样式 35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95">
    <w:name w:val="样式 35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96">
    <w:name w:val="样式 35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97">
    <w:name w:val="样式 35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98">
    <w:name w:val="样式 35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599">
    <w:name w:val="样式 35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00">
    <w:name w:val="样式 35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01">
    <w:name w:val="样式 35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02">
    <w:name w:val="样式 35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03">
    <w:name w:val="样式 35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04">
    <w:name w:val="样式 35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05">
    <w:name w:val="样式 35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06">
    <w:name w:val="样式 35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07">
    <w:name w:val="样式 35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08">
    <w:name w:val="样式 35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09">
    <w:name w:val="样式 35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10">
    <w:name w:val="样式 35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11">
    <w:name w:val="样式 35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12">
    <w:name w:val="样式 35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13">
    <w:name w:val="样式 35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14">
    <w:name w:val="样式 35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15">
    <w:name w:val="样式 35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16">
    <w:name w:val="样式 35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17">
    <w:name w:val="样式 35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18">
    <w:name w:val="样式 35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19">
    <w:name w:val="样式 35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20">
    <w:name w:val="样式 35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21">
    <w:name w:val="样式 35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22">
    <w:name w:val="样式 35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23">
    <w:name w:val="样式 35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24">
    <w:name w:val="样式 35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25">
    <w:name w:val="样式 36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26">
    <w:name w:val="样式 36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27">
    <w:name w:val="样式 36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28">
    <w:name w:val="样式 36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29">
    <w:name w:val="样式 36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30">
    <w:name w:val="样式 36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31">
    <w:name w:val="样式 36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32">
    <w:name w:val="样式 36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33">
    <w:name w:val="样式 36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34">
    <w:name w:val="样式 36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35">
    <w:name w:val="样式 36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36">
    <w:name w:val="样式 36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37">
    <w:name w:val="样式 36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38">
    <w:name w:val="样式 36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39">
    <w:name w:val="样式 36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40">
    <w:name w:val="样式 36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41">
    <w:name w:val="样式 36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42">
    <w:name w:val="样式 36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43">
    <w:name w:val="样式 36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44">
    <w:name w:val="样式 36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45">
    <w:name w:val="样式 36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46">
    <w:name w:val="样式 36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47">
    <w:name w:val="样式 36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48">
    <w:name w:val="样式 36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49">
    <w:name w:val="样式 36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50">
    <w:name w:val="样式 36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51">
    <w:name w:val="样式 36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52">
    <w:name w:val="样式 36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53">
    <w:name w:val="样式 36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54">
    <w:name w:val="样式 36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55">
    <w:name w:val="样式 363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656">
    <w:name w:val="样式 363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657">
    <w:name w:val="样式 363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658">
    <w:name w:val="样式 363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659">
    <w:name w:val="样式 363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660">
    <w:name w:val="样式 363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661">
    <w:name w:val="样式 363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662">
    <w:name w:val="样式 363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663">
    <w:name w:val="样式 363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664">
    <w:name w:val="样式 36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65">
    <w:name w:val="样式 36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66">
    <w:name w:val="样式 36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67">
    <w:name w:val="样式 36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68">
    <w:name w:val="样式 36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69">
    <w:name w:val="样式 36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70">
    <w:name w:val="样式 36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71">
    <w:name w:val="样式 36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72">
    <w:name w:val="样式 36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73">
    <w:name w:val="样式 36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74">
    <w:name w:val="样式 36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75">
    <w:name w:val="样式 36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76">
    <w:name w:val="样式 36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77">
    <w:name w:val="样式 36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78">
    <w:name w:val="样式 36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79">
    <w:name w:val="样式 36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80">
    <w:name w:val="样式 36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81">
    <w:name w:val="样式 36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82">
    <w:name w:val="样式 36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83">
    <w:name w:val="样式 36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84">
    <w:name w:val="样式 36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85">
    <w:name w:val="样式 36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86">
    <w:name w:val="样式 36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87">
    <w:name w:val="样式 36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88">
    <w:name w:val="样式 36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89">
    <w:name w:val="样式 36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90">
    <w:name w:val="样式 36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91">
    <w:name w:val="样式 36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92">
    <w:name w:val="样式 36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93">
    <w:name w:val="样式 36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94">
    <w:name w:val="样式 36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95">
    <w:name w:val="样式 36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96">
    <w:name w:val="样式 36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97">
    <w:name w:val="样式 36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98">
    <w:name w:val="样式 36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699">
    <w:name w:val="样式 36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00">
    <w:name w:val="样式 36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01">
    <w:name w:val="样式 36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02">
    <w:name w:val="样式 36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03">
    <w:name w:val="样式 36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04">
    <w:name w:val="样式 36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05">
    <w:name w:val="样式 36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06">
    <w:name w:val="样式 36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07">
    <w:name w:val="样式 36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08">
    <w:name w:val="样式 36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09">
    <w:name w:val="样式 36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10">
    <w:name w:val="样式 36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11">
    <w:name w:val="样式 36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12">
    <w:name w:val="样式 36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13">
    <w:name w:val="样式 368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14">
    <w:name w:val="样式 36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15">
    <w:name w:val="样式 36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16">
    <w:name w:val="样式 36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17">
    <w:name w:val="样式 36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18">
    <w:name w:val="样式 36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19">
    <w:name w:val="样式 36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20">
    <w:name w:val="样式 36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21">
    <w:name w:val="样式 369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22">
    <w:name w:val="样式 36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23">
    <w:name w:val="样式 36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24">
    <w:name w:val="样式 36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25">
    <w:name w:val="样式 37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26">
    <w:name w:val="样式 37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27">
    <w:name w:val="样式 37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28">
    <w:name w:val="样式 37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29">
    <w:name w:val="样式 37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30">
    <w:name w:val="样式 37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31">
    <w:name w:val="样式 37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32">
    <w:name w:val="样式 37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33">
    <w:name w:val="样式 37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34">
    <w:name w:val="样式 37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35">
    <w:name w:val="样式 37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36">
    <w:name w:val="样式 37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37">
    <w:name w:val="样式 37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38">
    <w:name w:val="样式 37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39">
    <w:name w:val="样式 37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40">
    <w:name w:val="样式 37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41">
    <w:name w:val="样式 371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42">
    <w:name w:val="样式 371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43">
    <w:name w:val="样式 37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44">
    <w:name w:val="样式 37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45">
    <w:name w:val="样式 37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46">
    <w:name w:val="样式 37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47">
    <w:name w:val="样式 37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48">
    <w:name w:val="样式 37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49">
    <w:name w:val="样式 37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50">
    <w:name w:val="样式 37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51">
    <w:name w:val="样式 37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52">
    <w:name w:val="样式 37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53">
    <w:name w:val="样式 37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54">
    <w:name w:val="样式 372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55">
    <w:name w:val="样式 37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56">
    <w:name w:val="样式 37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57">
    <w:name w:val="样式 37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58">
    <w:name w:val="样式 37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59">
    <w:name w:val="样式 37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60">
    <w:name w:val="样式 37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61">
    <w:name w:val="样式 373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62">
    <w:name w:val="样式 37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63">
    <w:name w:val="样式 37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64">
    <w:name w:val="样式 37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65">
    <w:name w:val="样式 37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66">
    <w:name w:val="样式 374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67">
    <w:name w:val="样式 374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68">
    <w:name w:val="样式 374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69">
    <w:name w:val="样式 374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70">
    <w:name w:val="样式 374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71">
    <w:name w:val="样式 374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72">
    <w:name w:val="样式 374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73">
    <w:name w:val="样式 374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74">
    <w:name w:val="样式 374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75">
    <w:name w:val="样式 375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76">
    <w:name w:val="样式 375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77">
    <w:name w:val="样式 375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78">
    <w:name w:val="样式 375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79">
    <w:name w:val="样式 375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80">
    <w:name w:val="样式 375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81">
    <w:name w:val="样式 375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82">
    <w:name w:val="样式 375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83">
    <w:name w:val="样式 375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84">
    <w:name w:val="样式 37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85">
    <w:name w:val="样式 37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86">
    <w:name w:val="样式 37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87">
    <w:name w:val="样式 37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88">
    <w:name w:val="样式 37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89">
    <w:name w:val="样式 37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90">
    <w:name w:val="样式 37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91">
    <w:name w:val="样式 37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92">
    <w:name w:val="样式 37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93">
    <w:name w:val="样式 37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94">
    <w:name w:val="样式 37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95">
    <w:name w:val="样式 37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96">
    <w:name w:val="样式 37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97">
    <w:name w:val="样式 37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98">
    <w:name w:val="样式 37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799">
    <w:name w:val="样式 37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00">
    <w:name w:val="样式 37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01">
    <w:name w:val="样式 37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02">
    <w:name w:val="样式 37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03">
    <w:name w:val="样式 37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04">
    <w:name w:val="样式 37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05">
    <w:name w:val="样式 37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06">
    <w:name w:val="样式 37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07">
    <w:name w:val="样式 37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08">
    <w:name w:val="样式 37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09">
    <w:name w:val="样式 37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10">
    <w:name w:val="样式 37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11">
    <w:name w:val="样式 37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12">
    <w:name w:val="样式 37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13">
    <w:name w:val="样式 37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14">
    <w:name w:val="样式 37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15">
    <w:name w:val="样式 37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16">
    <w:name w:val="样式 37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17">
    <w:name w:val="样式 37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18">
    <w:name w:val="样式 37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19">
    <w:name w:val="样式 37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20">
    <w:name w:val="样式 37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21">
    <w:name w:val="样式 37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22">
    <w:name w:val="样式 37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23">
    <w:name w:val="样式 37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24">
    <w:name w:val="样式 379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825">
    <w:name w:val="样式 380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826">
    <w:name w:val="样式 380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827">
    <w:name w:val="样式 38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28">
    <w:name w:val="样式 38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29">
    <w:name w:val="样式 38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30">
    <w:name w:val="样式 38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31">
    <w:name w:val="样式 38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32">
    <w:name w:val="样式 38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33">
    <w:name w:val="样式 38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34">
    <w:name w:val="样式 38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35">
    <w:name w:val="样式 38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36">
    <w:name w:val="样式 38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37">
    <w:name w:val="样式 38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38">
    <w:name w:val="样式 38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39">
    <w:name w:val="样式 38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40">
    <w:name w:val="样式 38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41">
    <w:name w:val="样式 38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42">
    <w:name w:val="样式 38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43">
    <w:name w:val="样式 38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44">
    <w:name w:val="样式 38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45">
    <w:name w:val="样式 38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46">
    <w:name w:val="样式 38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47">
    <w:name w:val="样式 38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48">
    <w:name w:val="样式 38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49">
    <w:name w:val="样式 38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50">
    <w:name w:val="样式 38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51">
    <w:name w:val="样式 38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52">
    <w:name w:val="样式 38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53">
    <w:name w:val="样式 38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54">
    <w:name w:val="样式 38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55">
    <w:name w:val="样式 38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56">
    <w:name w:val="样式 38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57">
    <w:name w:val="样式 38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58">
    <w:name w:val="样式 38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59">
    <w:name w:val="样式 38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60">
    <w:name w:val="样式 38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61">
    <w:name w:val="样式 38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62">
    <w:name w:val="样式 38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63">
    <w:name w:val="样式 38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64">
    <w:name w:val="样式 38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65">
    <w:name w:val="样式 38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66">
    <w:name w:val="样式 38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67">
    <w:name w:val="样式 38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68">
    <w:name w:val="样式 38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69">
    <w:name w:val="样式 38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70">
    <w:name w:val="样式 38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71">
    <w:name w:val="样式 38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72">
    <w:name w:val="样式 38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73">
    <w:name w:val="样式 38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74">
    <w:name w:val="样式 38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75">
    <w:name w:val="样式 38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76">
    <w:name w:val="样式 38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77">
    <w:name w:val="样式 38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78">
    <w:name w:val="样式 38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79">
    <w:name w:val="样式 38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80">
    <w:name w:val="样式 38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81">
    <w:name w:val="样式 38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82">
    <w:name w:val="样式 38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83">
    <w:name w:val="样式 38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84">
    <w:name w:val="样式 38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85">
    <w:name w:val="样式 38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86">
    <w:name w:val="样式 38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87">
    <w:name w:val="样式 38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88">
    <w:name w:val="样式 38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89">
    <w:name w:val="样式 38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90">
    <w:name w:val="样式 38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91">
    <w:name w:val="样式 38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92">
    <w:name w:val="样式 38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93">
    <w:name w:val="样式 38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94">
    <w:name w:val="样式 38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95">
    <w:name w:val="样式 38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96">
    <w:name w:val="样式 38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97">
    <w:name w:val="样式 38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98">
    <w:name w:val="样式 38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899">
    <w:name w:val="样式 38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00">
    <w:name w:val="样式 38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01">
    <w:name w:val="样式 38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02">
    <w:name w:val="样式 38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03">
    <w:name w:val="样式 38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04">
    <w:name w:val="样式 38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05">
    <w:name w:val="样式 38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06">
    <w:name w:val="样式 38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07">
    <w:name w:val="样式 38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08">
    <w:name w:val="样式 38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09">
    <w:name w:val="样式 38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10">
    <w:name w:val="样式 38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11">
    <w:name w:val="样式 38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12">
    <w:name w:val="样式 38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13">
    <w:name w:val="样式 38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14">
    <w:name w:val="样式 38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15">
    <w:name w:val="样式 38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16">
    <w:name w:val="样式 38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17">
    <w:name w:val="样式 38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18">
    <w:name w:val="样式 38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19">
    <w:name w:val="样式 389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920">
    <w:name w:val="样式 389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921">
    <w:name w:val="样式 389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922">
    <w:name w:val="样式 38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23">
    <w:name w:val="样式 38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24">
    <w:name w:val="样式 38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25">
    <w:name w:val="样式 39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26">
    <w:name w:val="样式 39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27">
    <w:name w:val="样式 39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28">
    <w:name w:val="样式 39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29">
    <w:name w:val="样式 39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30">
    <w:name w:val="样式 39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31">
    <w:name w:val="样式 390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932">
    <w:name w:val="样式 39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33">
    <w:name w:val="样式 390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934">
    <w:name w:val="样式 39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35">
    <w:name w:val="样式 39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36">
    <w:name w:val="样式 39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37">
    <w:name w:val="样式 39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38">
    <w:name w:val="样式 39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39">
    <w:name w:val="样式 39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40">
    <w:name w:val="样式 39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41">
    <w:name w:val="样式 39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42">
    <w:name w:val="样式 39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43">
    <w:name w:val="样式 391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944">
    <w:name w:val="样式 39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45">
    <w:name w:val="样式 39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46">
    <w:name w:val="样式 39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47">
    <w:name w:val="样式 39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48">
    <w:name w:val="样式 39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49">
    <w:name w:val="样式 39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50">
    <w:name w:val="样式 39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51">
    <w:name w:val="样式 39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52">
    <w:name w:val="样式 39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53">
    <w:name w:val="样式 392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954">
    <w:name w:val="样式 39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55">
    <w:name w:val="样式 39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56">
    <w:name w:val="样式 39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57">
    <w:name w:val="样式 39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58">
    <w:name w:val="样式 39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59">
    <w:name w:val="样式 39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60">
    <w:name w:val="样式 39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61">
    <w:name w:val="样式 39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62">
    <w:name w:val="样式 39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63">
    <w:name w:val="样式 393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964">
    <w:name w:val="样式 39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65">
    <w:name w:val="样式 39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66">
    <w:name w:val="样式 39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67">
    <w:name w:val="样式 39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68">
    <w:name w:val="样式 39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69">
    <w:name w:val="样式 39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70">
    <w:name w:val="样式 39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71">
    <w:name w:val="样式 39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72">
    <w:name w:val="样式 39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73">
    <w:name w:val="样式 394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974">
    <w:name w:val="样式 39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75">
    <w:name w:val="样式 39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76">
    <w:name w:val="样式 39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77">
    <w:name w:val="样式 39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78">
    <w:name w:val="样式 39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79">
    <w:name w:val="样式 39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80">
    <w:name w:val="样式 39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81">
    <w:name w:val="样式 39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82">
    <w:name w:val="样式 39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83">
    <w:name w:val="样式 395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984">
    <w:name w:val="样式 39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85">
    <w:name w:val="样式 39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86">
    <w:name w:val="样式 39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87">
    <w:name w:val="样式 39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88">
    <w:name w:val="样式 39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89">
    <w:name w:val="样式 39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90">
    <w:name w:val="样式 39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91">
    <w:name w:val="样式 39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92">
    <w:name w:val="样式 39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93">
    <w:name w:val="样式 396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994">
    <w:name w:val="样式 39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95">
    <w:name w:val="样式 39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96">
    <w:name w:val="样式 39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97">
    <w:name w:val="样式 39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98">
    <w:name w:val="样式 39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99">
    <w:name w:val="样式 39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00">
    <w:name w:val="样式 39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01">
    <w:name w:val="样式 39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02">
    <w:name w:val="样式 39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03">
    <w:name w:val="样式 397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004">
    <w:name w:val="样式 39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05">
    <w:name w:val="样式 39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06">
    <w:name w:val="样式 398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007">
    <w:name w:val="样式 39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08">
    <w:name w:val="样式 39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09">
    <w:name w:val="样式 39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10">
    <w:name w:val="样式 39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11">
    <w:name w:val="样式 398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012">
    <w:name w:val="样式 39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13">
    <w:name w:val="样式 39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14">
    <w:name w:val="样式 39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15">
    <w:name w:val="样式 39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16">
    <w:name w:val="样式 399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017">
    <w:name w:val="样式 399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018">
    <w:name w:val="样式 399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019">
    <w:name w:val="样式 399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020">
    <w:name w:val="样式 39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21">
    <w:name w:val="样式 39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22">
    <w:name w:val="样式 39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23">
    <w:name w:val="样式 39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24">
    <w:name w:val="样式 39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25">
    <w:name w:val="样式 40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26">
    <w:name w:val="样式 40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27">
    <w:name w:val="样式 40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28">
    <w:name w:val="样式 40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29">
    <w:name w:val="样式 40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30">
    <w:name w:val="样式 40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31">
    <w:name w:val="样式 40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32">
    <w:name w:val="样式 40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33">
    <w:name w:val="样式 40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34">
    <w:name w:val="样式 40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35">
    <w:name w:val="样式 40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36">
    <w:name w:val="样式 40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37">
    <w:name w:val="样式 40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38">
    <w:name w:val="样式 40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39">
    <w:name w:val="样式 40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40">
    <w:name w:val="样式 40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41">
    <w:name w:val="样式 40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42">
    <w:name w:val="样式 40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43">
    <w:name w:val="样式 401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044">
    <w:name w:val="样式 40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045">
    <w:name w:val="样式 40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046">
    <w:name w:val="样式 402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047">
    <w:name w:val="样式 402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048">
    <w:name w:val="样式 402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049">
    <w:name w:val="样式 402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050">
    <w:name w:val="样式 402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051">
    <w:name w:val="样式 40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52">
    <w:name w:val="样式 40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53">
    <w:name w:val="样式 40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54">
    <w:name w:val="样式 40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55">
    <w:name w:val="样式 40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56">
    <w:name w:val="样式 40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57">
    <w:name w:val="样式 40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58">
    <w:name w:val="样式 40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59">
    <w:name w:val="样式 40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60">
    <w:name w:val="样式 40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61">
    <w:name w:val="样式 40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62">
    <w:name w:val="样式 40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63">
    <w:name w:val="样式 40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64">
    <w:name w:val="样式 40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65">
    <w:name w:val="样式 40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66">
    <w:name w:val="样式 40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67">
    <w:name w:val="样式 40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68">
    <w:name w:val="样式 40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69">
    <w:name w:val="样式 40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70">
    <w:name w:val="样式 40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71">
    <w:name w:val="样式 40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72">
    <w:name w:val="样式 40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73">
    <w:name w:val="样式 40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74">
    <w:name w:val="样式 40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75">
    <w:name w:val="样式 40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76">
    <w:name w:val="样式 40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77">
    <w:name w:val="样式 40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78">
    <w:name w:val="样式 40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79">
    <w:name w:val="样式 40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80">
    <w:name w:val="样式 40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81">
    <w:name w:val="样式 40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82">
    <w:name w:val="样式 40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83">
    <w:name w:val="样式 40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84">
    <w:name w:val="样式 40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85">
    <w:name w:val="样式 40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86">
    <w:name w:val="样式 40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87">
    <w:name w:val="样式 40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88">
    <w:name w:val="样式 40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89">
    <w:name w:val="样式 40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90">
    <w:name w:val="样式 40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91">
    <w:name w:val="样式 40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92">
    <w:name w:val="样式 40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93">
    <w:name w:val="样式 40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94">
    <w:name w:val="样式 40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95">
    <w:name w:val="样式 40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96">
    <w:name w:val="样式 40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97">
    <w:name w:val="样式 40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98">
    <w:name w:val="样式 40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099">
    <w:name w:val="样式 40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00">
    <w:name w:val="样式 407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01">
    <w:name w:val="样式 407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02">
    <w:name w:val="样式 407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03">
    <w:name w:val="样式 407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04">
    <w:name w:val="样式 40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05">
    <w:name w:val="样式 40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06">
    <w:name w:val="样式 408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07">
    <w:name w:val="样式 408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08">
    <w:name w:val="样式 40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09">
    <w:name w:val="样式 40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10">
    <w:name w:val="样式 40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11">
    <w:name w:val="样式 40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12">
    <w:name w:val="样式 40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13">
    <w:name w:val="样式 40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14">
    <w:name w:val="样式 40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15">
    <w:name w:val="样式 40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16">
    <w:name w:val="样式 40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17">
    <w:name w:val="样式 40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18">
    <w:name w:val="样式 40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19">
    <w:name w:val="样式 40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20">
    <w:name w:val="样式 40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21">
    <w:name w:val="样式 40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22">
    <w:name w:val="样式 40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23">
    <w:name w:val="样式 40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24">
    <w:name w:val="样式 40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25">
    <w:name w:val="样式 41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26">
    <w:name w:val="样式 410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27">
    <w:name w:val="样式 41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28">
    <w:name w:val="样式 41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29">
    <w:name w:val="样式 41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30">
    <w:name w:val="样式 41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31">
    <w:name w:val="样式 41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32">
    <w:name w:val="样式 41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33">
    <w:name w:val="样式 41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34">
    <w:name w:val="样式 41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35">
    <w:name w:val="样式 41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36">
    <w:name w:val="样式 411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37">
    <w:name w:val="样式 41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38">
    <w:name w:val="样式 41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39">
    <w:name w:val="样式 41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40">
    <w:name w:val="样式 41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41">
    <w:name w:val="样式 41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42">
    <w:name w:val="样式 41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43">
    <w:name w:val="样式 41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44">
    <w:name w:val="样式 41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45">
    <w:name w:val="样式 41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46">
    <w:name w:val="样式 412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47">
    <w:name w:val="样式 41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48">
    <w:name w:val="样式 41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49">
    <w:name w:val="样式 41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50">
    <w:name w:val="样式 41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51">
    <w:name w:val="样式 41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52">
    <w:name w:val="样式 41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53">
    <w:name w:val="样式 41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54">
    <w:name w:val="样式 41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55">
    <w:name w:val="样式 41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56">
    <w:name w:val="样式 413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57">
    <w:name w:val="样式 413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58">
    <w:name w:val="样式 413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59">
    <w:name w:val="样式 413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60">
    <w:name w:val="样式 413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61">
    <w:name w:val="样式 413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62">
    <w:name w:val="样式 413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63">
    <w:name w:val="样式 413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64">
    <w:name w:val="样式 413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65">
    <w:name w:val="样式 414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66">
    <w:name w:val="样式 414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67">
    <w:name w:val="样式 414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68">
    <w:name w:val="样式 41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69">
    <w:name w:val="样式 41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70">
    <w:name w:val="样式 41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71">
    <w:name w:val="样式 41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72">
    <w:name w:val="样式 41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73">
    <w:name w:val="样式 41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74">
    <w:name w:val="样式 41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75">
    <w:name w:val="样式 41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76">
    <w:name w:val="样式 41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77">
    <w:name w:val="样式 41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78">
    <w:name w:val="样式 41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79">
    <w:name w:val="样式 41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80">
    <w:name w:val="样式 41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81">
    <w:name w:val="样式 41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82">
    <w:name w:val="样式 41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83">
    <w:name w:val="样式 41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84">
    <w:name w:val="样式 41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85">
    <w:name w:val="样式 41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86">
    <w:name w:val="样式 41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87">
    <w:name w:val="样式 41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88">
    <w:name w:val="样式 41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89">
    <w:name w:val="样式 41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90">
    <w:name w:val="样式 41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91">
    <w:name w:val="样式 41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92">
    <w:name w:val="样式 41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93">
    <w:name w:val="样式 41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94">
    <w:name w:val="样式 41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95">
    <w:name w:val="样式 41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96">
    <w:name w:val="样式 41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97">
    <w:name w:val="样式 41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98">
    <w:name w:val="样式 41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199">
    <w:name w:val="样式 41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00">
    <w:name w:val="样式 41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01">
    <w:name w:val="样式 41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02">
    <w:name w:val="样式 41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03">
    <w:name w:val="样式 41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04">
    <w:name w:val="样式 41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05">
    <w:name w:val="样式 41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06">
    <w:name w:val="样式 41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07">
    <w:name w:val="样式 41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08">
    <w:name w:val="样式 41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09">
    <w:name w:val="样式 41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10">
    <w:name w:val="样式 41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11">
    <w:name w:val="样式 41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12">
    <w:name w:val="样式 41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13">
    <w:name w:val="样式 41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14">
    <w:name w:val="样式 41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15">
    <w:name w:val="样式 41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16">
    <w:name w:val="样式 41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17">
    <w:name w:val="样式 41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18">
    <w:name w:val="样式 41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19">
    <w:name w:val="样式 41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20">
    <w:name w:val="样式 41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21">
    <w:name w:val="样式 41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22">
    <w:name w:val="样式 41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23">
    <w:name w:val="样式 41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24">
    <w:name w:val="样式 41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25">
    <w:name w:val="样式 42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26">
    <w:name w:val="样式 42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27">
    <w:name w:val="样式 420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228">
    <w:name w:val="样式 42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29">
    <w:name w:val="样式 42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30">
    <w:name w:val="样式 42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31">
    <w:name w:val="样式 42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32">
    <w:name w:val="样式 42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33">
    <w:name w:val="样式 42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34">
    <w:name w:val="样式 42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35">
    <w:name w:val="样式 42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36">
    <w:name w:val="样式 42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37">
    <w:name w:val="样式 421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238">
    <w:name w:val="样式 42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39">
    <w:name w:val="样式 42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40">
    <w:name w:val="样式 42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41">
    <w:name w:val="样式 42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42">
    <w:name w:val="样式 42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43">
    <w:name w:val="样式 42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44">
    <w:name w:val="样式 42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45">
    <w:name w:val="样式 42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46">
    <w:name w:val="样式 42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47">
    <w:name w:val="样式 422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248">
    <w:name w:val="样式 42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49">
    <w:name w:val="样式 42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50">
    <w:name w:val="样式 42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51">
    <w:name w:val="样式 42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52">
    <w:name w:val="样式 42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53">
    <w:name w:val="样式 42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54">
    <w:name w:val="样式 42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55">
    <w:name w:val="样式 42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56">
    <w:name w:val="样式 42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57">
    <w:name w:val="样式 423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258">
    <w:name w:val="样式 42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59">
    <w:name w:val="样式 42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60">
    <w:name w:val="样式 42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61">
    <w:name w:val="样式 42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62">
    <w:name w:val="样式 42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63">
    <w:name w:val="样式 42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64">
    <w:name w:val="样式 42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65">
    <w:name w:val="样式 42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66">
    <w:name w:val="样式 42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67">
    <w:name w:val="样式 424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268">
    <w:name w:val="样式 42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69">
    <w:name w:val="样式 42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70">
    <w:name w:val="样式 42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71">
    <w:name w:val="样式 42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72">
    <w:name w:val="样式 42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73">
    <w:name w:val="样式 42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74">
    <w:name w:val="样式 42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75">
    <w:name w:val="样式 42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76">
    <w:name w:val="样式 42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77">
    <w:name w:val="样式 425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278">
    <w:name w:val="样式 42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79">
    <w:name w:val="样式 42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80">
    <w:name w:val="样式 42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81">
    <w:name w:val="样式 42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82">
    <w:name w:val="样式 42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83">
    <w:name w:val="样式 42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84">
    <w:name w:val="样式 42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85">
    <w:name w:val="样式 42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86">
    <w:name w:val="样式 42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87">
    <w:name w:val="样式 426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288">
    <w:name w:val="样式 42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89">
    <w:name w:val="样式 42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90">
    <w:name w:val="样式 42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91">
    <w:name w:val="样式 42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92">
    <w:name w:val="样式 42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93">
    <w:name w:val="样式 42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94">
    <w:name w:val="样式 42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95">
    <w:name w:val="样式 42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96">
    <w:name w:val="样式 42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297">
    <w:name w:val="样式 427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298">
    <w:name w:val="样式 427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299">
    <w:name w:val="样式 427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00">
    <w:name w:val="样式 427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01">
    <w:name w:val="样式 427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02">
    <w:name w:val="样式 427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03">
    <w:name w:val="样式 427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04">
    <w:name w:val="样式 427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05">
    <w:name w:val="样式 428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06">
    <w:name w:val="样式 428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07">
    <w:name w:val="样式 42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08">
    <w:name w:val="样式 42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09">
    <w:name w:val="样式 42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10">
    <w:name w:val="样式 42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11">
    <w:name w:val="样式 42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12">
    <w:name w:val="样式 42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13">
    <w:name w:val="样式 42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14">
    <w:name w:val="样式 42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15">
    <w:name w:val="样式 42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16">
    <w:name w:val="样式 42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17">
    <w:name w:val="样式 42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18">
    <w:name w:val="样式 42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19">
    <w:name w:val="样式 42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20">
    <w:name w:val="样式 42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21">
    <w:name w:val="样式 42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22">
    <w:name w:val="样式 42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23">
    <w:name w:val="样式 429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24">
    <w:name w:val="样式 429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25">
    <w:name w:val="样式 430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26">
    <w:name w:val="样式 430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27">
    <w:name w:val="样式 430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28">
    <w:name w:val="样式 430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29">
    <w:name w:val="样式 430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30">
    <w:name w:val="样式 430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31">
    <w:name w:val="样式 43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32">
    <w:name w:val="样式 43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33">
    <w:name w:val="样式 43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34">
    <w:name w:val="样式 43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35">
    <w:name w:val="样式 43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36">
    <w:name w:val="样式 43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37">
    <w:name w:val="样式 43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38">
    <w:name w:val="样式 43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39">
    <w:name w:val="样式 43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40">
    <w:name w:val="样式 43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41">
    <w:name w:val="样式 43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42">
    <w:name w:val="样式 43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43">
    <w:name w:val="样式 43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44">
    <w:name w:val="样式 43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45">
    <w:name w:val="样式 43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46">
    <w:name w:val="样式 43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47">
    <w:name w:val="样式 43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48">
    <w:name w:val="样式 43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49">
    <w:name w:val="样式 43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50">
    <w:name w:val="样式 43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51">
    <w:name w:val="样式 43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52">
    <w:name w:val="样式 43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53">
    <w:name w:val="样式 43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54">
    <w:name w:val="样式 43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55">
    <w:name w:val="样式 43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56">
    <w:name w:val="样式 43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57">
    <w:name w:val="样式 43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58">
    <w:name w:val="样式 43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59">
    <w:name w:val="样式 43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60">
    <w:name w:val="样式 43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61">
    <w:name w:val="样式 43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62">
    <w:name w:val="样式 43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63">
    <w:name w:val="样式 43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64">
    <w:name w:val="样式 43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65">
    <w:name w:val="样式 43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66">
    <w:name w:val="样式 43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67">
    <w:name w:val="样式 43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68">
    <w:name w:val="样式 43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69">
    <w:name w:val="样式 43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70">
    <w:name w:val="样式 43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71">
    <w:name w:val="样式 43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72">
    <w:name w:val="样式 43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73">
    <w:name w:val="样式 43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74">
    <w:name w:val="样式 43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75">
    <w:name w:val="样式 43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76">
    <w:name w:val="样式 43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77">
    <w:name w:val="样式 43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78">
    <w:name w:val="样式 43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79">
    <w:name w:val="样式 43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80">
    <w:name w:val="样式 43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81">
    <w:name w:val="样式 43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82">
    <w:name w:val="样式 43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83">
    <w:name w:val="样式 43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84">
    <w:name w:val="样式 435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85">
    <w:name w:val="样式 436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86">
    <w:name w:val="样式 436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87">
    <w:name w:val="样式 436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88">
    <w:name w:val="样式 436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89">
    <w:name w:val="样式 436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90">
    <w:name w:val="样式 436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91">
    <w:name w:val="样式 436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92">
    <w:name w:val="样式 43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93">
    <w:name w:val="样式 43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94">
    <w:name w:val="样式 43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95">
    <w:name w:val="样式 43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96">
    <w:name w:val="样式 43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97">
    <w:name w:val="样式 43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98">
    <w:name w:val="样式 43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399">
    <w:name w:val="样式 43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00">
    <w:name w:val="样式 43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01">
    <w:name w:val="样式 43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02">
    <w:name w:val="样式 43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03">
    <w:name w:val="样式 43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04">
    <w:name w:val="样式 43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05">
    <w:name w:val="样式 43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06">
    <w:name w:val="样式 43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07">
    <w:name w:val="样式 43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08">
    <w:name w:val="样式 43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09">
    <w:name w:val="样式 43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10">
    <w:name w:val="样式 43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11">
    <w:name w:val="样式 43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12">
    <w:name w:val="样式 43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13">
    <w:name w:val="样式 43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14">
    <w:name w:val="样式 43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15">
    <w:name w:val="样式 43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16">
    <w:name w:val="样式 43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17">
    <w:name w:val="样式 43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18">
    <w:name w:val="样式 43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19">
    <w:name w:val="样式 43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20">
    <w:name w:val="样式 43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21">
    <w:name w:val="样式 43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22">
    <w:name w:val="样式 43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23">
    <w:name w:val="样式 43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24">
    <w:name w:val="样式 43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25">
    <w:name w:val="样式 44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26">
    <w:name w:val="样式 44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27">
    <w:name w:val="样式 44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28">
    <w:name w:val="样式 44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29">
    <w:name w:val="样式 44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30">
    <w:name w:val="样式 44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31">
    <w:name w:val="样式 44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32">
    <w:name w:val="样式 44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33">
    <w:name w:val="样式 44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34">
    <w:name w:val="样式 44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35">
    <w:name w:val="样式 44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36">
    <w:name w:val="样式 44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37">
    <w:name w:val="样式 44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38">
    <w:name w:val="样式 44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39">
    <w:name w:val="样式 44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40">
    <w:name w:val="样式 441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441">
    <w:name w:val="样式 44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42">
    <w:name w:val="样式 44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43">
    <w:name w:val="样式 44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44">
    <w:name w:val="样式 44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45">
    <w:name w:val="样式 44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46">
    <w:name w:val="样式 44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47">
    <w:name w:val="样式 44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48">
    <w:name w:val="样式 44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49">
    <w:name w:val="样式 44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50">
    <w:name w:val="样式 44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51">
    <w:name w:val="样式 44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52">
    <w:name w:val="样式 44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53">
    <w:name w:val="样式 44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54">
    <w:name w:val="样式 44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55">
    <w:name w:val="样式 44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56">
    <w:name w:val="样式 44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57">
    <w:name w:val="样式 44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58">
    <w:name w:val="样式 44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59">
    <w:name w:val="样式 44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60">
    <w:name w:val="样式 44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61">
    <w:name w:val="样式 44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62">
    <w:name w:val="样式 44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63">
    <w:name w:val="样式 443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464">
    <w:name w:val="样式 443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465">
    <w:name w:val="样式 44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66">
    <w:name w:val="样式 44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67">
    <w:name w:val="样式 44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68">
    <w:name w:val="样式 44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69">
    <w:name w:val="样式 44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70">
    <w:name w:val="样式 44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71">
    <w:name w:val="样式 44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72">
    <w:name w:val="样式 44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73">
    <w:name w:val="样式 444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474">
    <w:name w:val="样式 44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75">
    <w:name w:val="样式 44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76">
    <w:name w:val="样式 44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77">
    <w:name w:val="样式 44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78">
    <w:name w:val="样式 44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79">
    <w:name w:val="样式 44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80">
    <w:name w:val="样式 44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81">
    <w:name w:val="样式 44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82">
    <w:name w:val="样式 44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83">
    <w:name w:val="样式 445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484">
    <w:name w:val="样式 44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85">
    <w:name w:val="样式 44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86">
    <w:name w:val="样式 44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87">
    <w:name w:val="样式 44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88">
    <w:name w:val="样式 44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89">
    <w:name w:val="样式 44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90">
    <w:name w:val="样式 44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91">
    <w:name w:val="样式 44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92">
    <w:name w:val="样式 44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93">
    <w:name w:val="样式 446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494">
    <w:name w:val="样式 44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95">
    <w:name w:val="样式 44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96">
    <w:name w:val="样式 44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97">
    <w:name w:val="样式 44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98">
    <w:name w:val="样式 44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499">
    <w:name w:val="样式 44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00">
    <w:name w:val="样式 44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01">
    <w:name w:val="样式 44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02">
    <w:name w:val="样式 44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03">
    <w:name w:val="样式 447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504">
    <w:name w:val="样式 44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05">
    <w:name w:val="样式 44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06">
    <w:name w:val="样式 44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07">
    <w:name w:val="样式 44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08">
    <w:name w:val="样式 44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09">
    <w:name w:val="样式 44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10">
    <w:name w:val="样式 44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11">
    <w:name w:val="样式 44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12">
    <w:name w:val="样式 44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13">
    <w:name w:val="样式 448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514">
    <w:name w:val="样式 44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15">
    <w:name w:val="样式 44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16">
    <w:name w:val="样式 44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17">
    <w:name w:val="样式 44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18">
    <w:name w:val="样式 44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19">
    <w:name w:val="样式 44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20">
    <w:name w:val="样式 44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21">
    <w:name w:val="样式 44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22">
    <w:name w:val="样式 44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23">
    <w:name w:val="样式 449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524">
    <w:name w:val="样式 44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25">
    <w:name w:val="样式 45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26">
    <w:name w:val="样式 45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27">
    <w:name w:val="样式 45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28">
    <w:name w:val="样式 45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29">
    <w:name w:val="样式 45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30">
    <w:name w:val="样式 45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31">
    <w:name w:val="样式 45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32">
    <w:name w:val="样式 45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33">
    <w:name w:val="样式 450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534">
    <w:name w:val="样式 45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35">
    <w:name w:val="样式 45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36">
    <w:name w:val="样式 45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37">
    <w:name w:val="样式 45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38">
    <w:name w:val="样式 45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39">
    <w:name w:val="样式 45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40">
    <w:name w:val="样式 45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41">
    <w:name w:val="样式 45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42">
    <w:name w:val="样式 45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43">
    <w:name w:val="样式 451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544">
    <w:name w:val="样式 45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45">
    <w:name w:val="样式 45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46">
    <w:name w:val="样式 45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47">
    <w:name w:val="样式 45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48">
    <w:name w:val="样式 45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49">
    <w:name w:val="样式 45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50">
    <w:name w:val="样式 45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51">
    <w:name w:val="样式 45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52">
    <w:name w:val="样式 45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53">
    <w:name w:val="样式 452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554">
    <w:name w:val="样式 45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55">
    <w:name w:val="样式 45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56">
    <w:name w:val="样式 45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57">
    <w:name w:val="样式 45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58">
    <w:name w:val="样式 45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59">
    <w:name w:val="样式 45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60">
    <w:name w:val="样式 45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61">
    <w:name w:val="样式 45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62">
    <w:name w:val="样式 45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63">
    <w:name w:val="样式 453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564">
    <w:name w:val="样式 45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65">
    <w:name w:val="样式 45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66">
    <w:name w:val="样式 45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67">
    <w:name w:val="样式 45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68">
    <w:name w:val="样式 45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69">
    <w:name w:val="样式 45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70">
    <w:name w:val="样式 45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71">
    <w:name w:val="样式 45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72">
    <w:name w:val="样式 45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73">
    <w:name w:val="样式 454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574">
    <w:name w:val="样式 45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75">
    <w:name w:val="样式 45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76">
    <w:name w:val="样式 45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77">
    <w:name w:val="样式 45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78">
    <w:name w:val="样式 45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79">
    <w:name w:val="样式 45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80">
    <w:name w:val="样式 45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81">
    <w:name w:val="样式 45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82">
    <w:name w:val="样式 45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83">
    <w:name w:val="样式 45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84">
    <w:name w:val="样式 45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85">
    <w:name w:val="样式 456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586">
    <w:name w:val="样式 45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87">
    <w:name w:val="样式 45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88">
    <w:name w:val="样式 45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89">
    <w:name w:val="样式 45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90">
    <w:name w:val="样式 45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91">
    <w:name w:val="样式 45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92">
    <w:name w:val="样式 45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93">
    <w:name w:val="样式 45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94">
    <w:name w:val="样式 45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95">
    <w:name w:val="样式 457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596">
    <w:name w:val="样式 45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97">
    <w:name w:val="样式 45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98">
    <w:name w:val="样式 45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599">
    <w:name w:val="样式 45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00">
    <w:name w:val="样式 45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01">
    <w:name w:val="样式 45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02">
    <w:name w:val="样式 45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03">
    <w:name w:val="样式 45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04">
    <w:name w:val="样式 45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05">
    <w:name w:val="样式 45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06">
    <w:name w:val="样式 45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07">
    <w:name w:val="样式 45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08">
    <w:name w:val="样式 45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09">
    <w:name w:val="样式 45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10">
    <w:name w:val="样式 45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11">
    <w:name w:val="样式 45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12">
    <w:name w:val="样式 45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13">
    <w:name w:val="样式 45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14">
    <w:name w:val="样式 45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15">
    <w:name w:val="样式 45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16">
    <w:name w:val="样式 45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17">
    <w:name w:val="样式 45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18">
    <w:name w:val="样式 45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19">
    <w:name w:val="样式 45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20">
    <w:name w:val="样式 45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21">
    <w:name w:val="样式 45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22">
    <w:name w:val="样式 45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23">
    <w:name w:val="样式 45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24">
    <w:name w:val="样式 45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25">
    <w:name w:val="样式 46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26">
    <w:name w:val="样式 46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27">
    <w:name w:val="样式 46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28">
    <w:name w:val="样式 46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29">
    <w:name w:val="样式 46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30">
    <w:name w:val="样式 46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31">
    <w:name w:val="样式 46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32">
    <w:name w:val="样式 46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33">
    <w:name w:val="样式 46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34">
    <w:name w:val="样式 46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35">
    <w:name w:val="样式 46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36">
    <w:name w:val="样式 46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37">
    <w:name w:val="样式 46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38">
    <w:name w:val="样式 46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39">
    <w:name w:val="样式 46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40">
    <w:name w:val="样式 46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41">
    <w:name w:val="样式 46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42">
    <w:name w:val="样式 46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43">
    <w:name w:val="样式 46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44">
    <w:name w:val="样式 46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45">
    <w:name w:val="样式 46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46">
    <w:name w:val="样式 46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47">
    <w:name w:val="样式 46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48">
    <w:name w:val="样式 46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49">
    <w:name w:val="样式 46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50">
    <w:name w:val="样式 46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51">
    <w:name w:val="样式 46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52">
    <w:name w:val="样式 46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53">
    <w:name w:val="样式 46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54">
    <w:name w:val="样式 46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55">
    <w:name w:val="样式 46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56">
    <w:name w:val="样式 46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57">
    <w:name w:val="样式 46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58">
    <w:name w:val="样式 46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59">
    <w:name w:val="样式 46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60">
    <w:name w:val="样式 46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61">
    <w:name w:val="样式 46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62">
    <w:name w:val="样式 46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63">
    <w:name w:val="样式 46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64">
    <w:name w:val="样式 46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65">
    <w:name w:val="样式 46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66">
    <w:name w:val="样式 46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67">
    <w:name w:val="样式 46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68">
    <w:name w:val="样式 46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69">
    <w:name w:val="样式 46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70">
    <w:name w:val="样式 46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71">
    <w:name w:val="样式 46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72">
    <w:name w:val="样式 46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73">
    <w:name w:val="样式 46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74">
    <w:name w:val="样式 46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75">
    <w:name w:val="样式 46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76">
    <w:name w:val="样式 46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77">
    <w:name w:val="样式 46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78">
    <w:name w:val="样式 46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79">
    <w:name w:val="样式 46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80">
    <w:name w:val="样式 46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81">
    <w:name w:val="样式 46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82">
    <w:name w:val="样式 46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83">
    <w:name w:val="样式 46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84">
    <w:name w:val="样式 46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85">
    <w:name w:val="样式 46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86">
    <w:name w:val="样式 46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87">
    <w:name w:val="样式 46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88">
    <w:name w:val="样式 46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89">
    <w:name w:val="样式 46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90">
    <w:name w:val="样式 46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91">
    <w:name w:val="样式 46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92">
    <w:name w:val="样式 46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93">
    <w:name w:val="样式 46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94">
    <w:name w:val="样式 46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95">
    <w:name w:val="样式 46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96">
    <w:name w:val="样式 46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97">
    <w:name w:val="样式 46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98">
    <w:name w:val="样式 46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99">
    <w:name w:val="样式 46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00">
    <w:name w:val="样式 46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01">
    <w:name w:val="样式 46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02">
    <w:name w:val="样式 46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03">
    <w:name w:val="样式 46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04">
    <w:name w:val="样式 46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05">
    <w:name w:val="样式 46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06">
    <w:name w:val="样式 46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07">
    <w:name w:val="样式 46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08">
    <w:name w:val="样式 46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09">
    <w:name w:val="样式 46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10">
    <w:name w:val="样式 46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11">
    <w:name w:val="样式 46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12">
    <w:name w:val="样式 46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13">
    <w:name w:val="样式 46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14">
    <w:name w:val="样式 46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15">
    <w:name w:val="样式 46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16">
    <w:name w:val="样式 46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17">
    <w:name w:val="样式 46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18">
    <w:name w:val="样式 46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19">
    <w:name w:val="样式 46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20">
    <w:name w:val="样式 46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21">
    <w:name w:val="样式 46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22">
    <w:name w:val="样式 46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23">
    <w:name w:val="样式 46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24">
    <w:name w:val="样式 46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25">
    <w:name w:val="样式 47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26">
    <w:name w:val="样式 47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27">
    <w:name w:val="样式 47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28">
    <w:name w:val="样式 47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29">
    <w:name w:val="样式 47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30">
    <w:name w:val="样式 47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31">
    <w:name w:val="样式 47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32">
    <w:name w:val="样式 47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33">
    <w:name w:val="样式 47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34">
    <w:name w:val="样式 47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35">
    <w:name w:val="样式 47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36">
    <w:name w:val="样式 47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37">
    <w:name w:val="样式 47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38">
    <w:name w:val="样式 47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39">
    <w:name w:val="样式 47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40">
    <w:name w:val="样式 47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41">
    <w:name w:val="样式 47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42">
    <w:name w:val="样式 47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43">
    <w:name w:val="样式 47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44">
    <w:name w:val="样式 47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45">
    <w:name w:val="样式 47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46">
    <w:name w:val="样式 47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47">
    <w:name w:val="样式 47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48">
    <w:name w:val="样式 47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49">
    <w:name w:val="样式 47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50">
    <w:name w:val="样式 47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51">
    <w:name w:val="样式 47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52">
    <w:name w:val="样式 47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53">
    <w:name w:val="样式 47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54">
    <w:name w:val="样式 47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55">
    <w:name w:val="样式 47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56">
    <w:name w:val="样式 47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57">
    <w:name w:val="样式 47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58">
    <w:name w:val="样式 47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59">
    <w:name w:val="样式 47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60">
    <w:name w:val="样式 47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61">
    <w:name w:val="样式 47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62">
    <w:name w:val="样式 47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63">
    <w:name w:val="样式 47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64">
    <w:name w:val="样式 47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65">
    <w:name w:val="样式 47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66">
    <w:name w:val="样式 47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67">
    <w:name w:val="样式 47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68">
    <w:name w:val="样式 47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69">
    <w:name w:val="样式 47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70">
    <w:name w:val="样式 47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71">
    <w:name w:val="样式 47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72">
    <w:name w:val="样式 47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73">
    <w:name w:val="样式 47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74">
    <w:name w:val="样式 47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75">
    <w:name w:val="样式 47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76">
    <w:name w:val="样式 47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77">
    <w:name w:val="样式 47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78">
    <w:name w:val="样式 47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79">
    <w:name w:val="样式 47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80">
    <w:name w:val="样式 47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81">
    <w:name w:val="样式 47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82">
    <w:name w:val="样式 47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83">
    <w:name w:val="样式 47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84">
    <w:name w:val="样式 47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85">
    <w:name w:val="样式 47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86">
    <w:name w:val="样式 47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87">
    <w:name w:val="样式 47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88">
    <w:name w:val="样式 47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89">
    <w:name w:val="样式 47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90">
    <w:name w:val="样式 47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91">
    <w:name w:val="样式 47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92">
    <w:name w:val="样式 47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93">
    <w:name w:val="样式 47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94">
    <w:name w:val="样式 47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95">
    <w:name w:val="样式 47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96">
    <w:name w:val="样式 47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97">
    <w:name w:val="样式 47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98">
    <w:name w:val="样式 47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99">
    <w:name w:val="样式 47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00">
    <w:name w:val="样式 47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01">
    <w:name w:val="样式 47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02">
    <w:name w:val="样式 47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03">
    <w:name w:val="样式 47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04">
    <w:name w:val="样式 47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05">
    <w:name w:val="样式 47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06">
    <w:name w:val="样式 47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07">
    <w:name w:val="样式 47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08">
    <w:name w:val="样式 47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09">
    <w:name w:val="样式 47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10">
    <w:name w:val="样式 47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11">
    <w:name w:val="样式 47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12">
    <w:name w:val="样式 47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13">
    <w:name w:val="样式 47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14">
    <w:name w:val="样式 47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15">
    <w:name w:val="样式 47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16">
    <w:name w:val="样式 47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17">
    <w:name w:val="样式 47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18">
    <w:name w:val="样式 47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19">
    <w:name w:val="样式 47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20">
    <w:name w:val="样式 47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21">
    <w:name w:val="样式 47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22">
    <w:name w:val="样式 47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23">
    <w:name w:val="样式 47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24">
    <w:name w:val="样式 47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25">
    <w:name w:val="样式 48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26">
    <w:name w:val="样式 48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27">
    <w:name w:val="样式 48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28">
    <w:name w:val="样式 48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29">
    <w:name w:val="样式 48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30">
    <w:name w:val="样式 48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31">
    <w:name w:val="样式 48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32">
    <w:name w:val="样式 48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33">
    <w:name w:val="样式 48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34">
    <w:name w:val="样式 48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35">
    <w:name w:val="样式 48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36">
    <w:name w:val="样式 48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37">
    <w:name w:val="样式 48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38">
    <w:name w:val="样式 48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39">
    <w:name w:val="样式 48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40">
    <w:name w:val="样式 48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41">
    <w:name w:val="样式 48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42">
    <w:name w:val="样式 48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43">
    <w:name w:val="样式 48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44">
    <w:name w:val="样式 48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45">
    <w:name w:val="样式 48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46">
    <w:name w:val="样式 48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47">
    <w:name w:val="样式 48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48">
    <w:name w:val="样式 48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49">
    <w:name w:val="样式 48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50">
    <w:name w:val="样式 48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51">
    <w:name w:val="样式 48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52">
    <w:name w:val="样式 48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53">
    <w:name w:val="样式 48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54">
    <w:name w:val="样式 48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55">
    <w:name w:val="样式 48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56">
    <w:name w:val="样式 48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57">
    <w:name w:val="样式 48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58">
    <w:name w:val="样式 48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59">
    <w:name w:val="样式 48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60">
    <w:name w:val="样式 48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61">
    <w:name w:val="样式 48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62">
    <w:name w:val="样式 48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63">
    <w:name w:val="样式 48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64">
    <w:name w:val="样式 48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65">
    <w:name w:val="样式 48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66">
    <w:name w:val="样式 48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67">
    <w:name w:val="样式 48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68">
    <w:name w:val="样式 48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69">
    <w:name w:val="样式 48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70">
    <w:name w:val="样式 48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71">
    <w:name w:val="样式 48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72">
    <w:name w:val="样式 48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73">
    <w:name w:val="样式 48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74">
    <w:name w:val="样式 48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75">
    <w:name w:val="样式 48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76">
    <w:name w:val="样式 48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77">
    <w:name w:val="样式 48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78">
    <w:name w:val="样式 48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79">
    <w:name w:val="样式 48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80">
    <w:name w:val="样式 48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81">
    <w:name w:val="样式 48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82">
    <w:name w:val="样式 48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83">
    <w:name w:val="样式 48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84">
    <w:name w:val="样式 48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85">
    <w:name w:val="样式 48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86">
    <w:name w:val="样式 48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87">
    <w:name w:val="样式 48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88">
    <w:name w:val="样式 48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89">
    <w:name w:val="样式 48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90">
    <w:name w:val="样式 48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91">
    <w:name w:val="样式 48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92">
    <w:name w:val="样式 48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93">
    <w:name w:val="样式 48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94">
    <w:name w:val="样式 48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95">
    <w:name w:val="样式 48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96">
    <w:name w:val="样式 48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97">
    <w:name w:val="样式 48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98">
    <w:name w:val="样式 48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99">
    <w:name w:val="样式 48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00">
    <w:name w:val="样式 48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01">
    <w:name w:val="样式 48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02">
    <w:name w:val="样式 48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03">
    <w:name w:val="样式 48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04">
    <w:name w:val="样式 48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05">
    <w:name w:val="样式 48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06">
    <w:name w:val="样式 48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07">
    <w:name w:val="样式 48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08">
    <w:name w:val="样式 48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09">
    <w:name w:val="样式 48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10">
    <w:name w:val="样式 48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11">
    <w:name w:val="样式 48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12">
    <w:name w:val="样式 48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13">
    <w:name w:val="样式 48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14">
    <w:name w:val="样式 48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15">
    <w:name w:val="样式 48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16">
    <w:name w:val="样式 48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17">
    <w:name w:val="样式 48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18">
    <w:name w:val="样式 48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19">
    <w:name w:val="样式 48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20">
    <w:name w:val="样式 48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21">
    <w:name w:val="样式 48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22">
    <w:name w:val="样式 48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23">
    <w:name w:val="样式 48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24">
    <w:name w:val="样式 48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25">
    <w:name w:val="样式 49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26">
    <w:name w:val="样式 49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27">
    <w:name w:val="样式 49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28">
    <w:name w:val="样式 49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29">
    <w:name w:val="样式 49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30">
    <w:name w:val="样式 49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31">
    <w:name w:val="样式 49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32">
    <w:name w:val="样式 49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33">
    <w:name w:val="样式 49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34">
    <w:name w:val="样式 49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35">
    <w:name w:val="样式 49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36">
    <w:name w:val="样式 49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37">
    <w:name w:val="样式 49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38">
    <w:name w:val="样式 49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39">
    <w:name w:val="样式 49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40">
    <w:name w:val="样式 49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41">
    <w:name w:val="样式 49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42">
    <w:name w:val="样式 49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43">
    <w:name w:val="样式 49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44">
    <w:name w:val="样式 49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45">
    <w:name w:val="样式 49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46">
    <w:name w:val="样式 49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47">
    <w:name w:val="样式 49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48">
    <w:name w:val="样式 49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49">
    <w:name w:val="样式 49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50">
    <w:name w:val="样式 49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51">
    <w:name w:val="样式 49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52">
    <w:name w:val="样式 49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53">
    <w:name w:val="样式 49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54">
    <w:name w:val="样式 49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55">
    <w:name w:val="样式 49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56">
    <w:name w:val="样式 49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57">
    <w:name w:val="样式 49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58">
    <w:name w:val="样式 49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59">
    <w:name w:val="样式 49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60">
    <w:name w:val="样式 49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61">
    <w:name w:val="样式 49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62">
    <w:name w:val="样式 49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63">
    <w:name w:val="样式 49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64">
    <w:name w:val="样式 49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65">
    <w:name w:val="样式 49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66">
    <w:name w:val="样式 49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67">
    <w:name w:val="样式 49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68">
    <w:name w:val="样式 49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69">
    <w:name w:val="样式 49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70">
    <w:name w:val="样式 49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71">
    <w:name w:val="样式 49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72">
    <w:name w:val="样式 49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73">
    <w:name w:val="样式 49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74">
    <w:name w:val="样式 49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75">
    <w:name w:val="样式 49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76">
    <w:name w:val="样式 49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77">
    <w:name w:val="样式 49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78">
    <w:name w:val="样式 49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79">
    <w:name w:val="样式 49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80">
    <w:name w:val="样式 49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81">
    <w:name w:val="样式 49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82">
    <w:name w:val="样式 49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83">
    <w:name w:val="样式 49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84">
    <w:name w:val="样式 49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85">
    <w:name w:val="样式 49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86">
    <w:name w:val="样式 49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87">
    <w:name w:val="样式 49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88">
    <w:name w:val="样式 49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89">
    <w:name w:val="样式 49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90">
    <w:name w:val="样式 49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91">
    <w:name w:val="样式 49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92">
    <w:name w:val="样式 49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93">
    <w:name w:val="样式 49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94">
    <w:name w:val="样式 49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95">
    <w:name w:val="样式 49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96">
    <w:name w:val="样式 49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97">
    <w:name w:val="样式 49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98">
    <w:name w:val="样式 49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99">
    <w:name w:val="样式 49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00">
    <w:name w:val="样式 49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01">
    <w:name w:val="样式 49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02">
    <w:name w:val="样式 49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03">
    <w:name w:val="样式 49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04">
    <w:name w:val="样式 49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05">
    <w:name w:val="样式 49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06">
    <w:name w:val="样式 49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07">
    <w:name w:val="样式 49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08">
    <w:name w:val="样式 49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09">
    <w:name w:val="样式 49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10">
    <w:name w:val="样式 49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11">
    <w:name w:val="样式 49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12">
    <w:name w:val="样式 49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13">
    <w:name w:val="样式 49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14">
    <w:name w:val="样式 49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15">
    <w:name w:val="样式 49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16">
    <w:name w:val="样式 49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17">
    <w:name w:val="样式 49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18">
    <w:name w:val="样式 49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19">
    <w:name w:val="样式 49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20">
    <w:name w:val="样式 49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21">
    <w:name w:val="样式 49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22">
    <w:name w:val="样式 49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23">
    <w:name w:val="样式 49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24">
    <w:name w:val="样式 49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25">
    <w:name w:val="样式 50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26">
    <w:name w:val="样式 50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27">
    <w:name w:val="样式 50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28">
    <w:name w:val="样式 50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29">
    <w:name w:val="样式 50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30">
    <w:name w:val="样式 50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31">
    <w:name w:val="样式 50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32">
    <w:name w:val="样式 50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33">
    <w:name w:val="样式 50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34">
    <w:name w:val="样式 50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35">
    <w:name w:val="样式 50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36">
    <w:name w:val="样式 50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37">
    <w:name w:val="样式 50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38">
    <w:name w:val="样式 50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39">
    <w:name w:val="样式 50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40">
    <w:name w:val="样式 50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41">
    <w:name w:val="样式 50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42">
    <w:name w:val="样式 50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43">
    <w:name w:val="样式 50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44">
    <w:name w:val="样式 50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45">
    <w:name w:val="样式 50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46">
    <w:name w:val="样式 50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47">
    <w:name w:val="样式 50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48">
    <w:name w:val="样式 50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49">
    <w:name w:val="样式 50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50">
    <w:name w:val="样式 50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51">
    <w:name w:val="样式 50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52">
    <w:name w:val="样式 50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53">
    <w:name w:val="样式 50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54">
    <w:name w:val="样式 50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55">
    <w:name w:val="样式 50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56">
    <w:name w:val="样式 50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57">
    <w:name w:val="样式 50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58">
    <w:name w:val="样式 50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59">
    <w:name w:val="样式 50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60">
    <w:name w:val="样式 50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61">
    <w:name w:val="样式 50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62">
    <w:name w:val="样式 50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63">
    <w:name w:val="样式 50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64">
    <w:name w:val="样式 50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65">
    <w:name w:val="样式 50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66">
    <w:name w:val="样式 50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67">
    <w:name w:val="样式 50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68">
    <w:name w:val="样式 50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69">
    <w:name w:val="样式 50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70">
    <w:name w:val="样式 50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71">
    <w:name w:val="样式 50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72">
    <w:name w:val="样式 50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73">
    <w:name w:val="样式 50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74">
    <w:name w:val="样式 50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75">
    <w:name w:val="样式 50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76">
    <w:name w:val="样式 50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77">
    <w:name w:val="样式 50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78">
    <w:name w:val="样式 50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79">
    <w:name w:val="样式 50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80">
    <w:name w:val="样式 50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81">
    <w:name w:val="样式 50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82">
    <w:name w:val="样式 50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83">
    <w:name w:val="样式 50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84">
    <w:name w:val="样式 50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85">
    <w:name w:val="样式 50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86">
    <w:name w:val="样式 50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87">
    <w:name w:val="样式 50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88">
    <w:name w:val="样式 50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89">
    <w:name w:val="样式 50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90">
    <w:name w:val="样式 50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91">
    <w:name w:val="样式 50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92">
    <w:name w:val="样式 50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93">
    <w:name w:val="样式 50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94">
    <w:name w:val="样式 50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95">
    <w:name w:val="样式 50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96">
    <w:name w:val="样式 50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97">
    <w:name w:val="样式 50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98">
    <w:name w:val="样式 50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099">
    <w:name w:val="样式 50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00">
    <w:name w:val="样式 50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01">
    <w:name w:val="样式 50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02">
    <w:name w:val="样式 50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03">
    <w:name w:val="样式 50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04">
    <w:name w:val="样式 50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05">
    <w:name w:val="样式 50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06">
    <w:name w:val="样式 50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07">
    <w:name w:val="样式 50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08">
    <w:name w:val="样式 50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09">
    <w:name w:val="样式 50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10">
    <w:name w:val="样式 50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11">
    <w:name w:val="样式 50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12">
    <w:name w:val="样式 50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13">
    <w:name w:val="样式 50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14">
    <w:name w:val="样式 50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15">
    <w:name w:val="样式 50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16">
    <w:name w:val="样式 50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17">
    <w:name w:val="样式 50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18">
    <w:name w:val="样式 50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19">
    <w:name w:val="样式 50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20">
    <w:name w:val="样式 50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21">
    <w:name w:val="样式 50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22">
    <w:name w:val="样式 50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23">
    <w:name w:val="样式 50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24">
    <w:name w:val="样式 50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25">
    <w:name w:val="样式 51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26">
    <w:name w:val="样式 51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27">
    <w:name w:val="样式 51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28">
    <w:name w:val="样式 51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29">
    <w:name w:val="样式 51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30">
    <w:name w:val="样式 51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31">
    <w:name w:val="样式 51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32">
    <w:name w:val="样式 51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33">
    <w:name w:val="样式 51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34">
    <w:name w:val="样式 51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35">
    <w:name w:val="样式 51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36">
    <w:name w:val="样式 51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37">
    <w:name w:val="样式 51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38">
    <w:name w:val="样式 51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39">
    <w:name w:val="样式 51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40">
    <w:name w:val="样式 51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41">
    <w:name w:val="样式 51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42">
    <w:name w:val="样式 51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43">
    <w:name w:val="样式 51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44">
    <w:name w:val="样式 51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45">
    <w:name w:val="样式 51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46">
    <w:name w:val="样式 51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47">
    <w:name w:val="样式 51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48">
    <w:name w:val="样式 51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49">
    <w:name w:val="样式 51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50">
    <w:name w:val="样式 51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51">
    <w:name w:val="样式 51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52">
    <w:name w:val="样式 51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53">
    <w:name w:val="样式 51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54">
    <w:name w:val="样式 51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55">
    <w:name w:val="样式 51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56">
    <w:name w:val="样式 51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57">
    <w:name w:val="样式 51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58">
    <w:name w:val="样式 51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59">
    <w:name w:val="样式 51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60">
    <w:name w:val="样式 51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61">
    <w:name w:val="样式 51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62">
    <w:name w:val="样式 51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63">
    <w:name w:val="样式 51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64">
    <w:name w:val="样式 51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65">
    <w:name w:val="样式 51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66">
    <w:name w:val="样式 51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67">
    <w:name w:val="样式 51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68">
    <w:name w:val="样式 51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69">
    <w:name w:val="样式 51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70">
    <w:name w:val="样式 51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71">
    <w:name w:val="样式 51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72">
    <w:name w:val="样式 51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73">
    <w:name w:val="样式 51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74">
    <w:name w:val="样式 51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75">
    <w:name w:val="样式 51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76">
    <w:name w:val="样式 51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77">
    <w:name w:val="样式 51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78">
    <w:name w:val="样式 51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79">
    <w:name w:val="样式 51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80">
    <w:name w:val="样式 51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81">
    <w:name w:val="样式 51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82">
    <w:name w:val="样式 51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83">
    <w:name w:val="样式 51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84">
    <w:name w:val="样式 51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85">
    <w:name w:val="样式 51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86">
    <w:name w:val="样式 51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87">
    <w:name w:val="样式 51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88">
    <w:name w:val="样式 51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89">
    <w:name w:val="样式 51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90">
    <w:name w:val="样式 51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91">
    <w:name w:val="样式 51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92">
    <w:name w:val="样式 51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93">
    <w:name w:val="样式 51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94">
    <w:name w:val="样式 51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95">
    <w:name w:val="样式 51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96">
    <w:name w:val="样式 51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97">
    <w:name w:val="样式 51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98">
    <w:name w:val="样式 51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199">
    <w:name w:val="样式 51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00">
    <w:name w:val="样式 51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01">
    <w:name w:val="样式 51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02">
    <w:name w:val="样式 51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03">
    <w:name w:val="样式 51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04">
    <w:name w:val="样式 51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05">
    <w:name w:val="样式 51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06">
    <w:name w:val="样式 51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07">
    <w:name w:val="样式 51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08">
    <w:name w:val="样式 51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09">
    <w:name w:val="样式 51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10">
    <w:name w:val="样式 51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11">
    <w:name w:val="样式 51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12">
    <w:name w:val="样式 51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13">
    <w:name w:val="样式 51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14">
    <w:name w:val="样式 51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15">
    <w:name w:val="样式 51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16">
    <w:name w:val="样式 51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17">
    <w:name w:val="样式 51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18">
    <w:name w:val="样式 51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19">
    <w:name w:val="样式 51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20">
    <w:name w:val="样式 51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21">
    <w:name w:val="样式 51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22">
    <w:name w:val="样式 51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23">
    <w:name w:val="样式 51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24">
    <w:name w:val="样式 51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25">
    <w:name w:val="样式 52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26">
    <w:name w:val="样式 52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27">
    <w:name w:val="样式 52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28">
    <w:name w:val="样式 52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29">
    <w:name w:val="样式 52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30">
    <w:name w:val="样式 52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31">
    <w:name w:val="样式 52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32">
    <w:name w:val="样式 52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33">
    <w:name w:val="样式 52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34">
    <w:name w:val="样式 52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35">
    <w:name w:val="样式 52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36">
    <w:name w:val="样式 52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37">
    <w:name w:val="样式 52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38">
    <w:name w:val="样式 52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39">
    <w:name w:val="样式 52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40">
    <w:name w:val="样式 52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41">
    <w:name w:val="样式 52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42">
    <w:name w:val="样式 52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43">
    <w:name w:val="样式 52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44">
    <w:name w:val="样式 52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45">
    <w:name w:val="样式 52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46">
    <w:name w:val="样式 52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47">
    <w:name w:val="样式 52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48">
    <w:name w:val="样式 52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49">
    <w:name w:val="样式 52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50">
    <w:name w:val="样式 52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51">
    <w:name w:val="样式 52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52">
    <w:name w:val="样式 52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53">
    <w:name w:val="样式 52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54">
    <w:name w:val="样式 52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55">
    <w:name w:val="样式 52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56">
    <w:name w:val="样式 52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57">
    <w:name w:val="样式 52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58">
    <w:name w:val="样式 52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59">
    <w:name w:val="样式 52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60">
    <w:name w:val="样式 52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61">
    <w:name w:val="样式 52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62">
    <w:name w:val="样式 52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63">
    <w:name w:val="样式 52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64">
    <w:name w:val="样式 52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65">
    <w:name w:val="样式 52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66">
    <w:name w:val="样式 52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67">
    <w:name w:val="样式 52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68">
    <w:name w:val="样式 52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69">
    <w:name w:val="样式 52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70">
    <w:name w:val="样式 52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71">
    <w:name w:val="样式 52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72">
    <w:name w:val="样式 52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73">
    <w:name w:val="样式 52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74">
    <w:name w:val="样式 52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75">
    <w:name w:val="样式 52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76">
    <w:name w:val="样式 52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77">
    <w:name w:val="样式 52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78">
    <w:name w:val="样式 52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79">
    <w:name w:val="样式 52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80">
    <w:name w:val="样式 52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81">
    <w:name w:val="样式 52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82">
    <w:name w:val="样式 52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83">
    <w:name w:val="样式 52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84">
    <w:name w:val="样式 52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85">
    <w:name w:val="样式 52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86">
    <w:name w:val="样式 52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87">
    <w:name w:val="样式 52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88">
    <w:name w:val="样式 52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89">
    <w:name w:val="样式 52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90">
    <w:name w:val="样式 52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91">
    <w:name w:val="样式 52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92">
    <w:name w:val="样式 52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93">
    <w:name w:val="样式 52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94">
    <w:name w:val="样式 52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95">
    <w:name w:val="样式 52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96">
    <w:name w:val="样式 52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97">
    <w:name w:val="样式 52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98">
    <w:name w:val="样式 52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299">
    <w:name w:val="样式 52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00">
    <w:name w:val="样式 52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01">
    <w:name w:val="样式 52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02">
    <w:name w:val="样式 52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03">
    <w:name w:val="样式 52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04">
    <w:name w:val="样式 52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05">
    <w:name w:val="样式 52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06">
    <w:name w:val="样式 52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07">
    <w:name w:val="样式 52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08">
    <w:name w:val="样式 52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09">
    <w:name w:val="样式 52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10">
    <w:name w:val="样式 52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11">
    <w:name w:val="样式 52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12">
    <w:name w:val="样式 52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13">
    <w:name w:val="样式 52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14">
    <w:name w:val="样式 52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15">
    <w:name w:val="样式 52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16">
    <w:name w:val="样式 52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17">
    <w:name w:val="样式 52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18">
    <w:name w:val="样式 52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19">
    <w:name w:val="样式 52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20">
    <w:name w:val="样式 52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21">
    <w:name w:val="样式 52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22">
    <w:name w:val="样式 52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23">
    <w:name w:val="样式 52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24">
    <w:name w:val="样式 52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25">
    <w:name w:val="样式 53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26">
    <w:name w:val="样式 53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27">
    <w:name w:val="样式 53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28">
    <w:name w:val="样式 53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29">
    <w:name w:val="样式 53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30">
    <w:name w:val="样式 53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31">
    <w:name w:val="样式 53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32">
    <w:name w:val="样式 53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33">
    <w:name w:val="样式 53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34">
    <w:name w:val="样式 53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35">
    <w:name w:val="样式 53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36">
    <w:name w:val="样式 53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37">
    <w:name w:val="样式 53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38">
    <w:name w:val="样式 53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39">
    <w:name w:val="样式 53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40">
    <w:name w:val="样式 53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41">
    <w:name w:val="样式 53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42">
    <w:name w:val="样式 53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43">
    <w:name w:val="样式 53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44">
    <w:name w:val="样式 53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45">
    <w:name w:val="样式 53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46">
    <w:name w:val="样式 53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47">
    <w:name w:val="样式 53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48">
    <w:name w:val="样式 53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49">
    <w:name w:val="样式 53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50">
    <w:name w:val="样式 53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51">
    <w:name w:val="样式 53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52">
    <w:name w:val="样式 53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53">
    <w:name w:val="样式 53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54">
    <w:name w:val="样式 53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55">
    <w:name w:val="样式 53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56">
    <w:name w:val="样式 53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57">
    <w:name w:val="样式 53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58">
    <w:name w:val="样式 53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59">
    <w:name w:val="样式 53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60">
    <w:name w:val="样式 53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61">
    <w:name w:val="样式 53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62">
    <w:name w:val="样式 53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63">
    <w:name w:val="样式 53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64">
    <w:name w:val="样式 53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65">
    <w:name w:val="样式 53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66">
    <w:name w:val="样式 53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67">
    <w:name w:val="样式 53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68">
    <w:name w:val="样式 53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69">
    <w:name w:val="样式 53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70">
    <w:name w:val="样式 53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71">
    <w:name w:val="样式 53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72">
    <w:name w:val="样式 53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73">
    <w:name w:val="样式 53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74">
    <w:name w:val="样式 53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75">
    <w:name w:val="样式 53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76">
    <w:name w:val="样式 53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77">
    <w:name w:val="样式 53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78">
    <w:name w:val="样式 53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79">
    <w:name w:val="样式 53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80">
    <w:name w:val="样式 53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81">
    <w:name w:val="样式 53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82">
    <w:name w:val="样式 53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83">
    <w:name w:val="样式 53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84">
    <w:name w:val="样式 53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85">
    <w:name w:val="样式 53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86">
    <w:name w:val="样式 53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87">
    <w:name w:val="样式 53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88">
    <w:name w:val="样式 53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89">
    <w:name w:val="样式 53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90">
    <w:name w:val="样式 53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91">
    <w:name w:val="样式 53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92">
    <w:name w:val="样式 53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93">
    <w:name w:val="样式 53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94">
    <w:name w:val="样式 53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95">
    <w:name w:val="样式 53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96">
    <w:name w:val="样式 53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97">
    <w:name w:val="样式 53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98">
    <w:name w:val="样式 53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399">
    <w:name w:val="样式 53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00">
    <w:name w:val="样式 53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01">
    <w:name w:val="样式 53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02">
    <w:name w:val="样式 53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03">
    <w:name w:val="样式 53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04">
    <w:name w:val="样式 53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05">
    <w:name w:val="样式 53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06">
    <w:name w:val="样式 53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07">
    <w:name w:val="样式 53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08">
    <w:name w:val="样式 53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09">
    <w:name w:val="样式 53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10">
    <w:name w:val="样式 53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11">
    <w:name w:val="样式 53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12">
    <w:name w:val="样式 53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13">
    <w:name w:val="样式 53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14">
    <w:name w:val="样式 53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15">
    <w:name w:val="样式 53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16">
    <w:name w:val="样式 53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17">
    <w:name w:val="样式 53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18">
    <w:name w:val="样式 53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19">
    <w:name w:val="样式 53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20">
    <w:name w:val="样式 53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21">
    <w:name w:val="样式 53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22">
    <w:name w:val="样式 53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23">
    <w:name w:val="样式 53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24">
    <w:name w:val="样式 53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25">
    <w:name w:val="样式 54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26">
    <w:name w:val="样式 54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27">
    <w:name w:val="样式 54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28">
    <w:name w:val="样式 54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29">
    <w:name w:val="样式 54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30">
    <w:name w:val="样式 54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31">
    <w:name w:val="样式 54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32">
    <w:name w:val="样式 54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33">
    <w:name w:val="样式 54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34">
    <w:name w:val="样式 54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35">
    <w:name w:val="样式 54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36">
    <w:name w:val="样式 54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37">
    <w:name w:val="样式 54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38">
    <w:name w:val="样式 54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39">
    <w:name w:val="样式 54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40">
    <w:name w:val="样式 54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41">
    <w:name w:val="样式 54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42">
    <w:name w:val="样式 54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43">
    <w:name w:val="样式 54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44">
    <w:name w:val="样式 54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45">
    <w:name w:val="样式 54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46">
    <w:name w:val="样式 54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47">
    <w:name w:val="样式 54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48">
    <w:name w:val="样式 54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49">
    <w:name w:val="样式 54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50">
    <w:name w:val="样式 54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51">
    <w:name w:val="样式 54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52">
    <w:name w:val="样式 54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53">
    <w:name w:val="样式 54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54">
    <w:name w:val="样式 54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55">
    <w:name w:val="样式 54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56">
    <w:name w:val="样式 54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57">
    <w:name w:val="样式 54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58">
    <w:name w:val="样式 54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59">
    <w:name w:val="样式 54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60">
    <w:name w:val="样式 54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61">
    <w:name w:val="样式 54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62">
    <w:name w:val="样式 54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63">
    <w:name w:val="样式 54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64">
    <w:name w:val="样式 54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65">
    <w:name w:val="样式 54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66">
    <w:name w:val="样式 54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67">
    <w:name w:val="样式 54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68">
    <w:name w:val="样式 54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69">
    <w:name w:val="样式 54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70">
    <w:name w:val="样式 54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71">
    <w:name w:val="样式 54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72">
    <w:name w:val="样式 54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73">
    <w:name w:val="样式 54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74">
    <w:name w:val="样式 54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75">
    <w:name w:val="样式 54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76">
    <w:name w:val="样式 54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77">
    <w:name w:val="样式 54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78">
    <w:name w:val="样式 54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79">
    <w:name w:val="样式 54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80">
    <w:name w:val="样式 54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81">
    <w:name w:val="样式 54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82">
    <w:name w:val="样式 54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83">
    <w:name w:val="样式 54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84">
    <w:name w:val="样式 54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85">
    <w:name w:val="样式 54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86">
    <w:name w:val="样式 54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87">
    <w:name w:val="样式 54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88">
    <w:name w:val="样式 54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89">
    <w:name w:val="样式 54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90">
    <w:name w:val="样式 54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91">
    <w:name w:val="样式 54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92">
    <w:name w:val="样式 54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93">
    <w:name w:val="样式 54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94">
    <w:name w:val="样式 54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95">
    <w:name w:val="样式 54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96">
    <w:name w:val="样式 54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97">
    <w:name w:val="样式 54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98">
    <w:name w:val="样式 54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499">
    <w:name w:val="样式 54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00">
    <w:name w:val="样式 54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01">
    <w:name w:val="样式 54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02">
    <w:name w:val="样式 54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03">
    <w:name w:val="样式 54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04">
    <w:name w:val="样式 54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05">
    <w:name w:val="样式 54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06">
    <w:name w:val="样式 54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07">
    <w:name w:val="样式 54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08">
    <w:name w:val="样式 54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09">
    <w:name w:val="样式 54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10">
    <w:name w:val="样式 54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11">
    <w:name w:val="样式 54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12">
    <w:name w:val="样式 54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13">
    <w:name w:val="样式 54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14">
    <w:name w:val="样式 54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15">
    <w:name w:val="样式 54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16">
    <w:name w:val="样式 54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17">
    <w:name w:val="样式 54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18">
    <w:name w:val="样式 54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19">
    <w:name w:val="样式 54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20">
    <w:name w:val="样式 54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21">
    <w:name w:val="样式 54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22">
    <w:name w:val="样式 54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23">
    <w:name w:val="样式 54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24">
    <w:name w:val="样式 54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25">
    <w:name w:val="样式 55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26">
    <w:name w:val="样式 55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27">
    <w:name w:val="样式 55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28">
    <w:name w:val="样式 55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29">
    <w:name w:val="样式 55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30">
    <w:name w:val="样式 55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31">
    <w:name w:val="样式 55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32">
    <w:name w:val="样式 55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33">
    <w:name w:val="样式 55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34">
    <w:name w:val="样式 55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35">
    <w:name w:val="样式 55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36">
    <w:name w:val="样式 55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37">
    <w:name w:val="样式 55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38">
    <w:name w:val="样式 55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39">
    <w:name w:val="样式 55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40">
    <w:name w:val="样式 55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41">
    <w:name w:val="样式 55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42">
    <w:name w:val="样式 55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43">
    <w:name w:val="样式 55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44">
    <w:name w:val="样式 55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45">
    <w:name w:val="样式 55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46">
    <w:name w:val="样式 55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47">
    <w:name w:val="样式 55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48">
    <w:name w:val="样式 55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49">
    <w:name w:val="样式 55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50">
    <w:name w:val="样式 55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51">
    <w:name w:val="样式 55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52">
    <w:name w:val="样式 55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53">
    <w:name w:val="样式 55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54">
    <w:name w:val="样式 55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55">
    <w:name w:val="样式 55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56">
    <w:name w:val="样式 55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57">
    <w:name w:val="样式 55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58">
    <w:name w:val="样式 55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59">
    <w:name w:val="样式 55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60">
    <w:name w:val="样式 55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61">
    <w:name w:val="样式 55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62">
    <w:name w:val="样式 55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63">
    <w:name w:val="样式 55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64">
    <w:name w:val="样式 55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65">
    <w:name w:val="样式 55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66">
    <w:name w:val="样式 55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67">
    <w:name w:val="样式 55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68">
    <w:name w:val="样式 55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69">
    <w:name w:val="样式 55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70">
    <w:name w:val="样式 55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71">
    <w:name w:val="样式 55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72">
    <w:name w:val="样式 55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73">
    <w:name w:val="样式 55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74">
    <w:name w:val="样式 55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75">
    <w:name w:val="样式 55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76">
    <w:name w:val="样式 55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77">
    <w:name w:val="样式 55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78">
    <w:name w:val="样式 55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79">
    <w:name w:val="样式 55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80">
    <w:name w:val="样式 55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81">
    <w:name w:val="样式 55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82">
    <w:name w:val="样式 55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83">
    <w:name w:val="样式 55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84">
    <w:name w:val="样式 55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85">
    <w:name w:val="样式 55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86">
    <w:name w:val="样式 55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87">
    <w:name w:val="样式 55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88">
    <w:name w:val="样式 55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89">
    <w:name w:val="样式 55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90">
    <w:name w:val="样式 55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91">
    <w:name w:val="样式 55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92">
    <w:name w:val="样式 55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93">
    <w:name w:val="样式 55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94">
    <w:name w:val="样式 55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95">
    <w:name w:val="样式 55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96">
    <w:name w:val="样式 55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97">
    <w:name w:val="样式 55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98">
    <w:name w:val="样式 55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599">
    <w:name w:val="样式 55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00">
    <w:name w:val="样式 55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01">
    <w:name w:val="样式 55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02">
    <w:name w:val="样式 55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03">
    <w:name w:val="样式 55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04">
    <w:name w:val="样式 55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05">
    <w:name w:val="样式 55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06">
    <w:name w:val="样式 55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07">
    <w:name w:val="样式 55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08">
    <w:name w:val="样式 55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09">
    <w:name w:val="样式 55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10">
    <w:name w:val="样式 55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11">
    <w:name w:val="样式 55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12">
    <w:name w:val="样式 55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13">
    <w:name w:val="样式 55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14">
    <w:name w:val="样式 55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15">
    <w:name w:val="样式 55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16">
    <w:name w:val="样式 55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17">
    <w:name w:val="样式 55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18">
    <w:name w:val="样式 55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19">
    <w:name w:val="样式 55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20">
    <w:name w:val="样式 55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21">
    <w:name w:val="样式 55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22">
    <w:name w:val="样式 55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23">
    <w:name w:val="样式 55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24">
    <w:name w:val="样式 55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25">
    <w:name w:val="样式 56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26">
    <w:name w:val="样式 56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27">
    <w:name w:val="样式 56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28">
    <w:name w:val="样式 56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29">
    <w:name w:val="样式 56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30">
    <w:name w:val="样式 56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31">
    <w:name w:val="样式 56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32">
    <w:name w:val="样式 56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33">
    <w:name w:val="样式 56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34">
    <w:name w:val="样式 56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35">
    <w:name w:val="样式 56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36">
    <w:name w:val="样式 56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37">
    <w:name w:val="样式 56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38">
    <w:name w:val="样式 56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39">
    <w:name w:val="样式 56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40">
    <w:name w:val="样式 56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41">
    <w:name w:val="样式 56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42">
    <w:name w:val="样式 56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43">
    <w:name w:val="样式 56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44">
    <w:name w:val="样式 56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45">
    <w:name w:val="样式 56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46">
    <w:name w:val="样式 56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47">
    <w:name w:val="样式 56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48">
    <w:name w:val="样式 56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49">
    <w:name w:val="样式 56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50">
    <w:name w:val="样式 56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51">
    <w:name w:val="样式 56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52">
    <w:name w:val="样式 56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53">
    <w:name w:val="样式 56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54">
    <w:name w:val="样式 56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55">
    <w:name w:val="样式 56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56">
    <w:name w:val="样式 56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57">
    <w:name w:val="样式 56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58">
    <w:name w:val="样式 56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59">
    <w:name w:val="样式 56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60">
    <w:name w:val="样式 56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61">
    <w:name w:val="样式 56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62">
    <w:name w:val="样式 56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63">
    <w:name w:val="样式 56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64">
    <w:name w:val="样式 56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65">
    <w:name w:val="样式 56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66">
    <w:name w:val="样式 56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67">
    <w:name w:val="样式 56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68">
    <w:name w:val="样式 56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69">
    <w:name w:val="样式 56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70">
    <w:name w:val="样式 56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71">
    <w:name w:val="样式 56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72">
    <w:name w:val="样式 56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73">
    <w:name w:val="样式 56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74">
    <w:name w:val="样式 56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75">
    <w:name w:val="样式 56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76">
    <w:name w:val="样式 56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77">
    <w:name w:val="样式 56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78">
    <w:name w:val="样式 56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79">
    <w:name w:val="样式 56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80">
    <w:name w:val="样式 56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81">
    <w:name w:val="样式 56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82">
    <w:name w:val="样式 56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83">
    <w:name w:val="样式 56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84">
    <w:name w:val="样式 56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85">
    <w:name w:val="样式 56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86">
    <w:name w:val="样式 56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87">
    <w:name w:val="样式 56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88">
    <w:name w:val="样式 56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89">
    <w:name w:val="样式 56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90">
    <w:name w:val="样式 56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91">
    <w:name w:val="样式 56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92">
    <w:name w:val="样式 56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93">
    <w:name w:val="样式 56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94">
    <w:name w:val="样式 56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95">
    <w:name w:val="样式 56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96">
    <w:name w:val="样式 56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97">
    <w:name w:val="样式 56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98">
    <w:name w:val="样式 56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699">
    <w:name w:val="样式 56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00">
    <w:name w:val="样式 56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01">
    <w:name w:val="样式 56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02">
    <w:name w:val="样式 56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03">
    <w:name w:val="样式 56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04">
    <w:name w:val="样式 56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05">
    <w:name w:val="样式 56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06">
    <w:name w:val="样式 56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07">
    <w:name w:val="样式 56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08">
    <w:name w:val="样式 56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09">
    <w:name w:val="样式 56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10">
    <w:name w:val="样式 56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11">
    <w:name w:val="样式 56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12">
    <w:name w:val="样式 56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13">
    <w:name w:val="样式 56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14">
    <w:name w:val="样式 56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15">
    <w:name w:val="样式 56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16">
    <w:name w:val="样式 56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17">
    <w:name w:val="样式 56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18">
    <w:name w:val="样式 56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19">
    <w:name w:val="样式 56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20">
    <w:name w:val="样式 56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21">
    <w:name w:val="样式 56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22">
    <w:name w:val="样式 56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23">
    <w:name w:val="样式 56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24">
    <w:name w:val="样式 56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25">
    <w:name w:val="样式 57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26">
    <w:name w:val="样式 57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27">
    <w:name w:val="样式 57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28">
    <w:name w:val="样式 57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29">
    <w:name w:val="样式 57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30">
    <w:name w:val="样式 57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31">
    <w:name w:val="样式 57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32">
    <w:name w:val="样式 57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33">
    <w:name w:val="样式 57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34">
    <w:name w:val="样式 57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35">
    <w:name w:val="样式 57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36">
    <w:name w:val="样式 57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37">
    <w:name w:val="样式 57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38">
    <w:name w:val="样式 57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39">
    <w:name w:val="样式 57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40">
    <w:name w:val="样式 57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41">
    <w:name w:val="样式 57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42">
    <w:name w:val="样式 57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43">
    <w:name w:val="样式 57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44">
    <w:name w:val="样式 57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45">
    <w:name w:val="样式 57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46">
    <w:name w:val="样式 57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47">
    <w:name w:val="样式 57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48">
    <w:name w:val="样式 57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49">
    <w:name w:val="样式 57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50">
    <w:name w:val="样式 57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51">
    <w:name w:val="样式 57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52">
    <w:name w:val="样式 57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53">
    <w:name w:val="样式 57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54">
    <w:name w:val="样式 57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55">
    <w:name w:val="样式 57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56">
    <w:name w:val="样式 57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57">
    <w:name w:val="样式 57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58">
    <w:name w:val="样式 57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59">
    <w:name w:val="样式 57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60">
    <w:name w:val="样式 57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61">
    <w:name w:val="样式 57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62">
    <w:name w:val="样式 57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63">
    <w:name w:val="样式 57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64">
    <w:name w:val="样式 57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65">
    <w:name w:val="样式 57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66">
    <w:name w:val="样式 57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67">
    <w:name w:val="样式 57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68">
    <w:name w:val="样式 57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69">
    <w:name w:val="样式 57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70">
    <w:name w:val="样式 57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71">
    <w:name w:val="样式 57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72">
    <w:name w:val="样式 57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73">
    <w:name w:val="样式 57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74">
    <w:name w:val="样式 57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75">
    <w:name w:val="样式 57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76">
    <w:name w:val="样式 57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77">
    <w:name w:val="样式 57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78">
    <w:name w:val="样式 57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79">
    <w:name w:val="样式 57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80">
    <w:name w:val="样式 57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81">
    <w:name w:val="样式 57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82">
    <w:name w:val="样式 57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83">
    <w:name w:val="样式 57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84">
    <w:name w:val="样式 57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85">
    <w:name w:val="样式 57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86">
    <w:name w:val="样式 57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87">
    <w:name w:val="样式 57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88">
    <w:name w:val="样式 57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89">
    <w:name w:val="样式 57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90">
    <w:name w:val="样式 57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91">
    <w:name w:val="样式 57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92">
    <w:name w:val="样式 57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93">
    <w:name w:val="样式 57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94">
    <w:name w:val="样式 57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95">
    <w:name w:val="样式 57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96">
    <w:name w:val="样式 57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97">
    <w:name w:val="样式 57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98">
    <w:name w:val="样式 57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99">
    <w:name w:val="样式 57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00">
    <w:name w:val="样式 57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01">
    <w:name w:val="样式 57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02">
    <w:name w:val="样式 57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03">
    <w:name w:val="样式 57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04">
    <w:name w:val="样式 57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05">
    <w:name w:val="样式 57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06">
    <w:name w:val="样式 57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07">
    <w:name w:val="样式 57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08">
    <w:name w:val="样式 57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09">
    <w:name w:val="样式 57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10">
    <w:name w:val="样式 57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11">
    <w:name w:val="样式 57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12">
    <w:name w:val="样式 57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13">
    <w:name w:val="样式 57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14">
    <w:name w:val="样式 57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15">
    <w:name w:val="样式 57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16">
    <w:name w:val="样式 57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17">
    <w:name w:val="样式 57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18">
    <w:name w:val="样式 57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19">
    <w:name w:val="样式 57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20">
    <w:name w:val="样式 57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21">
    <w:name w:val="样式 57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22">
    <w:name w:val="样式 57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23">
    <w:name w:val="样式 57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24">
    <w:name w:val="样式 57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25">
    <w:name w:val="样式 58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26">
    <w:name w:val="样式 58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27">
    <w:name w:val="样式 58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28">
    <w:name w:val="样式 58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29">
    <w:name w:val="样式 58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30">
    <w:name w:val="样式 58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31">
    <w:name w:val="样式 58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32">
    <w:name w:val="样式 58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33">
    <w:name w:val="样式 58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34">
    <w:name w:val="样式 58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35">
    <w:name w:val="样式 58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36">
    <w:name w:val="样式 58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37">
    <w:name w:val="样式 58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38">
    <w:name w:val="样式 58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39">
    <w:name w:val="样式 58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40">
    <w:name w:val="样式 58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41">
    <w:name w:val="样式 58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42">
    <w:name w:val="样式 58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43">
    <w:name w:val="样式 58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44">
    <w:name w:val="样式 58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45">
    <w:name w:val="样式 58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46">
    <w:name w:val="样式 58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47">
    <w:name w:val="样式 58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48">
    <w:name w:val="样式 58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49">
    <w:name w:val="样式 58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50">
    <w:name w:val="样式 58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51">
    <w:name w:val="样式 58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52">
    <w:name w:val="样式 58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53">
    <w:name w:val="样式 58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54">
    <w:name w:val="样式 58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55">
    <w:name w:val="样式 58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56">
    <w:name w:val="样式 58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57">
    <w:name w:val="样式 58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58">
    <w:name w:val="样式 58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59">
    <w:name w:val="样式 58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60">
    <w:name w:val="样式 58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61">
    <w:name w:val="样式 58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62">
    <w:name w:val="样式 58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63">
    <w:name w:val="样式 58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64">
    <w:name w:val="样式 58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65">
    <w:name w:val="样式 58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66">
    <w:name w:val="样式 58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67">
    <w:name w:val="样式 58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68">
    <w:name w:val="样式 58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69">
    <w:name w:val="样式 58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70">
    <w:name w:val="样式 58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71">
    <w:name w:val="样式 58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72">
    <w:name w:val="样式 58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73">
    <w:name w:val="样式 58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74">
    <w:name w:val="样式 58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75">
    <w:name w:val="样式 58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76">
    <w:name w:val="样式 58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77">
    <w:name w:val="样式 58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78">
    <w:name w:val="样式 58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79">
    <w:name w:val="样式 58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80">
    <w:name w:val="样式 58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81">
    <w:name w:val="样式 58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82">
    <w:name w:val="样式 58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83">
    <w:name w:val="样式 58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84">
    <w:name w:val="样式 58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85">
    <w:name w:val="样式 58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86">
    <w:name w:val="样式 58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87">
    <w:name w:val="样式 58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88">
    <w:name w:val="样式 58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89">
    <w:name w:val="样式 58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90">
    <w:name w:val="样式 58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91">
    <w:name w:val="样式 58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92">
    <w:name w:val="样式 58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93">
    <w:name w:val="样式 58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94">
    <w:name w:val="样式 58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95">
    <w:name w:val="样式 58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96">
    <w:name w:val="样式 58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97">
    <w:name w:val="样式 58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98">
    <w:name w:val="样式 58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899">
    <w:name w:val="样式 58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00">
    <w:name w:val="样式 58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01">
    <w:name w:val="样式 58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02">
    <w:name w:val="样式 58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03">
    <w:name w:val="样式 58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04">
    <w:name w:val="样式 58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05">
    <w:name w:val="样式 58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06">
    <w:name w:val="样式 58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07">
    <w:name w:val="样式 58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08">
    <w:name w:val="样式 58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09">
    <w:name w:val="样式 58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10">
    <w:name w:val="样式 58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11">
    <w:name w:val="样式 58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12">
    <w:name w:val="样式 58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13">
    <w:name w:val="样式 58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14">
    <w:name w:val="样式 58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15">
    <w:name w:val="样式 58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16">
    <w:name w:val="样式 58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17">
    <w:name w:val="样式 58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18">
    <w:name w:val="样式 58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19">
    <w:name w:val="样式 58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20">
    <w:name w:val="样式 58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21">
    <w:name w:val="样式 58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22">
    <w:name w:val="样式 58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23">
    <w:name w:val="样式 58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24">
    <w:name w:val="样式 58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25">
    <w:name w:val="样式 59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26">
    <w:name w:val="样式 59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27">
    <w:name w:val="样式 59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28">
    <w:name w:val="样式 59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29">
    <w:name w:val="样式 59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30">
    <w:name w:val="样式 59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31">
    <w:name w:val="样式 59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32">
    <w:name w:val="样式 59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33">
    <w:name w:val="样式 59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34">
    <w:name w:val="样式 59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35">
    <w:name w:val="样式 59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36">
    <w:name w:val="样式 59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37">
    <w:name w:val="样式 59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38">
    <w:name w:val="样式 59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39">
    <w:name w:val="样式 59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40">
    <w:name w:val="样式 59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41">
    <w:name w:val="样式 59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42">
    <w:name w:val="样式 59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43">
    <w:name w:val="样式 59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44">
    <w:name w:val="样式 59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45">
    <w:name w:val="样式 59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46">
    <w:name w:val="样式 59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47">
    <w:name w:val="样式 59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48">
    <w:name w:val="样式 59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49">
    <w:name w:val="样式 59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50">
    <w:name w:val="样式 59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51">
    <w:name w:val="样式 59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52">
    <w:name w:val="样式 59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53">
    <w:name w:val="样式 59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54">
    <w:name w:val="样式 59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55">
    <w:name w:val="样式 59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56">
    <w:name w:val="样式 59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57">
    <w:name w:val="样式 59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58">
    <w:name w:val="样式 59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59">
    <w:name w:val="样式 59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60">
    <w:name w:val="样式 59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61">
    <w:name w:val="样式 59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62">
    <w:name w:val="样式 59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63">
    <w:name w:val="样式 59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64">
    <w:name w:val="样式 59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65">
    <w:name w:val="样式 59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66">
    <w:name w:val="样式 59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67">
    <w:name w:val="样式 59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68">
    <w:name w:val="样式 59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69">
    <w:name w:val="样式 59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70">
    <w:name w:val="样式 59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71">
    <w:name w:val="样式 59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72">
    <w:name w:val="样式 59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73">
    <w:name w:val="样式 59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74">
    <w:name w:val="样式 59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75">
    <w:name w:val="样式 59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76">
    <w:name w:val="样式 59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77">
    <w:name w:val="样式 59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78">
    <w:name w:val="样式 59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79">
    <w:name w:val="样式 59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80">
    <w:name w:val="样式 59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81">
    <w:name w:val="样式 59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82">
    <w:name w:val="样式 59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83">
    <w:name w:val="样式 59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84">
    <w:name w:val="样式 59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85">
    <w:name w:val="样式 59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86">
    <w:name w:val="样式 59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87">
    <w:name w:val="样式 59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88">
    <w:name w:val="样式 59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89">
    <w:name w:val="样式 59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90">
    <w:name w:val="样式 59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91">
    <w:name w:val="样式 59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92">
    <w:name w:val="样式 59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93">
    <w:name w:val="样式 59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94">
    <w:name w:val="样式 59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95">
    <w:name w:val="样式 59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96">
    <w:name w:val="样式 59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97">
    <w:name w:val="样式 59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98">
    <w:name w:val="样式 59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999">
    <w:name w:val="样式 59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00">
    <w:name w:val="样式 59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01">
    <w:name w:val="样式 59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02">
    <w:name w:val="样式 59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03">
    <w:name w:val="样式 59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04">
    <w:name w:val="样式 59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05">
    <w:name w:val="样式 59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06">
    <w:name w:val="样式 59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07">
    <w:name w:val="样式 59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08">
    <w:name w:val="样式 59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09">
    <w:name w:val="样式 59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10">
    <w:name w:val="样式 59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11">
    <w:name w:val="样式 59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12">
    <w:name w:val="样式 59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13">
    <w:name w:val="样式 59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14">
    <w:name w:val="样式 59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15">
    <w:name w:val="样式 59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16">
    <w:name w:val="样式 59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17">
    <w:name w:val="样式 59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18">
    <w:name w:val="样式 59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19">
    <w:name w:val="样式 59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20">
    <w:name w:val="样式 59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21">
    <w:name w:val="样式 59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22">
    <w:name w:val="样式 59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23">
    <w:name w:val="样式 59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24">
    <w:name w:val="样式 59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25">
    <w:name w:val="样式 60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26">
    <w:name w:val="样式 60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27">
    <w:name w:val="样式 60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28">
    <w:name w:val="样式 60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29">
    <w:name w:val="样式 60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30">
    <w:name w:val="样式 60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31">
    <w:name w:val="样式 60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32">
    <w:name w:val="样式 60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33">
    <w:name w:val="样式 60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34">
    <w:name w:val="样式 60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35">
    <w:name w:val="样式 60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36">
    <w:name w:val="样式 60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37">
    <w:name w:val="样式 60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38">
    <w:name w:val="样式 60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39">
    <w:name w:val="样式 60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40">
    <w:name w:val="样式 60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41">
    <w:name w:val="样式 60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42">
    <w:name w:val="样式 60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43">
    <w:name w:val="样式 60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44">
    <w:name w:val="样式 60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45">
    <w:name w:val="样式 60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46">
    <w:name w:val="样式 60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47">
    <w:name w:val="样式 60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48">
    <w:name w:val="样式 60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49">
    <w:name w:val="样式 60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50">
    <w:name w:val="样式 60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51">
    <w:name w:val="样式 60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52">
    <w:name w:val="样式 60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53">
    <w:name w:val="样式 60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54">
    <w:name w:val="样式 60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55">
    <w:name w:val="样式 60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56">
    <w:name w:val="样式 60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57">
    <w:name w:val="样式 60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58">
    <w:name w:val="样式 60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59">
    <w:name w:val="样式 60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60">
    <w:name w:val="样式 60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61">
    <w:name w:val="样式 60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62">
    <w:name w:val="样式 60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63">
    <w:name w:val="样式 60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64">
    <w:name w:val="样式 60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65">
    <w:name w:val="样式 60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66">
    <w:name w:val="样式 60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67">
    <w:name w:val="样式 60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68">
    <w:name w:val="样式 60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69">
    <w:name w:val="样式 60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70">
    <w:name w:val="样式 60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71">
    <w:name w:val="样式 60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72">
    <w:name w:val="样式 60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73">
    <w:name w:val="样式 60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74">
    <w:name w:val="样式 60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75">
    <w:name w:val="样式 60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76">
    <w:name w:val="样式 60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77">
    <w:name w:val="样式 60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78">
    <w:name w:val="样式 60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79">
    <w:name w:val="样式 60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80">
    <w:name w:val="样式 60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81">
    <w:name w:val="样式 60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82">
    <w:name w:val="样式 60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83">
    <w:name w:val="样式 60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84">
    <w:name w:val="样式 60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85">
    <w:name w:val="样式 60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86">
    <w:name w:val="样式 60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87">
    <w:name w:val="样式 60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88">
    <w:name w:val="样式 60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89">
    <w:name w:val="样式 60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90">
    <w:name w:val="样式 60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91">
    <w:name w:val="样式 60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92">
    <w:name w:val="样式 60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93">
    <w:name w:val="样式 60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94">
    <w:name w:val="样式 60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95">
    <w:name w:val="样式 60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96">
    <w:name w:val="样式 60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97">
    <w:name w:val="样式 60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98">
    <w:name w:val="样式 60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099">
    <w:name w:val="样式 60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00">
    <w:name w:val="样式 60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01">
    <w:name w:val="样式 60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02">
    <w:name w:val="样式 60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03">
    <w:name w:val="样式 60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04">
    <w:name w:val="样式 60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05">
    <w:name w:val="样式 60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06">
    <w:name w:val="样式 60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07">
    <w:name w:val="样式 60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08">
    <w:name w:val="样式 60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09">
    <w:name w:val="样式 60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10">
    <w:name w:val="样式 60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11">
    <w:name w:val="样式 60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12">
    <w:name w:val="样式 608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13">
    <w:name w:val="样式 608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14">
    <w:name w:val="样式 608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15">
    <w:name w:val="样式 609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16">
    <w:name w:val="样式 609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17">
    <w:name w:val="样式 609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18">
    <w:name w:val="样式 609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19">
    <w:name w:val="样式 609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20">
    <w:name w:val="样式 609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21">
    <w:name w:val="样式 609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22">
    <w:name w:val="样式 609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23">
    <w:name w:val="样式 609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24">
    <w:name w:val="样式 609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25">
    <w:name w:val="样式 610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26">
    <w:name w:val="样式 610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27">
    <w:name w:val="样式 610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28">
    <w:name w:val="样式 61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29">
    <w:name w:val="样式 61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30">
    <w:name w:val="样式 61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31">
    <w:name w:val="样式 610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32">
    <w:name w:val="样式 610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33">
    <w:name w:val="样式 610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34">
    <w:name w:val="样式 610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35">
    <w:name w:val="样式 611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36">
    <w:name w:val="样式 611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37">
    <w:name w:val="样式 61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38">
    <w:name w:val="样式 61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39">
    <w:name w:val="样式 611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40">
    <w:name w:val="样式 61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41">
    <w:name w:val="样式 61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42">
    <w:name w:val="样式 611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43">
    <w:name w:val="样式 611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44">
    <w:name w:val="样式 611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45">
    <w:name w:val="样式 612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46">
    <w:name w:val="样式 612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47">
    <w:name w:val="样式 612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48">
    <w:name w:val="样式 61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49">
    <w:name w:val="样式 612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50">
    <w:name w:val="样式 61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51">
    <w:name w:val="样式 612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52">
    <w:name w:val="样式 61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53">
    <w:name w:val="样式 61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54">
    <w:name w:val="样式 61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55">
    <w:name w:val="样式 61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56">
    <w:name w:val="样式 613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57">
    <w:name w:val="样式 61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58">
    <w:name w:val="样式 613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59">
    <w:name w:val="样式 61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60">
    <w:name w:val="样式 613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61">
    <w:name w:val="样式 613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62">
    <w:name w:val="样式 613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63">
    <w:name w:val="样式 613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64">
    <w:name w:val="样式 613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65">
    <w:name w:val="样式 614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66">
    <w:name w:val="样式 61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67">
    <w:name w:val="样式 614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68">
    <w:name w:val="样式 61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69">
    <w:name w:val="样式 614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70">
    <w:name w:val="样式 614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71">
    <w:name w:val="样式 614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72">
    <w:name w:val="样式 614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73">
    <w:name w:val="样式 614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74">
    <w:name w:val="样式 614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75">
    <w:name w:val="样式 61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76">
    <w:name w:val="样式 615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77">
    <w:name w:val="样式 615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78">
    <w:name w:val="样式 615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79">
    <w:name w:val="样式 615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80">
    <w:name w:val="样式 615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81">
    <w:name w:val="样式 615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82">
    <w:name w:val="样式 615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83">
    <w:name w:val="样式 615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84">
    <w:name w:val="样式 61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85">
    <w:name w:val="样式 616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86">
    <w:name w:val="样式 616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87">
    <w:name w:val="样式 616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88">
    <w:name w:val="样式 616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89">
    <w:name w:val="样式 616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90">
    <w:name w:val="样式 616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91">
    <w:name w:val="样式 616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92">
    <w:name w:val="样式 616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93">
    <w:name w:val="样式 616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94">
    <w:name w:val="样式 61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95">
    <w:name w:val="样式 617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96">
    <w:name w:val="样式 617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97">
    <w:name w:val="样式 617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98">
    <w:name w:val="样式 617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199">
    <w:name w:val="样式 617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200">
    <w:name w:val="样式 617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201">
    <w:name w:val="样式 617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202">
    <w:name w:val="样式 617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203">
    <w:name w:val="样式 617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204">
    <w:name w:val="样式 617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205">
    <w:name w:val="样式 618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206">
    <w:name w:val="样式 618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207">
    <w:name w:val="样式 618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208">
    <w:name w:val="样式 618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209">
    <w:name w:val="样式 618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210">
    <w:name w:val="样式 618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211">
    <w:name w:val="样式 618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997CA886-3CA6-4239-BFA5-08B70D01EE75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11</TotalTime>
  <Application>Yozo_Office27021597764231179</Application>
  <Pages>3</Pages>
  <Words>0</Words>
  <Characters>1683</Characters>
  <Lines>0</Lines>
  <Paragraphs>3</Paragraphs>
  <CharactersWithSpaces>2245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樊江奎</dc:creator>
  <cp:lastModifiedBy>jy-xuxize</cp:lastModifiedBy>
  <cp:revision>1</cp:revision>
  <dcterms:created xsi:type="dcterms:W3CDTF">2024-03-31T09:55:00Z</dcterms:created>
  <dcterms:modified xsi:type="dcterms:W3CDTF">2026-10-08T02:16:51Z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2052-12.8.2.1119</vt:lpwstr>
  </property>
  <property fmtid="{D5CDD505-2E9C-101B-9397-08002B2CF9AE}" pid="3" name="ICV">
    <vt:lpwstr>76C4F5012FC70B3A0AC7876A52932ECB_42</vt:lpwstr>
  </property>
</Properties>
</file>