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15"/>
        <w:spacing w:afterLines="50" w:after="156" w:line="560" w:lineRule="exact"/>
        <w:jc w:val="center"/>
        <w:rPr>
          <w:rFonts w:ascii="方正小标宋_GBK" w:eastAsia="方正小标宋_GBK" w:cs="方正小标宋_GBK"/>
          <w:bCs/>
          <w:sz w:val="36"/>
          <w:szCs w:val="36"/>
        </w:rPr>
      </w:pPr>
      <w:r>
        <w:rPr>
          <w:rFonts w:ascii="方正小标宋_GBK" w:eastAsia="方正小标宋_GBK" w:cs="方正小标宋_GBK" w:hint="eastAsia"/>
          <w:bCs/>
          <w:sz w:val="36"/>
          <w:szCs w:val="36"/>
        </w:rPr>
        <w:t>进出境船舶添加、起卸物料检查结果公示单</w:t>
      </w:r>
    </w:p>
    <w:tbl>
      <w:tblPr>
        <w:jc w:val="center"/>
        <w:tblW w:w="4769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7"/>
        <w:gridCol w:w="1050"/>
        <w:gridCol w:w="1702"/>
        <w:gridCol w:w="1401"/>
        <w:gridCol w:w="1220"/>
        <w:gridCol w:w="1230"/>
        <w:gridCol w:w="1178"/>
        <w:gridCol w:w="1280"/>
        <w:gridCol w:w="1200"/>
        <w:gridCol w:w="2200"/>
      </w:tblGrid>
      <w:tr>
        <w:trPr>
          <w:trHeight w:val="712"/>
          <w:tblHeader/>
        </w:trPr>
        <w:tc>
          <w:tcPr>
            <w:tcW w:w="867" w:type="dxa"/>
            <w:vAlign w:val="center"/>
          </w:tcPr>
          <w:p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序号</w:t>
            </w:r>
          </w:p>
        </w:tc>
        <w:tc>
          <w:tcPr>
            <w:tcW w:w="1050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关区</w:t>
            </w:r>
          </w:p>
        </w:tc>
        <w:tc>
          <w:tcPr>
            <w:tcW w:w="1702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物料申报单号</w:t>
            </w:r>
          </w:p>
        </w:tc>
        <w:tc>
          <w:tcPr>
            <w:tcW w:w="1401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船舶编号</w:t>
            </w:r>
          </w:p>
        </w:tc>
        <w:tc>
          <w:tcPr>
            <w:tcW w:w="1220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航次号</w:t>
            </w:r>
          </w:p>
        </w:tc>
        <w:tc>
          <w:tcPr>
            <w:tcW w:w="1230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检查时间</w:t>
            </w:r>
          </w:p>
        </w:tc>
        <w:tc>
          <w:tcPr>
            <w:tcW w:w="1178" w:type="dxa"/>
            <w:vAlign w:val="center"/>
          </w:tcPr>
          <w:p>
            <w:pPr>
              <w:spacing w:line="360" w:lineRule="exact"/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检查地点</w:t>
            </w:r>
          </w:p>
        </w:tc>
        <w:tc>
          <w:tcPr>
            <w:tcW w:w="1280" w:type="dxa"/>
            <w:vAlign w:val="center"/>
          </w:tcPr>
          <w:p>
            <w:pPr>
              <w:spacing w:line="360" w:lineRule="exact"/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检查方式</w:t>
            </w:r>
          </w:p>
        </w:tc>
        <w:tc>
          <w:tcPr>
            <w:tcW w:w="1200" w:type="dxa"/>
            <w:vAlign w:val="center"/>
          </w:tcPr>
          <w:p>
            <w:pPr>
              <w:spacing w:line="360" w:lineRule="exact"/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检查结果</w:t>
            </w:r>
          </w:p>
        </w:tc>
        <w:tc>
          <w:tcPr>
            <w:tcW w:w="2200" w:type="dxa"/>
            <w:vAlign w:val="center"/>
          </w:tcPr>
          <w:p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检查人员</w:t>
            </w:r>
          </w:p>
        </w:tc>
      </w:tr>
      <w:tr>
        <w:trPr>
          <w:trHeight w:val="712"/>
        </w:trPr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919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1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2344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279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WP20262763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628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UN9379911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628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007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28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2026/8/4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28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澄西船厂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284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28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28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2360770、2315850</w:t>
            </w:r>
          </w:p>
        </w:tc>
      </w:tr>
      <w:tr>
        <w:trPr>
          <w:trHeight w:val="712"/>
        </w:trPr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929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330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287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WP20262761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628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UN1044132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6289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V26211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290"/>
              <w:snapToGrid w:val="0"/>
              <w:jc w:val="center"/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2026/8/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5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291"/>
              <w:snapToGrid w:val="0"/>
              <w:jc w:val="center"/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  <w:t>丽天码头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292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视频监控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293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294"/>
              <w:snapToGrid w:val="0"/>
              <w:jc w:val="center"/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</w:rPr>
              <w:t>2360410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  <w:t>、2360380</w:t>
            </w:r>
          </w:p>
        </w:tc>
      </w:tr>
      <w:tr>
        <w:trPr>
          <w:trHeight w:val="712"/>
        </w:trPr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93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3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331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29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WP20262776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629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UN9395202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6297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JY260729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29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2026/8/6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299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大澄6号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0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0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0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2360770、2360380</w:t>
            </w:r>
          </w:p>
        </w:tc>
      </w:tr>
      <w:tr>
        <w:trPr>
          <w:trHeight w:val="712"/>
        </w:trPr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94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4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332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0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WP20262787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6304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UN9624964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630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2607025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0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2026/8/6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07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澄西船厂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0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09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1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2360770、2315850</w:t>
            </w:r>
          </w:p>
        </w:tc>
      </w:tr>
      <w:tr>
        <w:trPr>
          <w:trHeight w:val="712"/>
        </w:trPr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95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5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3329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1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WP20262785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631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UN9624964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631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2607025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14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2026/8/6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1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澄西船厂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1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17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1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2360770、2315850</w:t>
            </w:r>
          </w:p>
        </w:tc>
      </w:tr>
      <w:tr>
        <w:trPr>
          <w:trHeight w:val="712"/>
        </w:trPr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96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6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3334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19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HX20260973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632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UN9734408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632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75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2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2026/8/6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2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澄西船厂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24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2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2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2360770、2315850</w:t>
            </w:r>
          </w:p>
        </w:tc>
      </w:tr>
      <w:tr>
        <w:trPr>
          <w:trHeight w:val="712"/>
        </w:trPr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97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7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334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27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HX20260976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632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UN9734408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6329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75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3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2026/8/6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3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澄西船厂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3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3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34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2360770、2315850</w:t>
            </w:r>
          </w:p>
        </w:tc>
      </w:tr>
      <w:tr>
        <w:trPr>
          <w:trHeight w:val="711"/>
        </w:trPr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98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8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334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3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BW20261129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633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UN9624964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6337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2607025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3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2026/8/6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39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澄西船厂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4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4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4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2360770、2315850</w:t>
            </w:r>
          </w:p>
        </w:tc>
      </w:tr>
      <w:tr>
        <w:trPr>
          <w:trHeight w:val="712"/>
        </w:trPr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99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9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335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4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HS20260444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6344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UN1094400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634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2601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4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2026/8/12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47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澄西船厂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4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49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5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2315850、2360770</w:t>
            </w:r>
          </w:p>
        </w:tc>
      </w:tr>
      <w:tr>
        <w:trPr>
          <w:trHeight w:val="712"/>
        </w:trPr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00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10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3364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5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BW20261156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635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UN1094400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635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2601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54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2026/8/12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5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澄西船厂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5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57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5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2315850、2360770</w:t>
            </w:r>
          </w:p>
        </w:tc>
      </w:tr>
      <w:tr>
        <w:trPr>
          <w:trHeight w:val="712"/>
        </w:trPr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01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11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337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59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BW20261157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636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UN1094400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636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2601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6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2026/8/12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6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澄西船厂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64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6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6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2315850、2360770</w:t>
            </w:r>
          </w:p>
        </w:tc>
      </w:tr>
      <w:tr>
        <w:trPr>
          <w:trHeight w:val="711"/>
        </w:trPr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01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12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337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67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BW20261159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636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UN1094400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6369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2601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7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2026/8/12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7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澄西船厂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7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7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74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2315850、2360770</w:t>
            </w:r>
          </w:p>
        </w:tc>
      </w:tr>
      <w:tr>
        <w:trPr>
          <w:trHeight w:val="711"/>
        </w:trPr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01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13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338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7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val="en-US"/>
              </w:rPr>
              <w:t>WP20262951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637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UN9543706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6377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A012026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7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2026/8/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20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79"/>
              <w:snapToGrid w:val="0"/>
              <w:jc w:val="center"/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  <w:t>联合码头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80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81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82"/>
              <w:snapToGrid w:val="0"/>
              <w:jc w:val="center"/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</w:rPr>
              <w:t>2360770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  <w:t>、2317800</w:t>
            </w:r>
          </w:p>
        </w:tc>
      </w:tr>
      <w:tr>
        <w:trPr>
          <w:trHeight w:val="711"/>
        </w:trPr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01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14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3394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8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val="en-US"/>
              </w:rPr>
              <w:t>HS20260468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6384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UN9543706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6385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A012026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86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2026/8/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20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87"/>
              <w:snapToGrid w:val="0"/>
              <w:jc w:val="center"/>
              <w:rPr>
                <w:rFonts w:ascii="Times New Roman" w:eastAsia="方正仿宋_GBK" w:cs="Times New Roman" w:hAnsi="Times New Roman" w:hint="eastAsia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  <w:t>联合码头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88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89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9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</w:rPr>
              <w:t>2360770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  <w:t>、2317800</w:t>
            </w:r>
          </w:p>
        </w:tc>
      </w:tr>
      <w:tr>
        <w:trPr>
          <w:trHeight w:val="711"/>
        </w:trPr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01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15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340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9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val="en-US"/>
              </w:rPr>
              <w:t>BW20261235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6392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UN9543706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6393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A012026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94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2026/8/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20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95"/>
              <w:snapToGrid w:val="0"/>
              <w:jc w:val="center"/>
              <w:rPr>
                <w:rFonts w:ascii="Times New Roman" w:eastAsia="方正仿宋_GBK" w:cs="Times New Roman" w:hAnsi="Times New Roman" w:hint="eastAsia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  <w:t>联合码头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96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97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9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</w:rPr>
              <w:t>2360770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  <w:t>、2317800</w:t>
            </w:r>
          </w:p>
        </w:tc>
      </w:tr>
      <w:tr>
        <w:trPr>
          <w:trHeight w:val="711"/>
        </w:trPr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01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16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341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399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  <w:t>BW20261218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6400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UN9543706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6401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A012026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02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2026/8/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20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03"/>
              <w:snapToGrid w:val="0"/>
              <w:jc w:val="center"/>
              <w:rPr>
                <w:rFonts w:ascii="Times New Roman" w:eastAsia="方正仿宋_GBK" w:cs="Times New Roman" w:hAnsi="Times New Roman" w:hint="eastAsia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  <w:t>联合码头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04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05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0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</w:rPr>
              <w:t>2360770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  <w:t>、2317800</w:t>
            </w:r>
          </w:p>
        </w:tc>
      </w:tr>
      <w:tr>
        <w:trPr>
          <w:trHeight w:val="710"/>
        </w:trPr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01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17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342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07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WP20262987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640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UN9489302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6409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098L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1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2026/8/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22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11"/>
              <w:snapToGrid w:val="0"/>
              <w:jc w:val="center"/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  <w:t>兴澄码头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12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视频监控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13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14"/>
              <w:snapToGrid w:val="0"/>
              <w:jc w:val="center"/>
              <w:rPr>
                <w:rFonts w:ascii="Times New Roman" w:eastAsia="方正仿宋_GBK" w:cs="Times New Roman" w:hAnsi="Times New Roman" w:hint="eastAsia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</w:rPr>
              <w:t>2360410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  <w:t>、2360380</w:t>
            </w:r>
          </w:p>
        </w:tc>
      </w:tr>
      <w:tr>
        <w:trPr>
          <w:trHeight w:val="710"/>
        </w:trPr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01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18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3427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1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HX20261088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641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UN9624964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6417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2707025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1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2026/8/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24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19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澄西船厂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20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21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2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</w:rPr>
              <w:t>2360770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  <w:t>、2315850</w:t>
            </w:r>
          </w:p>
        </w:tc>
      </w:tr>
      <w:tr>
        <w:trPr>
          <w:trHeight w:val="710"/>
        </w:trPr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01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19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343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2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WS20260236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6424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UN9624964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6425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2707025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26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2026/8/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24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27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澄西船厂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28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29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3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</w:rPr>
              <w:t>2360770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  <w:t>、2315850</w:t>
            </w:r>
          </w:p>
        </w:tc>
      </w:tr>
      <w:tr>
        <w:trPr>
          <w:trHeight w:val="710"/>
        </w:trPr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01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344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3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WS20260256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6432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UN9624964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6433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2707025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34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2026/8/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24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35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澄西船厂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36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37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3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</w:rPr>
              <w:t>2360770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  <w:t>、2315850</w:t>
            </w:r>
          </w:p>
        </w:tc>
      </w:tr>
      <w:tr>
        <w:trPr>
          <w:trHeight w:val="710"/>
        </w:trPr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01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21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345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39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WP20263029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6440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UN9624964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6441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2707025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42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2026/8/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24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43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澄西船厂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44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45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46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</w:rPr>
              <w:t>2360770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  <w:t>、2315850</w:t>
            </w:r>
          </w:p>
        </w:tc>
      </w:tr>
      <w:tr>
        <w:trPr>
          <w:trHeight w:val="710"/>
        </w:trPr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01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22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346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47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WP20263046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644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UN9304930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6449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260814E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5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2026/8/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25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51"/>
              <w:snapToGrid w:val="0"/>
              <w:jc w:val="center"/>
              <w:rPr>
                <w:rFonts w:ascii="Times New Roman" w:eastAsia="方正仿宋_GBK" w:cs="Times New Roman" w:hAnsi="Times New Roman" w:hint="eastAsia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大港5号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5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视频</w:t>
            </w:r>
            <w:bookmarkStart w:id="0" w:name="_GoBack"/>
            <w:bookmarkEnd w:id="0"/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监控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5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54"/>
              <w:snapToGrid w:val="0"/>
              <w:jc w:val="center"/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</w:rPr>
              <w:t>2360750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  <w:t>、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2360380</w:t>
            </w:r>
          </w:p>
        </w:tc>
      </w:tr>
      <w:tr>
        <w:trPr>
          <w:trHeight w:val="710"/>
        </w:trPr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01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23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3469"/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5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BW20261218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645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UN9543706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6457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A012026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5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2026/8/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27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59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kern w:val="2"/>
                <w:sz w:val="24"/>
                <w:szCs w:val="28"/>
                <w:lang w:val="en-US" w:eastAsia="zh-CN" w:bidi="ar-SA"/>
              </w:rPr>
              <w:t>联合物流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60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61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6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  <w:t>2360380、2317800</w:t>
            </w:r>
          </w:p>
        </w:tc>
      </w:tr>
      <w:tr>
        <w:trPr>
          <w:trHeight w:val="710"/>
        </w:trPr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01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24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3478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6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val="en-US"/>
              </w:rPr>
              <w:t>YL20260304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6464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val="en-US"/>
              </w:rPr>
              <w:t>UN1052086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646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val="en-US"/>
              </w:rPr>
              <w:t>1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6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2026/8/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27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67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澄西船厂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68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视频监控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69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7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  <w:t>2315850、2317800</w:t>
            </w:r>
          </w:p>
        </w:tc>
      </w:tr>
      <w:tr>
        <w:trPr>
          <w:trHeight w:val="710"/>
        </w:trPr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01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25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3487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7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WP20263136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647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UN9631333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647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EJY260802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74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2026/8/31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7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大港5号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76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视频监控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77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647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</w:rPr>
              <w:t>2360750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  <w:t>、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2360380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altName w:val="Times New Roman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altName w:val="DejaVu Sans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方正黑体_GBK"/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Courier New">
    <w:altName w:val="DejaVu Sans"/>
    <w:panose1 w:val="02070309020205020404"/>
    <w:charset w:val="00"/>
    <w:family w:val="modern"/>
    <w:pitch w:val="variable"/>
    <w:sig w:usb0="E0002AFF" w:usb1="C0007843" w:usb2="00000009" w:usb3="00000000" w:csb0="000001FF" w:csb1="00000000"/>
  </w:font>
  <w:font w:name="等线">
    <w:altName w:val="方正黑体_GBK"/>
    <w:panose1 w:val="00000000000000000000"/>
    <w:charset w:val="86"/>
    <w:family w:val="auto"/>
    <w:pitch w:val="variable"/>
    <w:sig w:usb0="A00002BF" w:usb1="38CF7CFA" w:usb2="00000016" w:usb3="00000000" w:csb0="0004000F" w:csb1="00000000"/>
  </w:font>
  <w:font w:name="Cambria">
    <w:altName w:val="DejaVu Sans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00000000" w:usb2="00000000" w:usb3="00000000" w:csb0="80000000" w:csb1="00000000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nsid w:val="80586044"/>
    <w:multiLevelType w:val="singleLevel"/>
    <w:tmpl w:val="00000000"/>
    <w:lvl w:ilvl="0">
      <w:start w:val="1"/>
      <w:numFmt w:val="bullet"/>
      <w:lvlRestart w:val="0"/>
      <w:pStyle w:val="48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>
    <w:nsid w:val="0FFFFF88"/>
    <w:multiLevelType w:val="singleLevel"/>
    <w:tmpl w:val="00000000"/>
    <w:lvl w:ilvl="0">
      <w:start w:val="1"/>
      <w:numFmt w:val="decimal"/>
      <w:lvlRestart w:val="0"/>
      <w:pStyle w:val="49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F901147E"/>
    <w:multiLevelType w:val="singleLevel"/>
    <w:tmpl w:val="00000000"/>
    <w:lvl w:ilvl="0">
      <w:start w:val="1"/>
      <w:numFmt w:val="bullet"/>
      <w:lvlRestart w:val="0"/>
      <w:pStyle w:val="57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</w:abstractNum>
  <w:abstractNum w:abstractNumId="3">
    <w:nsid w:val="0FFFFF7F"/>
    <w:multiLevelType w:val="singleLevel"/>
    <w:tmpl w:val="00000000"/>
    <w:lvl w:ilvl="0">
      <w:start w:val="1"/>
      <w:numFmt w:val="decimal"/>
      <w:lvlRestart w:val="0"/>
      <w:pStyle w:val="58"/>
      <w:lvlText w:val="%1."/>
      <w:lvlJc w:val="left"/>
      <w:pPr>
        <w:tabs>
          <w:tab w:val="num" w:pos="780"/>
        </w:tabs>
        <w:ind w:left="780" w:hanging="360"/>
      </w:pPr>
    </w:lvl>
  </w:abstractNum>
  <w:abstractNum w:abstractNumId="4">
    <w:nsid w:val="0FFFFF7E"/>
    <w:multiLevelType w:val="singleLevel"/>
    <w:tmpl w:val="00000000"/>
    <w:lvl w:ilvl="0">
      <w:start w:val="1"/>
      <w:numFmt w:val="decimal"/>
      <w:lvlRestart w:val="0"/>
      <w:pStyle w:val="59"/>
      <w:lvlText w:val="%1."/>
      <w:lvlJc w:val="left"/>
      <w:pPr>
        <w:tabs>
          <w:tab w:val="num" w:pos="1200"/>
        </w:tabs>
        <w:ind w:left="1200" w:hanging="360"/>
      </w:pPr>
    </w:lvl>
  </w:abstractNum>
  <w:abstractNum w:abstractNumId="5">
    <w:nsid w:val="0FFFFF7D"/>
    <w:multiLevelType w:val="singleLevel"/>
    <w:tmpl w:val="00000000"/>
    <w:lvl w:ilvl="0">
      <w:start w:val="1"/>
      <w:numFmt w:val="decimal"/>
      <w:lvlRestart w:val="0"/>
      <w:pStyle w:val="60"/>
      <w:lvlText w:val="%1."/>
      <w:lvlJc w:val="left"/>
      <w:pPr>
        <w:tabs>
          <w:tab w:val="num" w:pos="1620"/>
        </w:tabs>
        <w:ind w:left="1620" w:hanging="360"/>
      </w:pPr>
    </w:lvl>
  </w:abstractNum>
  <w:abstractNum w:abstractNumId="6">
    <w:nsid w:val="0FFFFF7C"/>
    <w:multiLevelType w:val="singleLevel"/>
    <w:tmpl w:val="00000000"/>
    <w:lvl w:ilvl="0">
      <w:start w:val="1"/>
      <w:numFmt w:val="decimal"/>
      <w:lvlRestart w:val="0"/>
      <w:pStyle w:val="61"/>
      <w:lvlText w:val="%1."/>
      <w:lvlJc w:val="left"/>
      <w:pPr>
        <w:tabs>
          <w:tab w:val="num" w:pos="2040"/>
        </w:tabs>
        <w:ind w:left="2040" w:hanging="360"/>
      </w:pPr>
    </w:lvl>
  </w:abstractNum>
  <w:abstractNum w:abstractNumId="7">
    <w:nsid w:val="0FFFFF83"/>
    <w:multiLevelType w:val="singleLevel"/>
    <w:tmpl w:val="00000000"/>
    <w:lvl w:ilvl="0">
      <w:start w:val="1"/>
      <w:numFmt w:val="bullet"/>
      <w:lvlRestart w:val="0"/>
      <w:pStyle w:val="54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</w:abstractNum>
  <w:abstractNum w:abstractNumId="8">
    <w:nsid w:val="0FFFFF82"/>
    <w:multiLevelType w:val="singleLevel"/>
    <w:tmpl w:val="00000000"/>
    <w:lvl w:ilvl="0">
      <w:start w:val="1"/>
      <w:numFmt w:val="bullet"/>
      <w:lvlRestart w:val="0"/>
      <w:pStyle w:val="55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hint="default"/>
      </w:rPr>
    </w:lvl>
  </w:abstractNum>
  <w:abstractNum w:abstractNumId="9">
    <w:nsid w:val="060F1F19"/>
    <w:multiLevelType w:val="singleLevel"/>
    <w:tmpl w:val="00000000"/>
    <w:lvl w:ilvl="0">
      <w:start w:val="1"/>
      <w:numFmt w:val="bullet"/>
      <w:lvlRestart w:val="0"/>
      <w:pStyle w:val="56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bestFit" w:percent="12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Plain Text"/>
    <w:pPr>
      <w:widowControl w:val="0"/>
      <w:jc w:val="both"/>
    </w:pPr>
    <w:rPr>
      <w:rFonts w:ascii="宋体" w:eastAsia="宋体" w:cs="Courier New"/>
      <w:kern w:val="2"/>
      <w:sz w:val="21"/>
      <w:szCs w:val="21"/>
      <w:lang w:val="en-US" w:eastAsia="zh-CN" w:bidi="ar-SA"/>
    </w:rPr>
  </w:style>
  <w:style w:type="paragraph" w:customStyle="1" w:styleId="16">
    <w:name w:val="样式 8 10 磅"/>
    <w:next w:val="2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">
    <w:name w:val="样式 7 10 磅"/>
    <w:next w:val="2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">
    <w:name w:val="样式 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">
    <w:name w:val="样式 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">
    <w:name w:val="样式 6 10 磅"/>
    <w:next w:val="2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">
    <w:name w:val="样式 2 10 磅"/>
    <w:next w:val="3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">
    <w:name w:val="样式 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">
    <w:name w:val="样式 17 10 磅"/>
    <w:next w:val="3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">
    <w:name w:val="样式 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">
    <w:name w:val="样式 4 10 磅"/>
    <w:next w:val="3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styleId="26">
    <w:name w:val="caption"/>
    <w:basedOn w:val="0"/>
    <w:next w:val="0"/>
    <w:rPr>
      <w:rFonts w:ascii="Cambria" w:eastAsia="黑体" w:cs="Times New Roman" w:hAnsi="Cambria"/>
      <w:sz w:val="20"/>
      <w:szCs w:val="20"/>
    </w:rPr>
  </w:style>
  <w:style w:type="paragraph" w:styleId="27">
    <w:name w:val="index 1"/>
    <w:basedOn w:val="0"/>
    <w:autoRedefine/>
    <w:next w:val="0"/>
  </w:style>
  <w:style w:type="paragraph" w:styleId="28">
    <w:name w:val="index heading"/>
    <w:basedOn w:val="0"/>
    <w:next w:val="27"/>
    <w:rPr>
      <w:rFonts w:ascii="Cambria" w:eastAsia="宋体" w:cs="Times New Roman" w:hAnsi="Cambria"/>
      <w:b/>
      <w:bCs/>
    </w:rPr>
  </w:style>
  <w:style w:type="paragraph" w:styleId="29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0">
    <w:name w:val="footnote text"/>
    <w:basedOn w:val="0"/>
    <w:pPr>
      <w:snapToGrid w:val="0"/>
      <w:jc w:val="left"/>
    </w:pPr>
    <w:rPr>
      <w:sz w:val="18"/>
      <w:szCs w:val="18"/>
    </w:rPr>
  </w:style>
  <w:style w:type="paragraph" w:styleId="31">
    <w:name w:val="endnote text"/>
    <w:basedOn w:val="0"/>
    <w:pPr>
      <w:snapToGrid w:val="0"/>
      <w:jc w:val="left"/>
    </w:pPr>
  </w:style>
  <w:style w:type="paragraph" w:styleId="32">
    <w:name w:val="annotation text"/>
    <w:basedOn w:val="0"/>
    <w:pPr>
      <w:jc w:val="left"/>
    </w:pPr>
  </w:style>
  <w:style w:type="paragraph" w:customStyle="1" w:styleId="33">
    <w:name w:val="样式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">
    <w:name w:val="样式 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">
    <w:name w:val="样式 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">
    <w:name w:val="样式 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">
    <w:name w:val="样式 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">
    <w:name w:val="样式 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">
    <w:name w:val="样式 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">
    <w:name w:val="样式 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">
    <w:name w:val="样式 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">
    <w:name w:val="样式 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">
    <w:name w:val="样式 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">
    <w:name w:val="样式 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">
    <w:name w:val="样式 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">
    <w:name w:val="样式 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">
    <w:name w:val="样式 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">
    <w:name w:val="样式 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">
    <w:name w:val="样式 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">
    <w:name w:val="样式 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">
    <w:name w:val="样式 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">
    <w:name w:val="样式 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">
    <w:name w:val="样式 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">
    <w:name w:val="样式 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">
    <w:name w:val="样式 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">
    <w:name w:val="样式 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">
    <w:name w:val="样式 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">
    <w:name w:val="样式 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">
    <w:name w:val="样式 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">
    <w:name w:val="样式 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">
    <w:name w:val="样式 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">
    <w:name w:val="样式 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">
    <w:name w:val="样式 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">
    <w:name w:val="样式 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5">
    <w:name w:val="样式 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6">
    <w:name w:val="样式 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7">
    <w:name w:val="样式 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8">
    <w:name w:val="样式 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9">
    <w:name w:val="样式 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0">
    <w:name w:val="样式 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1">
    <w:name w:val="样式 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2">
    <w:name w:val="样式 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3">
    <w:name w:val="样式 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4">
    <w:name w:val="样式 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5">
    <w:name w:val="样式 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6">
    <w:name w:val="样式 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7">
    <w:name w:val="样式 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8">
    <w:name w:val="样式 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9">
    <w:name w:val="样式 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0">
    <w:name w:val="样式 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1">
    <w:name w:val="样式 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2">
    <w:name w:val="样式 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3">
    <w:name w:val="样式 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4">
    <w:name w:val="样式 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5">
    <w:name w:val="样式 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6">
    <w:name w:val="样式 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7">
    <w:name w:val="样式 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8">
    <w:name w:val="样式 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9">
    <w:name w:val="样式 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0">
    <w:name w:val="样式 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1">
    <w:name w:val="样式 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2">
    <w:name w:val="样式 6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3">
    <w:name w:val="样式 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4">
    <w:name w:val="样式 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5">
    <w:name w:val="样式 7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6">
    <w:name w:val="样式 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7">
    <w:name w:val="样式 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8">
    <w:name w:val="样式 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9">
    <w:name w:val="样式 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0">
    <w:name w:val="样式 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1">
    <w:name w:val="样式 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2">
    <w:name w:val="样式 7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3">
    <w:name w:val="样式 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4">
    <w:name w:val="样式 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5">
    <w:name w:val="样式 8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6">
    <w:name w:val="样式 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7">
    <w:name w:val="样式 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8">
    <w:name w:val="样式 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9">
    <w:name w:val="样式 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0">
    <w:name w:val="样式 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1">
    <w:name w:val="样式 8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2">
    <w:name w:val="样式 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3">
    <w:name w:val="样式 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4">
    <w:name w:val="样式 9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5">
    <w:name w:val="样式 9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6">
    <w:name w:val="样式 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7">
    <w:name w:val="样式 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8">
    <w:name w:val="样式 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9">
    <w:name w:val="样式 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0">
    <w:name w:val="样式 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1">
    <w:name w:val="样式 9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2">
    <w:name w:val="样式 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3">
    <w:name w:val="样式 1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4">
    <w:name w:val="样式 10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5">
    <w:name w:val="样式 1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6">
    <w:name w:val="样式 1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7">
    <w:name w:val="样式 1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8">
    <w:name w:val="样式 1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9">
    <w:name w:val="样式 1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0">
    <w:name w:val="样式 10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1">
    <w:name w:val="样式 1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2">
    <w:name w:val="样式 1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3">
    <w:name w:val="样式 11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4">
    <w:name w:val="样式 11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5">
    <w:name w:val="样式 11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6">
    <w:name w:val="样式 11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7">
    <w:name w:val="样式 1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8">
    <w:name w:val="样式 1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9">
    <w:name w:val="样式 1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0">
    <w:name w:val="样式 1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1">
    <w:name w:val="样式 1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2">
    <w:name w:val="样式 11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3">
    <w:name w:val="样式 1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4">
    <w:name w:val="样式 1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5">
    <w:name w:val="样式 12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6">
    <w:name w:val="样式 1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7">
    <w:name w:val="样式 1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8">
    <w:name w:val="样式 1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9">
    <w:name w:val="样式 1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0">
    <w:name w:val="样式 1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1">
    <w:name w:val="样式 12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2">
    <w:name w:val="样式 1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3">
    <w:name w:val="样式 1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4">
    <w:name w:val="样式 13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5">
    <w:name w:val="样式 1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6">
    <w:name w:val="样式 1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7">
    <w:name w:val="样式 1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8">
    <w:name w:val="样式 1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9">
    <w:name w:val="样式 1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0">
    <w:name w:val="样式 13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1">
    <w:name w:val="样式 1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2">
    <w:name w:val="样式 1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3">
    <w:name w:val="样式 14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4">
    <w:name w:val="样式 1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5">
    <w:name w:val="样式 1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6">
    <w:name w:val="样式 1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7">
    <w:name w:val="样式 1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8">
    <w:name w:val="样式 1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9">
    <w:name w:val="样式 14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0">
    <w:name w:val="样式 1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1">
    <w:name w:val="样式 1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2">
    <w:name w:val="样式 14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3">
    <w:name w:val="样式 15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4">
    <w:name w:val="样式 1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5">
    <w:name w:val="样式 1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6">
    <w:name w:val="样式 1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7">
    <w:name w:val="样式 1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8">
    <w:name w:val="样式 1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9">
    <w:name w:val="样式 15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0">
    <w:name w:val="样式 1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1">
    <w:name w:val="样式 1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2">
    <w:name w:val="样式 15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3">
    <w:name w:val="样式 1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4">
    <w:name w:val="样式 16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5">
    <w:name w:val="样式 1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6">
    <w:name w:val="样式 1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7">
    <w:name w:val="样式 1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8">
    <w:name w:val="样式 1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9">
    <w:name w:val="样式 1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0">
    <w:name w:val="样式 16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1">
    <w:name w:val="样式 1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2">
    <w:name w:val="样式 1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3">
    <w:name w:val="样式 17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4">
    <w:name w:val="样式 1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5">
    <w:name w:val="样式 17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6">
    <w:name w:val="样式 1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7">
    <w:name w:val="样式 1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8">
    <w:name w:val="样式 1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9">
    <w:name w:val="样式 1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0">
    <w:name w:val="样式 1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1">
    <w:name w:val="样式 17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2">
    <w:name w:val="样式 1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3">
    <w:name w:val="样式 1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4">
    <w:name w:val="样式 18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5">
    <w:name w:val="样式 1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6">
    <w:name w:val="样式 1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7">
    <w:name w:val="样式 1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8">
    <w:name w:val="样式 1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9">
    <w:name w:val="样式 1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0">
    <w:name w:val="样式 18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1">
    <w:name w:val="样式 1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2">
    <w:name w:val="样式 1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3">
    <w:name w:val="样式 19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4">
    <w:name w:val="样式 1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5">
    <w:name w:val="样式 1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6">
    <w:name w:val="样式 1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7">
    <w:name w:val="样式 1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8">
    <w:name w:val="样式 1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9">
    <w:name w:val="样式 19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20">
    <w:name w:val="样式 1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1">
    <w:name w:val="样式 1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2">
    <w:name w:val="样式 19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23">
    <w:name w:val="样式 20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24">
    <w:name w:val="样式 20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25">
    <w:name w:val="样式 20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26">
    <w:name w:val="样式 2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7">
    <w:name w:val="样式 2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8">
    <w:name w:val="样式 2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9">
    <w:name w:val="样式 2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0">
    <w:name w:val="样式 2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1">
    <w:name w:val="样式 20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32">
    <w:name w:val="样式 2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3">
    <w:name w:val="样式 2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4">
    <w:name w:val="样式 21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35">
    <w:name w:val="样式 2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6">
    <w:name w:val="样式 2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7">
    <w:name w:val="样式 2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8">
    <w:name w:val="样式 2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9">
    <w:name w:val="样式 2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0">
    <w:name w:val="样式 21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41">
    <w:name w:val="样式 2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2">
    <w:name w:val="样式 2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3">
    <w:name w:val="样式 22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44">
    <w:name w:val="样式 2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5">
    <w:name w:val="样式 2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6">
    <w:name w:val="样式 2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7">
    <w:name w:val="样式 2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8">
    <w:name w:val="样式 2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9">
    <w:name w:val="样式 22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50">
    <w:name w:val="样式 2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1">
    <w:name w:val="样式 2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2">
    <w:name w:val="样式 22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53">
    <w:name w:val="样式 2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4">
    <w:name w:val="样式 2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5">
    <w:name w:val="样式 2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6">
    <w:name w:val="样式 2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7">
    <w:name w:val="样式 2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8">
    <w:name w:val="样式 23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59">
    <w:name w:val="样式 2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0">
    <w:name w:val="样式 2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1">
    <w:name w:val="样式 23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62">
    <w:name w:val="样式 23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63">
    <w:name w:val="样式 2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4">
    <w:name w:val="样式 2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5">
    <w:name w:val="样式 2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6">
    <w:name w:val="样式 24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67">
    <w:name w:val="样式 24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68">
    <w:name w:val="样式 2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9">
    <w:name w:val="样式 2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0">
    <w:name w:val="样式 24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71">
    <w:name w:val="样式 24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72">
    <w:name w:val="样式 2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3">
    <w:name w:val="样式 2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4">
    <w:name w:val="样式 2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5">
    <w:name w:val="样式 2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6">
    <w:name w:val="样式 25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77">
    <w:name w:val="样式 25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78">
    <w:name w:val="样式 2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9">
    <w:name w:val="样式 2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0">
    <w:name w:val="样式 25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81">
    <w:name w:val="样式 2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2">
    <w:name w:val="样式 2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3">
    <w:name w:val="样式 2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4">
    <w:name w:val="样式 2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5">
    <w:name w:val="样式 26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86">
    <w:name w:val="样式 26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87">
    <w:name w:val="样式 2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8">
    <w:name w:val="样式 2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9">
    <w:name w:val="样式 26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90">
    <w:name w:val="样式 2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1">
    <w:name w:val="样式 2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2">
    <w:name w:val="样式 2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3">
    <w:name w:val="样式 2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4">
    <w:name w:val="样式 27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95">
    <w:name w:val="样式 27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96">
    <w:name w:val="样式 2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7">
    <w:name w:val="样式 2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8">
    <w:name w:val="样式 27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99">
    <w:name w:val="样式 2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0">
    <w:name w:val="样式 2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1">
    <w:name w:val="样式 2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2">
    <w:name w:val="样式 2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3">
    <w:name w:val="样式 28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04">
    <w:name w:val="样式 28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05">
    <w:name w:val="样式 2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6">
    <w:name w:val="样式 2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7">
    <w:name w:val="样式 28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08">
    <w:name w:val="样式 2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9">
    <w:name w:val="样式 28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10">
    <w:name w:val="样式 28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11">
    <w:name w:val="样式 28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12">
    <w:name w:val="样式 28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13">
    <w:name w:val="样式 2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4">
    <w:name w:val="样式 2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5">
    <w:name w:val="样式 2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6">
    <w:name w:val="样式 2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7">
    <w:name w:val="样式 29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18">
    <w:name w:val="样式 29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19">
    <w:name w:val="样式 2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0">
    <w:name w:val="样式 2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1">
    <w:name w:val="样式 29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22">
    <w:name w:val="样式 2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3">
    <w:name w:val="样式 3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4">
    <w:name w:val="样式 3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5">
    <w:name w:val="样式 3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6">
    <w:name w:val="样式 30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27">
    <w:name w:val="样式 30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28">
    <w:name w:val="样式 3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9">
    <w:name w:val="样式 3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0">
    <w:name w:val="样式 30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31">
    <w:name w:val="样式 3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2">
    <w:name w:val="样式 3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3">
    <w:name w:val="样式 3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4">
    <w:name w:val="样式 3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5">
    <w:name w:val="样式 31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36">
    <w:name w:val="样式 31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37">
    <w:name w:val="样式 3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8">
    <w:name w:val="样式 3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9">
    <w:name w:val="样式 31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40">
    <w:name w:val="样式 31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41">
    <w:name w:val="样式 3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2">
    <w:name w:val="样式 3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3">
    <w:name w:val="样式 3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4">
    <w:name w:val="样式 3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5">
    <w:name w:val="样式 32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46">
    <w:name w:val="样式 32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47">
    <w:name w:val="样式 3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8">
    <w:name w:val="样式 3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9">
    <w:name w:val="样式 32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50">
    <w:name w:val="样式 3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1">
    <w:name w:val="样式 3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2">
    <w:name w:val="样式 3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3">
    <w:name w:val="样式 3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4">
    <w:name w:val="样式 33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55">
    <w:name w:val="样式 33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56">
    <w:name w:val="样式 3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7">
    <w:name w:val="样式 3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8">
    <w:name w:val="样式 33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59">
    <w:name w:val="样式 3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0">
    <w:name w:val="样式 3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1">
    <w:name w:val="样式 3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2">
    <w:name w:val="样式 3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3">
    <w:name w:val="样式 34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64">
    <w:name w:val="样式 34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65">
    <w:name w:val="样式 3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6">
    <w:name w:val="样式 3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7">
    <w:name w:val="样式 34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68">
    <w:name w:val="样式 3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9">
    <w:name w:val="样式 3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0">
    <w:name w:val="样式 3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1">
    <w:name w:val="样式 3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2">
    <w:name w:val="样式 34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73">
    <w:name w:val="样式 35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74">
    <w:name w:val="样式 3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5">
    <w:name w:val="样式 3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6">
    <w:name w:val="样式 35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77">
    <w:name w:val="样式 3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8">
    <w:name w:val="样式 3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9">
    <w:name w:val="样式 3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0">
    <w:name w:val="样式 3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1">
    <w:name w:val="样式 35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82">
    <w:name w:val="样式 35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83">
    <w:name w:val="样式 3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4">
    <w:name w:val="样式 3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5">
    <w:name w:val="样式 36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86">
    <w:name w:val="样式 3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7">
    <w:name w:val="样式 3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8">
    <w:name w:val="样式 3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9">
    <w:name w:val="样式 3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0">
    <w:name w:val="样式 36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91">
    <w:name w:val="样式 36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92">
    <w:name w:val="样式 3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3">
    <w:name w:val="样式 3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4">
    <w:name w:val="样式 37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95">
    <w:name w:val="样式 3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6">
    <w:name w:val="样式 3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7">
    <w:name w:val="样式 3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8">
    <w:name w:val="样式 3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9">
    <w:name w:val="样式 37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00">
    <w:name w:val="样式 37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01">
    <w:name w:val="样式 3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2">
    <w:name w:val="样式 3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3">
    <w:name w:val="样式 38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04">
    <w:name w:val="样式 3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5">
    <w:name w:val="样式 3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6">
    <w:name w:val="样式 3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7">
    <w:name w:val="样式 3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8">
    <w:name w:val="样式 38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09">
    <w:name w:val="样式 38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10">
    <w:name w:val="样式 3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1">
    <w:name w:val="样式 3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2">
    <w:name w:val="样式 38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13">
    <w:name w:val="样式 39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14">
    <w:name w:val="样式 3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5">
    <w:name w:val="样式 3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6">
    <w:name w:val="样式 3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7">
    <w:name w:val="样式 3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8">
    <w:name w:val="样式 39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19">
    <w:name w:val="样式 39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20">
    <w:name w:val="样式 3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1">
    <w:name w:val="样式 3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2">
    <w:name w:val="样式 39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23">
    <w:name w:val="样式 40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24">
    <w:name w:val="样式 40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25">
    <w:name w:val="样式 40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26">
    <w:name w:val="样式 40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27">
    <w:name w:val="样式 40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28">
    <w:name w:val="样式 4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9">
    <w:name w:val="样式 4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0">
    <w:name w:val="样式 4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1">
    <w:name w:val="样式 4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2">
    <w:name w:val="样式 40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33">
    <w:name w:val="样式 41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34">
    <w:name w:val="样式 4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5">
    <w:name w:val="样式 4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6">
    <w:name w:val="样式 41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37">
    <w:name w:val="样式 41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38">
    <w:name w:val="样式 4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9">
    <w:name w:val="样式 4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0">
    <w:name w:val="样式 4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1">
    <w:name w:val="样式 4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2">
    <w:name w:val="样式 4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3">
    <w:name w:val="样式 42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44">
    <w:name w:val="样式 42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45">
    <w:name w:val="样式 4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6">
    <w:name w:val="样式 4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7">
    <w:name w:val="样式 42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48">
    <w:name w:val="样式 4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9">
    <w:name w:val="样式 4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0">
    <w:name w:val="样式 4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1">
    <w:name w:val="样式 4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2">
    <w:name w:val="样式 42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53">
    <w:name w:val="样式 43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54">
    <w:name w:val="样式 4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5">
    <w:name w:val="样式 4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6">
    <w:name w:val="样式 43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57">
    <w:name w:val="样式 4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8">
    <w:name w:val="样式 4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9">
    <w:name w:val="样式 4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0">
    <w:name w:val="样式 4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1">
    <w:name w:val="样式 43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62">
    <w:name w:val="样式 43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63">
    <w:name w:val="样式 4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4">
    <w:name w:val="样式 4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5">
    <w:name w:val="样式 44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66">
    <w:name w:val="样式 44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67">
    <w:name w:val="样式 4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8">
    <w:name w:val="样式 44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69">
    <w:name w:val="样式 44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70">
    <w:name w:val="样式 4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1">
    <w:name w:val="样式 44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72">
    <w:name w:val="样式 4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3">
    <w:name w:val="样式 4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4">
    <w:name w:val="样式 4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5">
    <w:name w:val="样式 4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6">
    <w:name w:val="样式 45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77">
    <w:name w:val="样式 45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78">
    <w:name w:val="样式 4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9">
    <w:name w:val="样式 4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0">
    <w:name w:val="样式 45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81">
    <w:name w:val="样式 45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82">
    <w:name w:val="样式 4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3">
    <w:name w:val="样式 4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4">
    <w:name w:val="样式 4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5">
    <w:name w:val="样式 4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6">
    <w:name w:val="样式 46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87">
    <w:name w:val="样式 46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88">
    <w:name w:val="样式 4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9">
    <w:name w:val="样式 4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0">
    <w:name w:val="样式 46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91">
    <w:name w:val="样式 46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92">
    <w:name w:val="样式 4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3">
    <w:name w:val="样式 4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4">
    <w:name w:val="样式 4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5">
    <w:name w:val="样式 4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6">
    <w:name w:val="样式 47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97">
    <w:name w:val="样式 47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98">
    <w:name w:val="样式 4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9">
    <w:name w:val="样式 4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0">
    <w:name w:val="样式 47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01">
    <w:name w:val="样式 47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02">
    <w:name w:val="样式 4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3">
    <w:name w:val="样式 4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4">
    <w:name w:val="样式 4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5">
    <w:name w:val="样式 4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6">
    <w:name w:val="样式 48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07">
    <w:name w:val="样式 48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08">
    <w:name w:val="样式 4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9">
    <w:name w:val="样式 4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0">
    <w:name w:val="样式 48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11">
    <w:name w:val="样式 48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12">
    <w:name w:val="样式 4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3">
    <w:name w:val="样式 4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4">
    <w:name w:val="样式 4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5">
    <w:name w:val="样式 4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6">
    <w:name w:val="样式 49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17">
    <w:name w:val="样式 49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18">
    <w:name w:val="样式 4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9">
    <w:name w:val="样式 4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0">
    <w:name w:val="样式 49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21">
    <w:name w:val="样式 49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22">
    <w:name w:val="样式 4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3">
    <w:name w:val="样式 5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4">
    <w:name w:val="样式 5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5">
    <w:name w:val="样式 5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6">
    <w:name w:val="样式 50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27">
    <w:name w:val="样式 50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28">
    <w:name w:val="样式 5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9">
    <w:name w:val="样式 5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0">
    <w:name w:val="样式 50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31">
    <w:name w:val="样式 50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32">
    <w:name w:val="样式 50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33">
    <w:name w:val="样式 5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4">
    <w:name w:val="样式 5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5">
    <w:name w:val="样式 5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6">
    <w:name w:val="样式 5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7">
    <w:name w:val="样式 51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38">
    <w:name w:val="样式 51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39">
    <w:name w:val="样式 5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0">
    <w:name w:val="样式 5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1">
    <w:name w:val="样式 51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42">
    <w:name w:val="样式 51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43">
    <w:name w:val="样式 52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544">
    <w:name w:val="index 8"/>
    <w:basedOn w:val="0"/>
    <w:autoRedefine/>
    <w:next w:val="0"/>
    <w:pPr>
      <w:ind w:left="2940"/>
    </w:pPr>
  </w:style>
  <w:style w:type="paragraph" w:styleId="545">
    <w:name w:val="index 9"/>
    <w:basedOn w:val="0"/>
    <w:autoRedefine/>
    <w:next w:val="0"/>
    <w:pPr>
      <w:ind w:left="3360"/>
    </w:pPr>
  </w:style>
  <w:style w:type="paragraph" w:styleId="546">
    <w:name w:val="toc 1"/>
    <w:basedOn w:val="0"/>
    <w:autoRedefine/>
    <w:next w:val="0"/>
  </w:style>
  <w:style w:type="paragraph" w:styleId="547">
    <w:name w:val="toc 2"/>
    <w:basedOn w:val="0"/>
    <w:autoRedefine/>
    <w:next w:val="0"/>
    <w:pPr>
      <w:ind w:left="420"/>
    </w:pPr>
  </w:style>
  <w:style w:type="paragraph" w:styleId="548">
    <w:name w:val="toc 3"/>
    <w:basedOn w:val="0"/>
    <w:autoRedefine/>
    <w:next w:val="0"/>
    <w:pPr>
      <w:ind w:left="840"/>
    </w:pPr>
  </w:style>
  <w:style w:type="paragraph" w:styleId="549">
    <w:name w:val="toc 4"/>
    <w:basedOn w:val="0"/>
    <w:autoRedefine/>
    <w:next w:val="0"/>
    <w:pPr>
      <w:ind w:left="1260"/>
    </w:pPr>
  </w:style>
  <w:style w:type="paragraph" w:styleId="550">
    <w:name w:val="toc 5"/>
    <w:basedOn w:val="0"/>
    <w:autoRedefine/>
    <w:next w:val="0"/>
    <w:pPr>
      <w:ind w:left="1680"/>
    </w:pPr>
  </w:style>
  <w:style w:type="paragraph" w:styleId="551">
    <w:name w:val="toc 6"/>
    <w:basedOn w:val="0"/>
    <w:autoRedefine/>
    <w:next w:val="0"/>
    <w:pPr>
      <w:ind w:left="2100"/>
    </w:pPr>
  </w:style>
  <w:style w:type="paragraph" w:styleId="552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553">
    <w:name w:val="table of figures"/>
    <w:basedOn w:val="0"/>
    <w:next w:val="0"/>
  </w:style>
  <w:style w:type="paragraph" w:styleId="554">
    <w:name w:val="envelope address"/>
    <w:basedOn w:val="0"/>
    <w:pPr>
      <w:snapToGrid w:val="0"/>
      <w:ind w:left="2880"/>
    </w:pPr>
    <w:rPr>
      <w:rFonts w:ascii="Arial" w:hAnsi="Arial"/>
      <w:sz w:val="24"/>
    </w:rPr>
  </w:style>
  <w:style w:type="paragraph" w:styleId="555">
    <w:name w:val="envelope return"/>
    <w:basedOn w:val="0"/>
    <w:pPr>
      <w:snapToGrid w:val="0"/>
    </w:pPr>
    <w:rPr>
      <w:rFonts w:ascii="Arial" w:hAnsi="Arial"/>
    </w:rPr>
  </w:style>
  <w:style w:type="character" w:styleId="556">
    <w:name w:val="footnote reference"/>
    <w:basedOn w:val="10"/>
    <w:rPr>
      <w:vertAlign w:val="superscript"/>
    </w:rPr>
  </w:style>
  <w:style w:type="character" w:styleId="557">
    <w:name w:val="annotation reference"/>
    <w:basedOn w:val="10"/>
    <w:rPr>
      <w:sz w:val="21"/>
    </w:rPr>
  </w:style>
  <w:style w:type="character" w:styleId="558">
    <w:name w:val="line number"/>
    <w:basedOn w:val="10"/>
  </w:style>
  <w:style w:type="character" w:styleId="559">
    <w:name w:val="page number"/>
    <w:basedOn w:val="10"/>
  </w:style>
  <w:style w:type="paragraph" w:styleId="560">
    <w:name w:val="toa heading"/>
    <w:basedOn w:val="0"/>
    <w:next w:val="0"/>
    <w:pPr>
      <w:spacing w:before="120"/>
    </w:pPr>
    <w:rPr>
      <w:rFonts w:ascii="Arial" w:hAnsi="Arial"/>
      <w:sz w:val="24"/>
    </w:rPr>
  </w:style>
  <w:style w:type="paragraph" w:styleId="561">
    <w:name w:val="List"/>
    <w:basedOn w:val="0"/>
    <w:pPr>
      <w:ind w:left="420" w:hanging="420"/>
    </w:pPr>
  </w:style>
  <w:style w:type="paragraph" w:styleId="562">
    <w:name w:val="List Bullet"/>
    <w:basedOn w:val="0"/>
    <w:pPr>
      <w:numPr>
        <w:ilvl w:val="0"/>
        <w:numId w:val="1"/>
      </w:numPr>
    </w:pPr>
  </w:style>
  <w:style w:type="paragraph" w:styleId="563">
    <w:name w:val="List Number"/>
    <w:basedOn w:val="0"/>
    <w:pPr>
      <w:numPr>
        <w:ilvl w:val="0"/>
        <w:numId w:val="2"/>
      </w:numPr>
    </w:pPr>
  </w:style>
  <w:style w:type="paragraph" w:styleId="564">
    <w:name w:val="List 2"/>
    <w:basedOn w:val="0"/>
    <w:pPr>
      <w:ind w:left="840" w:hanging="420"/>
    </w:pPr>
  </w:style>
  <w:style w:type="paragraph" w:styleId="565">
    <w:name w:val="List 3"/>
    <w:basedOn w:val="0"/>
    <w:pPr>
      <w:ind w:left="1260" w:hanging="420"/>
    </w:pPr>
  </w:style>
  <w:style w:type="paragraph" w:styleId="566">
    <w:name w:val="List 4"/>
    <w:basedOn w:val="0"/>
    <w:pPr>
      <w:ind w:left="1680" w:hanging="420"/>
    </w:pPr>
  </w:style>
  <w:style w:type="paragraph" w:styleId="567">
    <w:name w:val="List 5"/>
    <w:basedOn w:val="0"/>
    <w:pPr>
      <w:ind w:left="2100" w:hanging="420"/>
    </w:pPr>
  </w:style>
  <w:style w:type="paragraph" w:styleId="568">
    <w:name w:val="List Bullet 5"/>
    <w:basedOn w:val="0"/>
    <w:pPr>
      <w:numPr>
        <w:ilvl w:val="0"/>
        <w:numId w:val="3"/>
      </w:numPr>
    </w:pPr>
  </w:style>
  <w:style w:type="paragraph" w:styleId="569">
    <w:name w:val="List Number 2"/>
    <w:basedOn w:val="0"/>
    <w:pPr>
      <w:numPr>
        <w:ilvl w:val="0"/>
        <w:numId w:val="4"/>
      </w:numPr>
    </w:pPr>
  </w:style>
  <w:style w:type="paragraph" w:styleId="570">
    <w:name w:val="List Number 3"/>
    <w:basedOn w:val="0"/>
    <w:pPr>
      <w:numPr>
        <w:ilvl w:val="0"/>
        <w:numId w:val="5"/>
      </w:numPr>
    </w:pPr>
  </w:style>
  <w:style w:type="paragraph" w:styleId="571">
    <w:name w:val="List Number 4"/>
    <w:basedOn w:val="0"/>
    <w:pPr>
      <w:numPr>
        <w:ilvl w:val="0"/>
        <w:numId w:val="6"/>
      </w:numPr>
    </w:pPr>
  </w:style>
  <w:style w:type="paragraph" w:styleId="572">
    <w:name w:val="List Number 5"/>
    <w:basedOn w:val="0"/>
    <w:pPr>
      <w:numPr>
        <w:ilvl w:val="0"/>
        <w:numId w:val="7"/>
      </w:numPr>
    </w:pPr>
  </w:style>
  <w:style w:type="paragraph" w:styleId="573">
    <w:name w:val="Title"/>
    <w:basedOn w:val="0"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styleId="574">
    <w:name w:val="Closing"/>
    <w:basedOn w:val="0"/>
    <w:pPr>
      <w:ind w:left="4320"/>
    </w:pPr>
  </w:style>
  <w:style w:type="paragraph" w:styleId="575">
    <w:name w:val="Signature"/>
    <w:basedOn w:val="0"/>
    <w:pPr>
      <w:ind w:left="4320"/>
    </w:pPr>
  </w:style>
  <w:style w:type="paragraph" w:customStyle="1" w:styleId="576">
    <w:name w:val="正文文字 5"/>
    <w:basedOn w:val="0"/>
    <w:autoRedefine/>
    <w:next w:val="0"/>
    <w:pPr>
      <w:ind w:left="240"/>
    </w:pPr>
    <w:rPr>
      <w:sz w:val="24"/>
    </w:rPr>
  </w:style>
  <w:style w:type="paragraph" w:customStyle="1" w:styleId="577">
    <w:name w:val="样式 523 10 磅"/>
    <w:next w:val="54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8">
    <w:name w:val="样式 524 10 磅"/>
    <w:next w:val="54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9">
    <w:name w:val="样式 525 10 磅"/>
    <w:next w:val="54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0">
    <w:name w:val="样式 526 10 磅"/>
    <w:next w:val="547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81">
    <w:name w:val="样式 527 10 磅"/>
    <w:next w:val="548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82">
    <w:name w:val="样式 528 10 磅"/>
    <w:next w:val="54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3">
    <w:name w:val="样式 529 10 磅"/>
    <w:next w:val="55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4">
    <w:name w:val="样式 530 10 磅"/>
    <w:next w:val="551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85">
    <w:name w:val="样式 535 10 磅"/>
    <w:next w:val="55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6">
    <w:name w:val="样式 536 10 磅"/>
    <w:next w:val="55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7">
    <w:name w:val="样式 537 10 磅"/>
    <w:next w:val="55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8">
    <w:name w:val="样式 538 10 磅"/>
    <w:next w:val="555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89">
    <w:name w:val="样式 539 10 磅"/>
    <w:next w:val="556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90">
    <w:name w:val="样式 540 10 磅"/>
    <w:next w:val="55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1">
    <w:name w:val="样式 541 10 磅"/>
    <w:next w:val="55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2">
    <w:name w:val="样式 542 10 磅"/>
    <w:next w:val="559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93">
    <w:name w:val="样式 546 10 磅"/>
    <w:next w:val="56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4">
    <w:name w:val="样式 547 10 磅"/>
    <w:next w:val="56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5">
    <w:name w:val="样式 548 10 磅"/>
    <w:next w:val="56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6">
    <w:name w:val="样式 549 10 磅"/>
    <w:next w:val="563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97">
    <w:name w:val="样式 550 10 磅"/>
    <w:next w:val="564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98">
    <w:name w:val="样式 551 10 磅"/>
    <w:next w:val="56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9">
    <w:name w:val="样式 552 10 磅"/>
    <w:next w:val="56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0">
    <w:name w:val="样式 553 10 磅"/>
    <w:next w:val="567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01">
    <w:name w:val="样式 557 10 磅"/>
    <w:next w:val="56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2">
    <w:name w:val="样式 558 10 磅"/>
    <w:next w:val="56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3">
    <w:name w:val="样式 559 10 磅"/>
    <w:next w:val="57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4">
    <w:name w:val="样式 560 10 磅"/>
    <w:next w:val="571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05">
    <w:name w:val="样式 561 10 磅"/>
    <w:next w:val="572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06">
    <w:name w:val="样式 562 10 磅"/>
    <w:next w:val="57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7">
    <w:name w:val="样式 563 10 磅"/>
    <w:next w:val="57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8">
    <w:name w:val="样式 564 10 磅"/>
    <w:next w:val="575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09">
    <w:name w:val="样式 5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0">
    <w:name w:val="样式 5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1">
    <w:name w:val="样式 5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2">
    <w:name w:val="样式 53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13">
    <w:name w:val="样式 53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14">
    <w:name w:val="样式 5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5">
    <w:name w:val="样式 5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6">
    <w:name w:val="样式 54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17">
    <w:name w:val="样式 5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8">
    <w:name w:val="样式 5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9">
    <w:name w:val="样式 5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0">
    <w:name w:val="样式 55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21">
    <w:name w:val="样式 56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22">
    <w:name w:val="样式 5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3">
    <w:name w:val="样式 5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4">
    <w:name w:val="样式 56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25">
    <w:name w:val="样式 5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6">
    <w:name w:val="样式 5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7">
    <w:name w:val="样式 5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8">
    <w:name w:val="样式 57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29">
    <w:name w:val="样式 57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30">
    <w:name w:val="样式 5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1">
    <w:name w:val="样式 5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2">
    <w:name w:val="样式 57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33">
    <w:name w:val="样式 5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4">
    <w:name w:val="样式 5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5">
    <w:name w:val="样式 5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6">
    <w:name w:val="样式 58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37">
    <w:name w:val="样式 58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38">
    <w:name w:val="样式 5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9">
    <w:name w:val="样式 5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0">
    <w:name w:val="样式 58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41">
    <w:name w:val="样式 5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2">
    <w:name w:val="样式 5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3">
    <w:name w:val="样式 5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4">
    <w:name w:val="样式 58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45">
    <w:name w:val="样式 58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46">
    <w:name w:val="样式 5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7">
    <w:name w:val="样式 5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8">
    <w:name w:val="样式 59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49">
    <w:name w:val="样式 5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50">
    <w:name w:val="样式 5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51">
    <w:name w:val="样式 5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52">
    <w:name w:val="样式 59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53">
    <w:name w:val="样式 59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54">
    <w:name w:val="样式 5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55">
    <w:name w:val="样式 5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56">
    <w:name w:val="样式 60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57">
    <w:name w:val="样式 6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58">
    <w:name w:val="样式 6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59">
    <w:name w:val="样式 6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60">
    <w:name w:val="样式 60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61">
    <w:name w:val="样式 60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62">
    <w:name w:val="样式 6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63">
    <w:name w:val="样式 6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64">
    <w:name w:val="样式 60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65">
    <w:name w:val="样式 6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66">
    <w:name w:val="样式 6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67">
    <w:name w:val="样式 6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68">
    <w:name w:val="样式 61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69">
    <w:name w:val="样式 61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70">
    <w:name w:val="样式 6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71">
    <w:name w:val="样式 6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72">
    <w:name w:val="样式 61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73">
    <w:name w:val="样式 6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74">
    <w:name w:val="样式 6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75">
    <w:name w:val="样式 6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76">
    <w:name w:val="样式 62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77">
    <w:name w:val="样式 62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78">
    <w:name w:val="样式 6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79">
    <w:name w:val="样式 6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80">
    <w:name w:val="样式 62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81">
    <w:name w:val="样式 6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82">
    <w:name w:val="样式 6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83">
    <w:name w:val="样式 6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84">
    <w:name w:val="样式 62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85">
    <w:name w:val="样式 62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86">
    <w:name w:val="样式 6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87">
    <w:name w:val="样式 6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88">
    <w:name w:val="样式 63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89">
    <w:name w:val="样式 6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90">
    <w:name w:val="样式 6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91">
    <w:name w:val="样式 6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92">
    <w:name w:val="样式 63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93">
    <w:name w:val="样式 63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94">
    <w:name w:val="样式 6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95">
    <w:name w:val="样式 6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96">
    <w:name w:val="样式 64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697">
    <w:name w:val="Body Text Indent 3"/>
    <w:basedOn w:val="0"/>
    <w:pPr>
      <w:spacing w:after="120"/>
      <w:ind w:left="420"/>
    </w:pPr>
    <w:rPr>
      <w:sz w:val="16"/>
    </w:rPr>
  </w:style>
  <w:style w:type="paragraph" w:styleId="698">
    <w:name w:val="Block Text"/>
    <w:basedOn w:val="0"/>
    <w:pPr>
      <w:spacing w:after="120"/>
      <w:ind w:left="140" w:rightChars="700" w:right="700"/>
    </w:pPr>
  </w:style>
  <w:style w:type="character" w:styleId="699">
    <w:name w:val="Hyperlink"/>
    <w:basedOn w:val="10"/>
    <w:rPr>
      <w:color w:val="0000FF"/>
      <w:u w:val="single"/>
    </w:rPr>
  </w:style>
  <w:style w:type="character" w:styleId="700">
    <w:name w:val="FollowedHyperlink"/>
    <w:basedOn w:val="10"/>
    <w:rPr>
      <w:color w:val="800080"/>
      <w:u w:val="single"/>
    </w:rPr>
  </w:style>
  <w:style w:type="character" w:styleId="701">
    <w:name w:val="Strong"/>
    <w:basedOn w:val="10"/>
    <w:rPr>
      <w:b/>
    </w:rPr>
  </w:style>
  <w:style w:type="character" w:styleId="702">
    <w:name w:val="Emphasis"/>
    <w:basedOn w:val="10"/>
    <w:rPr>
      <w:i/>
    </w:rPr>
  </w:style>
  <w:style w:type="paragraph" w:styleId="703">
    <w:name w:val="Normal (Web)"/>
    <w:basedOn w:val="0"/>
    <w:rPr>
      <w:sz w:val="24"/>
    </w:rPr>
  </w:style>
  <w:style w:type="paragraph" w:styleId="704">
    <w:name w:val="HTML Address"/>
    <w:basedOn w:val="0"/>
    <w:rPr>
      <w:i/>
    </w:rPr>
  </w:style>
  <w:style w:type="character" w:styleId="705">
    <w:name w:val="HTML Cite"/>
    <w:basedOn w:val="10"/>
    <w:rPr>
      <w:i/>
    </w:rPr>
  </w:style>
  <w:style w:type="character" w:styleId="706">
    <w:name w:val="HTML Code"/>
    <w:basedOn w:val="10"/>
    <w:rPr>
      <w:rFonts w:ascii="Courier New" w:hAnsi="Courier New"/>
      <w:sz w:val="20"/>
    </w:rPr>
  </w:style>
  <w:style w:type="character" w:styleId="707">
    <w:name w:val="HTML Definition"/>
    <w:basedOn w:val="10"/>
    <w:rPr>
      <w:i/>
    </w:rPr>
  </w:style>
  <w:style w:type="character" w:styleId="708">
    <w:name w:val="HTML Keyboard"/>
    <w:basedOn w:val="10"/>
    <w:rPr>
      <w:rFonts w:ascii="Courier New" w:hAnsi="Courier New"/>
      <w:sz w:val="20"/>
    </w:rPr>
  </w:style>
  <w:style w:type="character" w:styleId="709">
    <w:name w:val="HTML Sample"/>
    <w:basedOn w:val="10"/>
    <w:rPr>
      <w:rFonts w:ascii="Courier New" w:hAnsi="Courier New"/>
    </w:rPr>
  </w:style>
  <w:style w:type="character" w:styleId="710">
    <w:name w:val="HTML Typewriter"/>
    <w:basedOn w:val="10"/>
    <w:rPr>
      <w:rFonts w:ascii="Courier New" w:hAnsi="Courier New"/>
      <w:sz w:val="20"/>
    </w:rPr>
  </w:style>
  <w:style w:type="character" w:styleId="711">
    <w:name w:val="HTML Variable"/>
    <w:basedOn w:val="10"/>
    <w:rPr>
      <w:i/>
    </w:rPr>
  </w:style>
  <w:style w:type="paragraph" w:customStyle="1" w:styleId="712">
    <w:name w:val="样式 6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13">
    <w:name w:val="样式 6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14">
    <w:name w:val="样式 6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15">
    <w:name w:val="样式 6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16">
    <w:name w:val="样式 6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17">
    <w:name w:val="样式 64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18">
    <w:name w:val="样式 64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19">
    <w:name w:val="样式 6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20">
    <w:name w:val="样式 6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21">
    <w:name w:val="样式 65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22">
    <w:name w:val="样式 6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23">
    <w:name w:val="样式 6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24">
    <w:name w:val="样式 6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25">
    <w:name w:val="样式 6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26">
    <w:name w:val="样式 65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27">
    <w:name w:val="样式 65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28">
    <w:name w:val="样式 6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29">
    <w:name w:val="样式 6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30">
    <w:name w:val="样式 65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31">
    <w:name w:val="样式 6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32">
    <w:name w:val="样式 6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33">
    <w:name w:val="样式 6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34">
    <w:name w:val="样式 6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35">
    <w:name w:val="样式 66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36">
    <w:name w:val="样式 66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37">
    <w:name w:val="样式 6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38">
    <w:name w:val="样式 6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39">
    <w:name w:val="样式 66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40">
    <w:name w:val="样式 6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41">
    <w:name w:val="样式 6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42">
    <w:name w:val="样式 6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43">
    <w:name w:val="样式 6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44">
    <w:name w:val="样式 67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45">
    <w:name w:val="样式 67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46">
    <w:name w:val="样式 6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47">
    <w:name w:val="样式 6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48">
    <w:name w:val="样式 67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49">
    <w:name w:val="样式 6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50">
    <w:name w:val="样式 6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51">
    <w:name w:val="样式 6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52">
    <w:name w:val="样式 6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53">
    <w:name w:val="样式 68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54">
    <w:name w:val="样式 68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55">
    <w:name w:val="样式 6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56">
    <w:name w:val="样式 6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57">
    <w:name w:val="样式 68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58">
    <w:name w:val="样式 6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59">
    <w:name w:val="样式 6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60">
    <w:name w:val="样式 6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61">
    <w:name w:val="样式 6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62">
    <w:name w:val="样式 69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63">
    <w:name w:val="样式 69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64">
    <w:name w:val="样式 6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65">
    <w:name w:val="样式 6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66">
    <w:name w:val="样式 69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67">
    <w:name w:val="样式 6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68">
    <w:name w:val="样式 6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69">
    <w:name w:val="样式 6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70">
    <w:name w:val="样式 6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71">
    <w:name w:val="样式 70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72">
    <w:name w:val="样式 70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73">
    <w:name w:val="样式 7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74">
    <w:name w:val="样式 7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75">
    <w:name w:val="样式 70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76">
    <w:name w:val="样式 7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77">
    <w:name w:val="样式 7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78">
    <w:name w:val="样式 7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79">
    <w:name w:val="样式 7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80">
    <w:name w:val="样式 70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81">
    <w:name w:val="样式 71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82">
    <w:name w:val="样式 7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83">
    <w:name w:val="样式 7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84">
    <w:name w:val="样式 71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85">
    <w:name w:val="样式 7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86">
    <w:name w:val="样式 7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87">
    <w:name w:val="样式 7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88">
    <w:name w:val="样式 7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89">
    <w:name w:val="样式 71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90">
    <w:name w:val="样式 71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91">
    <w:name w:val="样式 7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92">
    <w:name w:val="样式 7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93">
    <w:name w:val="样式 72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94">
    <w:name w:val="样式 7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95">
    <w:name w:val="样式 7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96">
    <w:name w:val="样式 7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97">
    <w:name w:val="样式 7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98">
    <w:name w:val="样式 72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99">
    <w:name w:val="样式 72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00">
    <w:name w:val="样式 7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01">
    <w:name w:val="样式 7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02">
    <w:name w:val="样式 73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03">
    <w:name w:val="样式 7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04">
    <w:name w:val="样式 7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05">
    <w:name w:val="样式 7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06">
    <w:name w:val="样式 7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07">
    <w:name w:val="样式 73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08">
    <w:name w:val="样式 73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09">
    <w:name w:val="样式 7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10">
    <w:name w:val="样式 7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11">
    <w:name w:val="样式 74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12">
    <w:name w:val="样式 765 10 磅"/>
    <w:next w:val="73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13">
    <w:name w:val="样式 766 10 磅"/>
    <w:next w:val="73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14">
    <w:name w:val="样式 767 10 磅"/>
    <w:next w:val="73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15">
    <w:name w:val="样式 768 10 磅"/>
    <w:next w:val="73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16">
    <w:name w:val="样式 769 10 磅"/>
    <w:next w:val="739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17">
    <w:name w:val="样式 770 10 磅"/>
    <w:next w:val="740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18">
    <w:name w:val="样式 771 10 磅"/>
    <w:next w:val="74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19">
    <w:name w:val="样式 772 10 磅"/>
    <w:next w:val="74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20">
    <w:name w:val="样式 773 10 磅"/>
    <w:next w:val="743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21">
    <w:name w:val="样式 775 10 磅"/>
    <w:next w:val="74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22">
    <w:name w:val="样式 776 10 磅"/>
    <w:next w:val="74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23">
    <w:name w:val="样式 777 10 磅"/>
    <w:next w:val="74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24">
    <w:name w:val="样式 778 10 磅"/>
    <w:next w:val="74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25">
    <w:name w:val="样式 779 10 磅"/>
    <w:next w:val="749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26">
    <w:name w:val="样式 780 10 磅"/>
    <w:next w:val="750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27">
    <w:name w:val="样式 781 10 磅"/>
    <w:next w:val="75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28">
    <w:name w:val="样式 782 10 磅"/>
    <w:next w:val="75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29">
    <w:name w:val="样式 783 10 磅"/>
    <w:next w:val="753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30">
    <w:name w:val="样式 787 10 磅"/>
    <w:next w:val="75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31">
    <w:name w:val="样式 788 10 磅"/>
    <w:next w:val="75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32">
    <w:name w:val="样式 789 10 磅"/>
    <w:next w:val="75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33">
    <w:name w:val="样式 790 10 磅"/>
    <w:next w:val="76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34">
    <w:name w:val="样式 791 10 磅"/>
    <w:next w:val="761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35">
    <w:name w:val="样式 792 10 磅"/>
    <w:next w:val="762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36">
    <w:name w:val="样式 793 10 磅"/>
    <w:next w:val="76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37">
    <w:name w:val="样式 794 10 磅"/>
    <w:next w:val="76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38">
    <w:name w:val="样式 795 10 磅"/>
    <w:next w:val="765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39">
    <w:name w:val="样式 7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40">
    <w:name w:val="样式 7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41">
    <w:name w:val="样式 7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42">
    <w:name w:val="样式 7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43">
    <w:name w:val="样式 74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44">
    <w:name w:val="样式 74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45">
    <w:name w:val="样式 829 10 磅"/>
    <w:next w:val="79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46">
    <w:name w:val="样式 830 10 磅"/>
    <w:next w:val="80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47">
    <w:name w:val="样式 74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48">
    <w:name w:val="样式 7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49">
    <w:name w:val="样式 7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50">
    <w:name w:val="样式 7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51">
    <w:name w:val="样式 7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52">
    <w:name w:val="样式 75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53">
    <w:name w:val="样式 75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54">
    <w:name w:val="样式 7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55">
    <w:name w:val="样式 7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56">
    <w:name w:val="样式 75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57">
    <w:name w:val="样式 797 10 磅"/>
    <w:next w:val="76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58">
    <w:name w:val="样式 798 10 磅"/>
    <w:next w:val="76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59">
    <w:name w:val="样式 799 10 磅"/>
    <w:next w:val="76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60">
    <w:name w:val="样式 800 10 磅"/>
    <w:next w:val="77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61">
    <w:name w:val="样式 801 10 磅"/>
    <w:next w:val="771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62">
    <w:name w:val="样式 802 10 磅"/>
    <w:next w:val="772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63">
    <w:name w:val="样式 803 10 磅"/>
    <w:next w:val="77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64">
    <w:name w:val="样式 804 10 磅"/>
    <w:next w:val="77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65">
    <w:name w:val="样式 805 10 磅"/>
    <w:next w:val="775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66">
    <w:name w:val="样式 807 10 磅"/>
    <w:next w:val="77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67">
    <w:name w:val="样式 808 10 磅"/>
    <w:next w:val="77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68">
    <w:name w:val="样式 809 10 磅"/>
    <w:next w:val="77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69">
    <w:name w:val="样式 810 10 磅"/>
    <w:next w:val="78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70">
    <w:name w:val="样式 811 10 磅"/>
    <w:next w:val="781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71">
    <w:name w:val="样式 812 10 磅"/>
    <w:next w:val="782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72">
    <w:name w:val="样式 813 10 磅"/>
    <w:next w:val="78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73">
    <w:name w:val="样式 814 10 磅"/>
    <w:next w:val="78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74">
    <w:name w:val="样式 815 10 磅"/>
    <w:next w:val="785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75">
    <w:name w:val="样式 817 10 磅"/>
    <w:next w:val="78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76">
    <w:name w:val="样式 818 10 磅"/>
    <w:next w:val="78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77">
    <w:name w:val="样式 819 10 磅"/>
    <w:next w:val="78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78">
    <w:name w:val="样式 820 10 磅"/>
    <w:next w:val="79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79">
    <w:name w:val="样式 821 10 磅"/>
    <w:next w:val="791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80">
    <w:name w:val="样式 822 10 磅"/>
    <w:next w:val="792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81">
    <w:name w:val="样式 823 10 磅"/>
    <w:next w:val="79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82">
    <w:name w:val="样式 824 10 磅"/>
    <w:next w:val="79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83">
    <w:name w:val="样式 825 10 磅"/>
    <w:next w:val="795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884">
    <w:name w:val="toc 9"/>
    <w:basedOn w:val="0"/>
    <w:autoRedefine/>
    <w:next w:val="0"/>
    <w:pPr>
      <w:ind w:left="3360"/>
    </w:pPr>
  </w:style>
  <w:style w:type="paragraph" w:styleId="885">
    <w:name w:val="Normal Indent"/>
    <w:basedOn w:val="0"/>
    <w:pPr>
      <w:ind w:firstLine="420"/>
    </w:pPr>
  </w:style>
  <w:style w:type="paragraph" w:styleId="886">
    <w:name w:val="Body Text"/>
    <w:basedOn w:val="0"/>
    <w:pPr>
      <w:spacing w:after="120"/>
    </w:pPr>
  </w:style>
  <w:style w:type="paragraph" w:styleId="887">
    <w:name w:val="Body Text Indent"/>
    <w:basedOn w:val="0"/>
    <w:pPr>
      <w:spacing w:after="120"/>
      <w:ind w:left="420"/>
    </w:pPr>
  </w:style>
  <w:style w:type="paragraph" w:styleId="888">
    <w:name w:val="List Continue 5"/>
    <w:basedOn w:val="0"/>
    <w:pPr>
      <w:spacing w:after="120"/>
      <w:ind w:left="2100"/>
    </w:pPr>
  </w:style>
  <w:style w:type="paragraph" w:styleId="889">
    <w:name w:val="Message Header"/>
    <w:basedOn w:val="0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12" w:color="auto" w:fill="auto"/>
      <w:ind w:leftChars="500" w:left="1000" w:hangingChars="500" w:hanging="500"/>
    </w:pPr>
    <w:rPr>
      <w:rFonts w:ascii="Arial" w:hAnsi="Arial"/>
      <w:sz w:val="24"/>
    </w:rPr>
  </w:style>
  <w:style w:type="paragraph" w:styleId="890">
    <w:name w:val="Subtitle"/>
    <w:basedOn w:val="0"/>
    <w:pPr>
      <w:spacing w:before="240" w:after="60" w:line="312" w:lineRule="auto"/>
      <w:jc w:val="center"/>
      <w:outlineLvl w:val="1"/>
    </w:pPr>
    <w:rPr>
      <w:rFonts w:ascii="Arial" w:hAnsi="Arial"/>
      <w:b/>
      <w:kern w:val="28"/>
      <w:sz w:val="32"/>
    </w:rPr>
  </w:style>
  <w:style w:type="paragraph" w:styleId="891">
    <w:name w:val="Salutation"/>
    <w:basedOn w:val="0"/>
    <w:next w:val="0"/>
  </w:style>
  <w:style w:type="paragraph" w:styleId="892">
    <w:name w:val="Date"/>
    <w:basedOn w:val="0"/>
    <w:next w:val="0"/>
    <w:pPr>
      <w:ind w:leftChars="2500" w:left="2500"/>
    </w:pPr>
  </w:style>
  <w:style w:type="paragraph" w:styleId="893">
    <w:name w:val="Body Text First Indent"/>
    <w:basedOn w:val="886"/>
    <w:pPr>
      <w:ind w:firstLine="420"/>
    </w:pPr>
  </w:style>
  <w:style w:type="paragraph" w:styleId="894">
    <w:name w:val="Body Text First Indent 2"/>
    <w:basedOn w:val="887"/>
    <w:pPr>
      <w:ind w:firstLine="420"/>
    </w:pPr>
  </w:style>
  <w:style w:type="paragraph" w:styleId="895">
    <w:name w:val="Note Heading"/>
    <w:basedOn w:val="0"/>
    <w:next w:val="0"/>
    <w:pPr>
      <w:jc w:val="center"/>
    </w:pPr>
  </w:style>
  <w:style w:type="paragraph" w:styleId="896">
    <w:name w:val="Body Text 2"/>
    <w:basedOn w:val="0"/>
    <w:pPr>
      <w:spacing w:after="120" w:line="480" w:lineRule="auto"/>
    </w:pPr>
  </w:style>
  <w:style w:type="paragraph" w:styleId="897">
    <w:name w:val="Body Text Indent 2"/>
    <w:basedOn w:val="0"/>
    <w:pPr>
      <w:spacing w:after="120" w:line="480" w:lineRule="auto"/>
      <w:ind w:left="420"/>
    </w:pPr>
  </w:style>
  <w:style w:type="paragraph" w:styleId="898">
    <w:name w:val="Document Map"/>
    <w:basedOn w:val="0"/>
    <w:pPr>
      <w:shd w:val="clear" w:color="auto" w:fill="000080"/>
    </w:pPr>
  </w:style>
  <w:style w:type="paragraph" w:styleId="899">
    <w:name w:val="E-mail Signature"/>
    <w:basedOn w:val="0"/>
  </w:style>
  <w:style w:type="character" w:styleId="900">
    <w:name w:val="HTML Acronym"/>
    <w:basedOn w:val="10"/>
  </w:style>
  <w:style w:type="paragraph" w:styleId="901">
    <w:name w:val="HTML Preformatted"/>
    <w:basedOn w:val="0"/>
    <w:rPr>
      <w:rFonts w:ascii="Courier New" w:hAnsi="Courier New"/>
      <w:sz w:val="20"/>
    </w:rPr>
  </w:style>
  <w:style w:type="paragraph" w:styleId="902">
    <w:name w:val="annotation subject"/>
    <w:basedOn w:val="32"/>
    <w:next w:val="32"/>
    <w:rPr>
      <w:b/>
    </w:rPr>
  </w:style>
  <w:style w:type="paragraph" w:styleId="903">
    <w:name w:val="Balloon Text"/>
    <w:basedOn w:val="0"/>
    <w:next w:val="0"/>
    <w:rPr>
      <w:sz w:val="18"/>
    </w:rPr>
  </w:style>
  <w:style w:type="paragraph" w:customStyle="1" w:styleId="904">
    <w:name w:val="正文文字"/>
    <w:basedOn w:val="0"/>
    <w:next w:val="0"/>
    <w:pPr>
      <w:spacing w:after="120"/>
    </w:pPr>
  </w:style>
  <w:style w:type="paragraph" w:customStyle="1" w:styleId="905">
    <w:name w:val="正文文字 1"/>
    <w:basedOn w:val="0"/>
    <w:autoRedefine/>
    <w:next w:val="0"/>
    <w:pPr>
      <w:ind w:left="240"/>
    </w:pPr>
    <w:rPr>
      <w:sz w:val="28"/>
    </w:rPr>
  </w:style>
  <w:style w:type="paragraph" w:customStyle="1" w:styleId="906">
    <w:name w:val="正文文字 2"/>
    <w:basedOn w:val="0"/>
    <w:autoRedefine/>
    <w:next w:val="0"/>
    <w:pPr>
      <w:ind w:left="240"/>
    </w:pPr>
    <w:rPr>
      <w:rFonts w:ascii="Arial" w:hAnsi="Arial"/>
      <w:sz w:val="28"/>
    </w:rPr>
  </w:style>
  <w:style w:type="paragraph" w:customStyle="1" w:styleId="907">
    <w:name w:val="正文文字 3"/>
    <w:basedOn w:val="0"/>
    <w:autoRedefine/>
    <w:next w:val="0"/>
    <w:pPr>
      <w:ind w:left="240"/>
    </w:pPr>
    <w:rPr>
      <w:sz w:val="28"/>
    </w:rPr>
  </w:style>
  <w:style w:type="paragraph" w:customStyle="1" w:styleId="908">
    <w:name w:val="正文文字 4"/>
    <w:basedOn w:val="0"/>
    <w:autoRedefine/>
    <w:next w:val="0"/>
    <w:pPr>
      <w:ind w:left="240"/>
    </w:pPr>
    <w:rPr>
      <w:sz w:val="24"/>
    </w:rPr>
  </w:style>
  <w:style w:type="paragraph" w:customStyle="1" w:styleId="909">
    <w:name w:val="正文文字 5"/>
    <w:basedOn w:val="0"/>
    <w:autoRedefine/>
    <w:next w:val="0"/>
    <w:pPr>
      <w:ind w:left="240"/>
    </w:pPr>
    <w:rPr>
      <w:sz w:val="24"/>
    </w:rPr>
  </w:style>
  <w:style w:type="paragraph" w:customStyle="1" w:styleId="910">
    <w:name w:val="正文文字 7"/>
    <w:basedOn w:val="0"/>
    <w:autoRedefine/>
    <w:next w:val="0"/>
    <w:pPr>
      <w:ind w:left="240"/>
    </w:pPr>
    <w:rPr>
      <w:sz w:val="20"/>
    </w:rPr>
  </w:style>
  <w:style w:type="paragraph" w:customStyle="1" w:styleId="911">
    <w:name w:val="正文文字 8"/>
    <w:basedOn w:val="0"/>
    <w:autoRedefine/>
    <w:next w:val="0"/>
    <w:pPr>
      <w:ind w:left="240"/>
    </w:pPr>
    <w:rPr>
      <w:sz w:val="16"/>
    </w:rPr>
  </w:style>
  <w:style w:type="paragraph" w:customStyle="1" w:styleId="912">
    <w:name w:val="正文文字 9"/>
    <w:basedOn w:val="0"/>
    <w:autoRedefine/>
    <w:next w:val="0"/>
    <w:pPr>
      <w:ind w:left="240"/>
    </w:pPr>
    <w:rPr>
      <w:sz w:val="16"/>
    </w:rPr>
  </w:style>
  <w:style w:type="paragraph" w:customStyle="1" w:styleId="913">
    <w:name w:val="公式样式 文本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914">
    <w:name w:val="公式样式 函数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915">
    <w:name w:val="公式样式 变量"/>
    <w:autoRedefine/>
    <w:rPr>
      <w:rFonts w:ascii="Times New Roman" w:eastAsia="宋体" w:cs="Times New Roman" w:hAnsi="Times New Roman"/>
      <w:b w:val="0"/>
      <w:i/>
      <w:lang w:val="en-US" w:eastAsia="zh-CN" w:bidi="ar-SA"/>
    </w:rPr>
  </w:style>
  <w:style w:type="paragraph" w:customStyle="1" w:styleId="916">
    <w:name w:val="公式样式 小写希腊字母"/>
    <w:autoRedefine/>
    <w:rPr>
      <w:rFonts w:ascii="Times New Roman" w:eastAsia="宋体" w:cs="Times New Roman" w:hAnsi="Times New Roman"/>
      <w:b w:val="0"/>
      <w:i/>
      <w:lang w:val="en-US" w:eastAsia="zh-CN" w:bidi="ar-SA"/>
    </w:rPr>
  </w:style>
  <w:style w:type="paragraph" w:customStyle="1" w:styleId="917">
    <w:name w:val="公式样式 大写希腊字母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918">
    <w:name w:val="公式样式 符号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919">
    <w:name w:val="样式 7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20">
    <w:name w:val="样式 7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21">
    <w:name w:val="样式 7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22">
    <w:name w:val="样式 7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23">
    <w:name w:val="样式 7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24">
    <w:name w:val="样式 76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25">
    <w:name w:val="样式 76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26">
    <w:name w:val="样式 835 10 磅"/>
    <w:next w:val="85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27">
    <w:name w:val="样式 836 10 磅"/>
    <w:next w:val="85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28">
    <w:name w:val="样式 76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29">
    <w:name w:val="样式 7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30">
    <w:name w:val="样式 7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31">
    <w:name w:val="样式 7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32">
    <w:name w:val="样式 7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33">
    <w:name w:val="样式 79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34">
    <w:name w:val="样式 80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35">
    <w:name w:val="样式 8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36">
    <w:name w:val="样式 8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37">
    <w:name w:val="样式 82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38">
    <w:name w:val="样式 8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39">
    <w:name w:val="样式 8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40">
    <w:name w:val="样式 8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41">
    <w:name w:val="样式 8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42">
    <w:name w:val="样式 8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43">
    <w:name w:val="样式 83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44">
    <w:name w:val="样式 83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45">
    <w:name w:val="样式 8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46">
    <w:name w:val="样式 8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47">
    <w:name w:val="样式 84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48">
    <w:name w:val="样式 8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49">
    <w:name w:val="样式 8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50">
    <w:name w:val="样式 8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51">
    <w:name w:val="样式 8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52">
    <w:name w:val="样式 8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53">
    <w:name w:val="样式 84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54">
    <w:name w:val="样式 84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55">
    <w:name w:val="样式 8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56">
    <w:name w:val="样式 8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57">
    <w:name w:val="样式 85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58">
    <w:name w:val="样式 8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59">
    <w:name w:val="样式 8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60">
    <w:name w:val="样式 8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61">
    <w:name w:val="样式 8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62">
    <w:name w:val="样式 8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63">
    <w:name w:val="样式 85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64">
    <w:name w:val="样式 85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65">
    <w:name w:val="样式 921 10 磅"/>
    <w:next w:val="92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66">
    <w:name w:val="样式 922 10 磅"/>
    <w:next w:val="92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67">
    <w:name w:val="样式 85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68">
    <w:name w:val="样式 8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69">
    <w:name w:val="样式 8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70">
    <w:name w:val="样式 8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71">
    <w:name w:val="样式 8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72">
    <w:name w:val="样式 8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73">
    <w:name w:val="样式 86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74">
    <w:name w:val="样式 86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75">
    <w:name w:val="样式 8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76">
    <w:name w:val="样式 8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77">
    <w:name w:val="样式 86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78">
    <w:name w:val="样式 8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79">
    <w:name w:val="样式 8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80">
    <w:name w:val="样式 8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81">
    <w:name w:val="样式 8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82">
    <w:name w:val="样式 8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83">
    <w:name w:val="样式 87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84">
    <w:name w:val="样式 87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85">
    <w:name w:val="样式 8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86">
    <w:name w:val="样式 8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87">
    <w:name w:val="样式 87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88">
    <w:name w:val="样式 8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89">
    <w:name w:val="样式 8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90">
    <w:name w:val="样式 8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91">
    <w:name w:val="样式 8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92">
    <w:name w:val="样式 8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93">
    <w:name w:val="样式 88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94">
    <w:name w:val="样式 88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95">
    <w:name w:val="样式 928 10 磅"/>
    <w:next w:val="93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96">
    <w:name w:val="样式 929 10 磅"/>
    <w:next w:val="93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97">
    <w:name w:val="样式 88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98">
    <w:name w:val="样式 8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99">
    <w:name w:val="样式 8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00">
    <w:name w:val="样式 8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01">
    <w:name w:val="样式 8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02">
    <w:name w:val="样式 8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03">
    <w:name w:val="样式 89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04">
    <w:name w:val="样式 89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05">
    <w:name w:val="样式 930 10 磅"/>
    <w:next w:val="93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06">
    <w:name w:val="样式 931 10 磅"/>
    <w:next w:val="93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07">
    <w:name w:val="样式 89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08">
    <w:name w:val="样式 8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09">
    <w:name w:val="样式 8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10">
    <w:name w:val="样式 8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11">
    <w:name w:val="样式 8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12">
    <w:name w:val="样式 9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13">
    <w:name w:val="样式 90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14">
    <w:name w:val="样式 90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15">
    <w:name w:val="样式 932 10 磅"/>
    <w:next w:val="93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16">
    <w:name w:val="样式 933 10 磅"/>
    <w:next w:val="93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17">
    <w:name w:val="样式 903 10 磅"/>
    <w:next w:val="92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18">
    <w:name w:val="样式 9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19">
    <w:name w:val="样式 9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20">
    <w:name w:val="样式 9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21">
    <w:name w:val="样式 9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22">
    <w:name w:val="样式 9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23">
    <w:name w:val="样式 90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24">
    <w:name w:val="样式 91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25">
    <w:name w:val="样式 934 10 磅"/>
    <w:next w:val="93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26">
    <w:name w:val="样式 935 10 磅"/>
    <w:next w:val="94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27">
    <w:name w:val="样式 91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28">
    <w:name w:val="样式 9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29">
    <w:name w:val="样式 9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30">
    <w:name w:val="样式 9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31">
    <w:name w:val="样式 9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32">
    <w:name w:val="样式 9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33">
    <w:name w:val="样式 91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34">
    <w:name w:val="样式 91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35">
    <w:name w:val="样式 9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36">
    <w:name w:val="样式 9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37">
    <w:name w:val="样式 92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38">
    <w:name w:val="样式 9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39">
    <w:name w:val="样式 9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40">
    <w:name w:val="样式 9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41">
    <w:name w:val="样式 9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42">
    <w:name w:val="样式 9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43">
    <w:name w:val="样式 93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44">
    <w:name w:val="样式 93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45">
    <w:name w:val="样式 944 10 磅"/>
    <w:next w:val="94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46">
    <w:name w:val="样式 945 10 磅"/>
    <w:next w:val="95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47">
    <w:name w:val="样式 93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48">
    <w:name w:val="样式 9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49">
    <w:name w:val="样式 9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50">
    <w:name w:val="样式 9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51">
    <w:name w:val="样式 9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52">
    <w:name w:val="样式 9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53">
    <w:name w:val="样式 94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54">
    <w:name w:val="样式 94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55">
    <w:name w:val="样式 9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56">
    <w:name w:val="样式 9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57">
    <w:name w:val="样式 95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58">
    <w:name w:val="样式 9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59">
    <w:name w:val="样式 9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60">
    <w:name w:val="样式 9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61">
    <w:name w:val="样式 9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62">
    <w:name w:val="样式 9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63">
    <w:name w:val="样式 95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64">
    <w:name w:val="样式 95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65">
    <w:name w:val="样式 9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66">
    <w:name w:val="样式 9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67">
    <w:name w:val="样式 96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68">
    <w:name w:val="样式 9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69">
    <w:name w:val="样式 9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70">
    <w:name w:val="样式 9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71">
    <w:name w:val="样式 9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72">
    <w:name w:val="样式 9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73">
    <w:name w:val="样式 96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74">
    <w:name w:val="样式 96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75">
    <w:name w:val="样式 9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76">
    <w:name w:val="样式 9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77">
    <w:name w:val="样式 97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78">
    <w:name w:val="样式 9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79">
    <w:name w:val="样式 9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80">
    <w:name w:val="样式 9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81">
    <w:name w:val="样式 9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82">
    <w:name w:val="样式 9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83">
    <w:name w:val="样式 97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84">
    <w:name w:val="样式 97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85">
    <w:name w:val="样式 9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86">
    <w:name w:val="样式 9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87">
    <w:name w:val="样式 98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88">
    <w:name w:val="样式 9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89">
    <w:name w:val="样式 9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90">
    <w:name w:val="样式 9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91">
    <w:name w:val="样式 9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92">
    <w:name w:val="样式 9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93">
    <w:name w:val="样式 98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94">
    <w:name w:val="样式 98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95">
    <w:name w:val="样式 9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96">
    <w:name w:val="样式 9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97">
    <w:name w:val="样式 99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1098">
    <w:name w:val="index 6"/>
    <w:basedOn w:val="0"/>
    <w:autoRedefine/>
    <w:next w:val="0"/>
    <w:pPr>
      <w:ind w:left="2100"/>
    </w:pPr>
  </w:style>
  <w:style w:type="paragraph" w:styleId="1099">
    <w:name w:val="index 7"/>
    <w:basedOn w:val="0"/>
    <w:autoRedefine/>
    <w:next w:val="0"/>
    <w:pPr>
      <w:ind w:left="2520"/>
    </w:pPr>
  </w:style>
  <w:style w:type="paragraph" w:styleId="1100">
    <w:name w:val="toc 7"/>
    <w:basedOn w:val="0"/>
    <w:autoRedefine/>
    <w:next w:val="0"/>
    <w:pPr>
      <w:ind w:left="2520"/>
    </w:pPr>
  </w:style>
  <w:style w:type="paragraph" w:styleId="1101">
    <w:name w:val="toc 8"/>
    <w:basedOn w:val="0"/>
    <w:autoRedefine/>
    <w:next w:val="0"/>
    <w:pPr>
      <w:ind w:left="2940"/>
    </w:pPr>
  </w:style>
  <w:style w:type="character" w:styleId="1102">
    <w:name w:val="endnote reference"/>
    <w:basedOn w:val="10"/>
    <w:rPr>
      <w:vertAlign w:val="superscript"/>
    </w:rPr>
  </w:style>
  <w:style w:type="paragraph" w:styleId="1103">
    <w:name w:val="table of authorities"/>
    <w:basedOn w:val="0"/>
    <w:next w:val="0"/>
    <w:pPr>
      <w:ind w:left="420"/>
    </w:pPr>
  </w:style>
  <w:style w:type="paragraph" w:styleId="1104">
    <w:name w:val="macro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  <w:jc w:val="left"/>
    </w:pPr>
    <w:rPr>
      <w:rFonts w:ascii="Courier New" w:eastAsia="宋体" w:cs="Times New Roman" w:hAnsi="Courier New"/>
      <w:sz w:val="24"/>
      <w:lang w:val="en-US" w:eastAsia="zh-CN" w:bidi="ar-SA"/>
    </w:rPr>
  </w:style>
  <w:style w:type="paragraph" w:styleId="1105">
    <w:name w:val="List Bullet 2"/>
    <w:basedOn w:val="0"/>
    <w:pPr>
      <w:numPr>
        <w:ilvl w:val="0"/>
        <w:numId w:val="8"/>
      </w:numPr>
    </w:pPr>
  </w:style>
  <w:style w:type="paragraph" w:styleId="1106">
    <w:name w:val="List Bullet 3"/>
    <w:basedOn w:val="0"/>
    <w:pPr>
      <w:numPr>
        <w:ilvl w:val="0"/>
        <w:numId w:val="9"/>
      </w:numPr>
    </w:pPr>
  </w:style>
  <w:style w:type="paragraph" w:styleId="1107">
    <w:name w:val="List Bullet 4"/>
    <w:basedOn w:val="0"/>
    <w:pPr>
      <w:numPr>
        <w:ilvl w:val="0"/>
        <w:numId w:val="10"/>
      </w:numPr>
    </w:pPr>
  </w:style>
  <w:style w:type="paragraph" w:styleId="1108">
    <w:name w:val="List Continue"/>
    <w:basedOn w:val="0"/>
    <w:pPr>
      <w:spacing w:after="120"/>
      <w:ind w:left="420"/>
    </w:pPr>
  </w:style>
  <w:style w:type="paragraph" w:styleId="1109">
    <w:name w:val="List Continue 2"/>
    <w:basedOn w:val="0"/>
    <w:pPr>
      <w:spacing w:after="120"/>
      <w:ind w:left="840"/>
    </w:pPr>
  </w:style>
  <w:style w:type="paragraph" w:styleId="1110">
    <w:name w:val="List Continue 3"/>
    <w:basedOn w:val="0"/>
    <w:pPr>
      <w:spacing w:after="120"/>
      <w:ind w:left="1260"/>
    </w:pPr>
  </w:style>
  <w:style w:type="paragraph" w:styleId="1111">
    <w:name w:val="List Continue 4"/>
    <w:basedOn w:val="0"/>
    <w:pPr>
      <w:spacing w:after="120"/>
      <w:ind w:left="1680"/>
    </w:pPr>
  </w:style>
  <w:style w:type="paragraph" w:styleId="1112">
    <w:name w:val="Body Text 3"/>
    <w:basedOn w:val="0"/>
    <w:pPr>
      <w:spacing w:after="120"/>
    </w:pPr>
    <w:rPr>
      <w:sz w:val="16"/>
    </w:rPr>
  </w:style>
  <w:style w:type="paragraph" w:customStyle="1" w:styleId="1113">
    <w:name w:val="正文文字 4"/>
    <w:basedOn w:val="0"/>
    <w:autoRedefine/>
    <w:next w:val="0"/>
    <w:pPr>
      <w:ind w:left="240"/>
    </w:pPr>
    <w:rPr>
      <w:sz w:val="24"/>
    </w:rPr>
  </w:style>
  <w:style w:type="paragraph" w:customStyle="1" w:styleId="1114">
    <w:name w:val="正文文字 5"/>
    <w:basedOn w:val="0"/>
    <w:autoRedefine/>
    <w:next w:val="0"/>
    <w:pPr>
      <w:ind w:left="240"/>
    </w:pPr>
    <w:rPr>
      <w:sz w:val="24"/>
    </w:rPr>
  </w:style>
  <w:style w:type="paragraph" w:customStyle="1" w:styleId="1115">
    <w:name w:val="正文文字 6"/>
    <w:basedOn w:val="0"/>
    <w:autoRedefine/>
    <w:next w:val="0"/>
    <w:pPr>
      <w:ind w:left="240"/>
    </w:pPr>
    <w:rPr>
      <w:sz w:val="20"/>
    </w:rPr>
  </w:style>
  <w:style w:type="paragraph" w:customStyle="1" w:styleId="1116">
    <w:name w:val="正文文字 7"/>
    <w:basedOn w:val="0"/>
    <w:autoRedefine/>
    <w:next w:val="0"/>
    <w:pPr>
      <w:ind w:left="240"/>
    </w:pPr>
    <w:rPr>
      <w:sz w:val="20"/>
    </w:rPr>
  </w:style>
  <w:style w:type="paragraph" w:customStyle="1" w:styleId="1117">
    <w:name w:val="正文文字 8"/>
    <w:basedOn w:val="0"/>
    <w:autoRedefine/>
    <w:next w:val="0"/>
    <w:pPr>
      <w:ind w:left="240"/>
    </w:pPr>
    <w:rPr>
      <w:sz w:val="16"/>
    </w:rPr>
  </w:style>
  <w:style w:type="paragraph" w:customStyle="1" w:styleId="1118">
    <w:name w:val="正文文字 9"/>
    <w:basedOn w:val="0"/>
    <w:autoRedefine/>
    <w:next w:val="0"/>
    <w:pPr>
      <w:ind w:left="240"/>
    </w:pPr>
    <w:rPr>
      <w:sz w:val="16"/>
    </w:rPr>
  </w:style>
  <w:style w:type="paragraph" w:customStyle="1" w:styleId="1119">
    <w:name w:val="公式样式 文本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1120">
    <w:name w:val="公式样式 函数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1121">
    <w:name w:val="公式样式 变量"/>
    <w:autoRedefine/>
    <w:rPr>
      <w:rFonts w:ascii="Times New Roman" w:eastAsia="宋体" w:cs="Times New Roman" w:hAnsi="Times New Roman"/>
      <w:b w:val="0"/>
      <w:i/>
      <w:lang w:val="en-US" w:eastAsia="zh-CN" w:bidi="ar-SA"/>
    </w:rPr>
  </w:style>
  <w:style w:type="paragraph" w:customStyle="1" w:styleId="1122">
    <w:name w:val="公式样式 小写希腊字母"/>
    <w:autoRedefine/>
    <w:rPr>
      <w:rFonts w:ascii="Times New Roman" w:eastAsia="宋体" w:cs="Times New Roman" w:hAnsi="Times New Roman"/>
      <w:b w:val="0"/>
      <w:i/>
      <w:lang w:val="en-US" w:eastAsia="zh-CN" w:bidi="ar-SA"/>
    </w:rPr>
  </w:style>
  <w:style w:type="paragraph" w:customStyle="1" w:styleId="1123">
    <w:name w:val="公式样式 大写希腊字母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1124">
    <w:name w:val="公式样式 符号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1125">
    <w:name w:val="公式样式 矢量矩阵"/>
    <w:autoRedefine/>
    <w:rPr>
      <w:rFonts w:ascii="Times New Roman" w:eastAsia="宋体" w:cs="Times New Roman" w:hAnsi="Times New Roman"/>
      <w:b/>
      <w:i w:val="0"/>
      <w:lang w:val="en-US" w:eastAsia="zh-CN" w:bidi="ar-SA"/>
    </w:rPr>
  </w:style>
  <w:style w:type="paragraph" w:customStyle="1" w:styleId="1126">
    <w:name w:val="公式样式 数字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1127">
    <w:name w:val="样式 9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28">
    <w:name w:val="样式 9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29">
    <w:name w:val="样式 9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30">
    <w:name w:val="样式 9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31">
    <w:name w:val="样式 99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32">
    <w:name w:val="样式 99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33">
    <w:name w:val="样式 9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34">
    <w:name w:val="样式 9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35">
    <w:name w:val="样式 100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36">
    <w:name w:val="样式 10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37">
    <w:name w:val="样式 10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38">
    <w:name w:val="样式 10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39">
    <w:name w:val="样式 10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40">
    <w:name w:val="样式 100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41">
    <w:name w:val="样式 100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42">
    <w:name w:val="样式 10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43">
    <w:name w:val="样式 10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44">
    <w:name w:val="样式 100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45">
    <w:name w:val="样式 10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46">
    <w:name w:val="样式 1072 10 磅"/>
    <w:next w:val="109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47">
    <w:name w:val="样式 1073 10 磅"/>
    <w:next w:val="109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48">
    <w:name w:val="样式 1074 10 磅"/>
    <w:next w:val="109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49">
    <w:name w:val="样式 1075 10 磅"/>
    <w:next w:val="1098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50">
    <w:name w:val="样式 1076 10 磅"/>
    <w:next w:val="1099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51">
    <w:name w:val="样式 1077 10 磅"/>
    <w:next w:val="110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52">
    <w:name w:val="样式 1078 10 磅"/>
    <w:next w:val="110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53">
    <w:name w:val="样式 1079 10 磅"/>
    <w:next w:val="1102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54">
    <w:name w:val="样式 10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55">
    <w:name w:val="样式 1081 10 磅"/>
    <w:next w:val="110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56">
    <w:name w:val="样式 1082 10 磅"/>
    <w:next w:val="110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57">
    <w:name w:val="样式 1083 10 磅"/>
    <w:next w:val="110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58">
    <w:name w:val="样式 1084 10 磅"/>
    <w:next w:val="1107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59">
    <w:name w:val="样式 1085 10 磅"/>
    <w:next w:val="1108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60">
    <w:name w:val="样式 1086 10 磅"/>
    <w:next w:val="110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61">
    <w:name w:val="样式 1087 10 磅"/>
    <w:next w:val="111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62">
    <w:name w:val="样式 1088 10 磅"/>
    <w:next w:val="1111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63">
    <w:name w:val="样式 10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64">
    <w:name w:val="样式 1094 10 磅"/>
    <w:next w:val="111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65">
    <w:name w:val="样式 1095 10 磅"/>
    <w:next w:val="111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66">
    <w:name w:val="样式 1096 10 磅"/>
    <w:next w:val="111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67">
    <w:name w:val="样式 1097 10 磅"/>
    <w:next w:val="1116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68">
    <w:name w:val="样式 1098 10 磅"/>
    <w:next w:val="1117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69">
    <w:name w:val="样式 1099 10 磅"/>
    <w:next w:val="111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70">
    <w:name w:val="样式 1100 10 磅"/>
    <w:next w:val="111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71">
    <w:name w:val="样式 1101 10 磅"/>
    <w:next w:val="1120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72">
    <w:name w:val="样式 10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73">
    <w:name w:val="样式 1103 10 磅"/>
    <w:next w:val="112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74">
    <w:name w:val="样式 1104 10 磅"/>
    <w:next w:val="112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75">
    <w:name w:val="样式 1105 10 磅"/>
    <w:next w:val="112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76">
    <w:name w:val="样式 1106 10 磅"/>
    <w:next w:val="1125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77">
    <w:name w:val="样式 1107 10 磅"/>
    <w:next w:val="1126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78">
    <w:name w:val="样式 1108 10 磅"/>
    <w:next w:val="112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79">
    <w:name w:val="样式 1109 10 磅"/>
    <w:next w:val="112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80">
    <w:name w:val="样式 1110 10 磅"/>
    <w:next w:val="1129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81">
    <w:name w:val="样式 10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82">
    <w:name w:val="样式 10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83">
    <w:name w:val="样式 10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84">
    <w:name w:val="样式 10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85">
    <w:name w:val="样式 101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86">
    <w:name w:val="样式 101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87">
    <w:name w:val="样式 1114 10 磅"/>
    <w:next w:val="113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88">
    <w:name w:val="样式 1115 10 磅"/>
    <w:next w:val="113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89">
    <w:name w:val="样式 102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90">
    <w:name w:val="样式 10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91">
    <w:name w:val="样式 10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92">
    <w:name w:val="样式 10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93">
    <w:name w:val="样式 10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94">
    <w:name w:val="样式 102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95">
    <w:name w:val="样式 102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96">
    <w:name w:val="样式 1119 10 磅"/>
    <w:next w:val="113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97">
    <w:name w:val="样式 1120 10 磅"/>
    <w:next w:val="113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98">
    <w:name w:val="样式 102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99">
    <w:name w:val="样式 10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00">
    <w:name w:val="样式 1122 10 磅"/>
    <w:next w:val="114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01">
    <w:name w:val="样式 1123 10 磅"/>
    <w:next w:val="114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02">
    <w:name w:val="样式 1124 10 磅"/>
    <w:next w:val="114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03">
    <w:name w:val="样式 1125 10 磅"/>
    <w:next w:val="1144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04">
    <w:name w:val="样式 1126 10 磅"/>
    <w:next w:val="1145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05">
    <w:name w:val="样式 1127 10 磅"/>
    <w:next w:val="114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06">
    <w:name w:val="样式 1128 10 磅"/>
    <w:next w:val="114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07">
    <w:name w:val="样式 1129 10 磅"/>
    <w:next w:val="1148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08">
    <w:name w:val="样式 10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09">
    <w:name w:val="样式 10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10">
    <w:name w:val="样式 10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11">
    <w:name w:val="样式 10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12">
    <w:name w:val="样式 103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13">
    <w:name w:val="样式 103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14">
    <w:name w:val="样式 1139 10 磅"/>
    <w:next w:val="115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15">
    <w:name w:val="样式 1140 10 磅"/>
    <w:next w:val="115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16">
    <w:name w:val="样式 103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17">
    <w:name w:val="样式 10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18">
    <w:name w:val="样式 1142 10 磅"/>
    <w:next w:val="116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19">
    <w:name w:val="样式 1143 10 磅"/>
    <w:next w:val="116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20">
    <w:name w:val="样式 1144 10 磅"/>
    <w:next w:val="116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21">
    <w:name w:val="样式 1145 10 磅"/>
    <w:next w:val="1164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22">
    <w:name w:val="样式 1146 10 磅"/>
    <w:next w:val="1165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23">
    <w:name w:val="样式 1147 10 磅"/>
    <w:next w:val="116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24">
    <w:name w:val="样式 1148 10 磅"/>
    <w:next w:val="116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25">
    <w:name w:val="样式 1149 10 磅"/>
    <w:next w:val="1168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26">
    <w:name w:val="样式 10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27">
    <w:name w:val="样式 1151 10 磅"/>
    <w:next w:val="117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28">
    <w:name w:val="样式 1152 10 磅"/>
    <w:next w:val="117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29">
    <w:name w:val="样式 1153 10 磅"/>
    <w:next w:val="117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30">
    <w:name w:val="样式 1154 10 磅"/>
    <w:next w:val="1173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31">
    <w:name w:val="样式 1155 10 磅"/>
    <w:next w:val="1174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32">
    <w:name w:val="样式 1156 10 磅"/>
    <w:next w:val="117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33">
    <w:name w:val="样式 1157 10 磅"/>
    <w:next w:val="117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34">
    <w:name w:val="样式 1158 10 磅"/>
    <w:next w:val="1177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35">
    <w:name w:val="样式 10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36">
    <w:name w:val="样式 1160 10 磅"/>
    <w:next w:val="117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37">
    <w:name w:val="样式 1161 10 磅"/>
    <w:next w:val="118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38">
    <w:name w:val="样式 1162 10 磅"/>
    <w:next w:val="118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39">
    <w:name w:val="样式 1163 10 磅"/>
    <w:next w:val="1182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40">
    <w:name w:val="样式 1164 10 磅"/>
    <w:next w:val="1183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41">
    <w:name w:val="样式 1165 10 磅"/>
    <w:next w:val="118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42">
    <w:name w:val="样式 1166 10 磅"/>
    <w:next w:val="118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43">
    <w:name w:val="样式 1167 10 磅"/>
    <w:next w:val="1186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44">
    <w:name w:val="样式 10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45">
    <w:name w:val="样式 1169 10 磅"/>
    <w:next w:val="118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46">
    <w:name w:val="样式 1170 10 磅"/>
    <w:next w:val="118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47">
    <w:name w:val="样式 1171 10 磅"/>
    <w:next w:val="119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48">
    <w:name w:val="样式 1172 10 磅"/>
    <w:next w:val="1191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49">
    <w:name w:val="样式 1173 10 磅"/>
    <w:next w:val="1192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50">
    <w:name w:val="样式 1174 10 磅"/>
    <w:next w:val="119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51">
    <w:name w:val="样式 1175 10 磅"/>
    <w:next w:val="119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52">
    <w:name w:val="样式 1176 10 磅"/>
    <w:next w:val="1195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53">
    <w:name w:val="样式 10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54">
    <w:name w:val="样式 1054 10 磅"/>
    <w:next w:val="107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55">
    <w:name w:val="样式 1055 10 磅"/>
    <w:next w:val="107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56">
    <w:name w:val="样式 1056 10 磅"/>
    <w:next w:val="107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57">
    <w:name w:val="样式 1057 10 磅"/>
    <w:next w:val="1080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58">
    <w:name w:val="样式 1058 10 磅"/>
    <w:next w:val="1081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59">
    <w:name w:val="样式 1179 10 磅"/>
    <w:next w:val="119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60">
    <w:name w:val="样式 1180 10 磅"/>
    <w:next w:val="119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61">
    <w:name w:val="样式 1061 10 磅"/>
    <w:next w:val="1084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62">
    <w:name w:val="正文文字"/>
    <w:basedOn w:val="0"/>
    <w:next w:val="0"/>
    <w:pPr>
      <w:spacing w:after="120"/>
    </w:pPr>
  </w:style>
  <w:style w:type="paragraph" w:customStyle="1" w:styleId="1263">
    <w:name w:val="正文文字 1"/>
    <w:basedOn w:val="0"/>
    <w:autoRedefine/>
    <w:next w:val="0"/>
    <w:pPr>
      <w:ind w:left="240"/>
    </w:pPr>
    <w:rPr>
      <w:sz w:val="28"/>
    </w:rPr>
  </w:style>
  <w:style w:type="paragraph" w:customStyle="1" w:styleId="1264">
    <w:name w:val="正文文字 6"/>
    <w:basedOn w:val="0"/>
    <w:autoRedefine/>
    <w:next w:val="0"/>
    <w:pPr>
      <w:ind w:left="240"/>
    </w:pPr>
    <w:rPr>
      <w:sz w:val="20"/>
    </w:rPr>
  </w:style>
  <w:style w:type="paragraph" w:customStyle="1" w:styleId="1265">
    <w:name w:val="正文文字 7"/>
    <w:basedOn w:val="0"/>
    <w:autoRedefine/>
    <w:next w:val="0"/>
    <w:pPr>
      <w:ind w:left="240"/>
    </w:pPr>
    <w:rPr>
      <w:sz w:val="20"/>
    </w:rPr>
  </w:style>
  <w:style w:type="paragraph" w:customStyle="1" w:styleId="1266">
    <w:name w:val="正文文字 8"/>
    <w:basedOn w:val="0"/>
    <w:autoRedefine/>
    <w:next w:val="0"/>
    <w:pPr>
      <w:ind w:left="240"/>
    </w:pPr>
    <w:rPr>
      <w:sz w:val="16"/>
    </w:rPr>
  </w:style>
  <w:style w:type="paragraph" w:customStyle="1" w:styleId="1267">
    <w:name w:val="正文文字 9"/>
    <w:basedOn w:val="0"/>
    <w:autoRedefine/>
    <w:next w:val="0"/>
    <w:pPr>
      <w:ind w:left="240"/>
    </w:pPr>
    <w:rPr>
      <w:sz w:val="16"/>
    </w:rPr>
  </w:style>
  <w:style w:type="paragraph" w:customStyle="1" w:styleId="1268">
    <w:name w:val="样式 10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69">
    <w:name w:val="样式 10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70">
    <w:name w:val="样式 10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71">
    <w:name w:val="样式 104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72">
    <w:name w:val="样式 104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73">
    <w:name w:val="样式 1209 10 磅"/>
    <w:next w:val="123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74">
    <w:name w:val="样式 1210 10 磅"/>
    <w:next w:val="123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75">
    <w:name w:val="样式 104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76">
    <w:name w:val="样式 1198 10 磅"/>
    <w:next w:val="122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77">
    <w:name w:val="样式 1199 10 磅"/>
    <w:next w:val="122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78">
    <w:name w:val="样式 1200 10 磅"/>
    <w:next w:val="122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79">
    <w:name w:val="样式 1201 10 磅"/>
    <w:next w:val="122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80">
    <w:name w:val="样式 1202 10 磅"/>
    <w:next w:val="1225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81">
    <w:name w:val="样式 1203 10 磅"/>
    <w:next w:val="1226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82">
    <w:name w:val="样式 1204 10 磅"/>
    <w:next w:val="122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83">
    <w:name w:val="样式 1205 10 磅"/>
    <w:next w:val="122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84">
    <w:name w:val="样式 1206 10 磅"/>
    <w:next w:val="1229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85">
    <w:name w:val="样式 10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86">
    <w:name w:val="样式 10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87">
    <w:name w:val="样式 10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88">
    <w:name w:val="样式 10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89">
    <w:name w:val="样式 105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90">
    <w:name w:val="样式 105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91">
    <w:name w:val="样式 1212 10 磅"/>
    <w:next w:val="123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92">
    <w:name w:val="样式 1213 10 磅"/>
    <w:next w:val="123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93">
    <w:name w:val="样式 105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94">
    <w:name w:val="样式 10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95">
    <w:name w:val="样式 10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96">
    <w:name w:val="样式 10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97">
    <w:name w:val="样式 10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98">
    <w:name w:val="样式 106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99">
    <w:name w:val="样式 106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00">
    <w:name w:val="样式 1188 10 磅"/>
    <w:next w:val="121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01">
    <w:name w:val="样式 1189 10 磅"/>
    <w:next w:val="121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02">
    <w:name w:val="样式 106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03">
    <w:name w:val="样式 10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04">
    <w:name w:val="样式 10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05">
    <w:name w:val="样式 10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06">
    <w:name w:val="样式 10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07">
    <w:name w:val="样式 107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08">
    <w:name w:val="样式 108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09">
    <w:name w:val="样式 1192 10 磅"/>
    <w:next w:val="121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10">
    <w:name w:val="样式 1193 10 磅"/>
    <w:next w:val="121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11">
    <w:name w:val="样式 108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12">
    <w:name w:val="样式 10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13">
    <w:name w:val="样式 10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14">
    <w:name w:val="样式 10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15">
    <w:name w:val="样式 10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16">
    <w:name w:val="样式 110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17">
    <w:name w:val="样式 111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18">
    <w:name w:val="样式 1195 10 磅"/>
    <w:next w:val="121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19">
    <w:name w:val="样式 1196 10 磅"/>
    <w:next w:val="121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20">
    <w:name w:val="样式 111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21">
    <w:name w:val="样式 11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22">
    <w:name w:val="样式 11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23">
    <w:name w:val="样式 11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24">
    <w:name w:val="样式 11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25">
    <w:name w:val="样式 112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26">
    <w:name w:val="样式 113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27">
    <w:name w:val="样式 1221 10 磅"/>
    <w:next w:val="124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28">
    <w:name w:val="样式 1222 10 磅"/>
    <w:next w:val="124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29">
    <w:name w:val="样式 113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30">
    <w:name w:val="样式 11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31">
    <w:name w:val="样式 11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32">
    <w:name w:val="样式 11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33">
    <w:name w:val="样式 11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34">
    <w:name w:val="样式 113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35">
    <w:name w:val="样式 1225 10 磅"/>
    <w:next w:val="1248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36">
    <w:name w:val="样式 1226 10 磅"/>
    <w:next w:val="124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37">
    <w:name w:val="样式 1227 10 磅"/>
    <w:next w:val="125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38">
    <w:name w:val="样式 113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39">
    <w:name w:val="样式 11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40">
    <w:name w:val="样式 11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41">
    <w:name w:val="样式 11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42">
    <w:name w:val="样式 11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43">
    <w:name w:val="样式 116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44">
    <w:name w:val="样式 117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45">
    <w:name w:val="样式 1230 10 磅"/>
    <w:next w:val="125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46">
    <w:name w:val="样式 1231 10 磅"/>
    <w:next w:val="125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47">
    <w:name w:val="样式 117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48">
    <w:name w:val="样式 11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49">
    <w:name w:val="样式 11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50">
    <w:name w:val="样式 11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51">
    <w:name w:val="样式 11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52">
    <w:name w:val="样式 118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53">
    <w:name w:val="样式 1234 10 磅"/>
    <w:next w:val="1257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54">
    <w:name w:val="样式 1235 10 磅"/>
    <w:next w:val="125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55">
    <w:name w:val="样式 1236 10 磅"/>
    <w:next w:val="125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56">
    <w:name w:val="样式 118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57">
    <w:name w:val="样式 11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58">
    <w:name w:val="样式 11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59">
    <w:name w:val="样式 11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60">
    <w:name w:val="样式 11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61">
    <w:name w:val="样式 119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62">
    <w:name w:val="样式 120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63">
    <w:name w:val="样式 1271 10 磅"/>
    <w:next w:val="128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64">
    <w:name w:val="样式 1272 10 磅"/>
    <w:next w:val="128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65">
    <w:name w:val="样式 120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66">
    <w:name w:val="样式 12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67">
    <w:name w:val="样式 12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68">
    <w:name w:val="样式 12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69">
    <w:name w:val="样式 12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70">
    <w:name w:val="样式 121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71">
    <w:name w:val="样式 121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72">
    <w:name w:val="样式 1239 10 磅"/>
    <w:next w:val="126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73">
    <w:name w:val="样式 1240 10 磅"/>
    <w:next w:val="126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74">
    <w:name w:val="样式 121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75">
    <w:name w:val="样式 12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76">
    <w:name w:val="样式 12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77">
    <w:name w:val="样式 12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78">
    <w:name w:val="样式 12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79">
    <w:name w:val="样式 122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80">
    <w:name w:val="样式 123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81">
    <w:name w:val="样式 1245 10 磅"/>
    <w:next w:val="126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82">
    <w:name w:val="样式 1246 10 磅"/>
    <w:next w:val="126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83">
    <w:name w:val="样式 123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84">
    <w:name w:val="样式 12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85">
    <w:name w:val="样式 12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86">
    <w:name w:val="样式 12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87">
    <w:name w:val="样式 12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88">
    <w:name w:val="样式 124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89">
    <w:name w:val="样式 124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90">
    <w:name w:val="样式 1247 10 磅"/>
    <w:next w:val="126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91">
    <w:name w:val="样式 1248 10 磅"/>
    <w:next w:val="126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92">
    <w:name w:val="样式 124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93">
    <w:name w:val="样式 12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94">
    <w:name w:val="样式 12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95">
    <w:name w:val="样式 12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96">
    <w:name w:val="样式 12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97">
    <w:name w:val="样式 125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98">
    <w:name w:val="样式 1258 10 磅"/>
    <w:next w:val="1281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99">
    <w:name w:val="样式 1259 10 磅"/>
    <w:next w:val="127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00">
    <w:name w:val="样式 1260 10 磅"/>
    <w:next w:val="127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01">
    <w:name w:val="样式 125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02">
    <w:name w:val="样式 12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03">
    <w:name w:val="样式 12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04">
    <w:name w:val="样式 12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05">
    <w:name w:val="样式 12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06">
    <w:name w:val="样式 126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07">
    <w:name w:val="样式 126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08">
    <w:name w:val="样式 1266 10 磅"/>
    <w:next w:val="127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09">
    <w:name w:val="样式 1267 10 磅"/>
    <w:next w:val="127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10">
    <w:name w:val="样式 126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11">
    <w:name w:val="正文文字"/>
    <w:basedOn w:val="0"/>
    <w:next w:val="0"/>
    <w:pPr>
      <w:spacing w:after="120"/>
    </w:pPr>
  </w:style>
  <w:style w:type="paragraph" w:customStyle="1" w:styleId="1412">
    <w:name w:val="正文文字 1"/>
    <w:basedOn w:val="0"/>
    <w:autoRedefine/>
    <w:next w:val="0"/>
    <w:pPr>
      <w:ind w:left="240"/>
    </w:pPr>
    <w:rPr>
      <w:sz w:val="28"/>
    </w:rPr>
  </w:style>
  <w:style w:type="paragraph" w:customStyle="1" w:styleId="1413">
    <w:name w:val="正文文字 2"/>
    <w:basedOn w:val="0"/>
    <w:autoRedefine/>
    <w:next w:val="0"/>
    <w:pPr>
      <w:ind w:left="240"/>
    </w:pPr>
    <w:rPr>
      <w:rFonts w:ascii="Arial" w:hAnsi="Arial"/>
      <w:sz w:val="28"/>
    </w:rPr>
  </w:style>
  <w:style w:type="paragraph" w:customStyle="1" w:styleId="1414">
    <w:name w:val="正文文字 9"/>
    <w:basedOn w:val="0"/>
    <w:autoRedefine/>
    <w:next w:val="0"/>
    <w:pPr>
      <w:ind w:left="240"/>
    </w:pPr>
    <w:rPr>
      <w:sz w:val="16"/>
    </w:rPr>
  </w:style>
  <w:style w:type="paragraph" w:customStyle="1" w:styleId="1415">
    <w:name w:val="公式样式 文本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1416">
    <w:name w:val="公式样式 函数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1417">
    <w:name w:val="公式样式 变量"/>
    <w:autoRedefine/>
    <w:rPr>
      <w:rFonts w:ascii="Times New Roman" w:eastAsia="宋体" w:cs="Times New Roman" w:hAnsi="Times New Roman"/>
      <w:b w:val="0"/>
      <w:i/>
      <w:lang w:val="en-US" w:eastAsia="zh-CN" w:bidi="ar-SA"/>
    </w:rPr>
  </w:style>
  <w:style w:type="paragraph" w:customStyle="1" w:styleId="1418">
    <w:name w:val="公式样式 小写希腊字母"/>
    <w:autoRedefine/>
    <w:rPr>
      <w:rFonts w:ascii="Times New Roman" w:eastAsia="宋体" w:cs="Times New Roman" w:hAnsi="Times New Roman"/>
      <w:b w:val="0"/>
      <w:i/>
      <w:lang w:val="en-US" w:eastAsia="zh-CN" w:bidi="ar-SA"/>
    </w:rPr>
  </w:style>
  <w:style w:type="paragraph" w:customStyle="1" w:styleId="1419">
    <w:name w:val="公式样式 大写希腊字母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1420">
    <w:name w:val="公式样式 符号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1421">
    <w:name w:val="公式样式 矢量矩阵"/>
    <w:autoRedefine/>
    <w:rPr>
      <w:rFonts w:ascii="Times New Roman" w:eastAsia="宋体" w:cs="Times New Roman" w:hAnsi="Times New Roman"/>
      <w:b/>
      <w:i w:val="0"/>
      <w:lang w:val="en-US" w:eastAsia="zh-CN" w:bidi="ar-SA"/>
    </w:rPr>
  </w:style>
  <w:style w:type="paragraph" w:customStyle="1" w:styleId="1422">
    <w:name w:val="公式样式 数字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1423">
    <w:name w:val="样式 12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24">
    <w:name w:val="样式 1290 10 磅"/>
    <w:next w:val="1313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25">
    <w:name w:val="样式 1306 10 磅"/>
    <w:next w:val="132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26">
    <w:name w:val="样式 1307 10 磅"/>
    <w:next w:val="133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27">
    <w:name w:val="样式 126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28">
    <w:name w:val="样式 12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29">
    <w:name w:val="样式 12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30">
    <w:name w:val="样式 12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31">
    <w:name w:val="样式 12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32">
    <w:name w:val="样式 127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33">
    <w:name w:val="样式 127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34">
    <w:name w:val="样式 1291 10 磅"/>
    <w:next w:val="131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35">
    <w:name w:val="样式 1292 10 磅"/>
    <w:next w:val="131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36">
    <w:name w:val="样式 127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37">
    <w:name w:val="样式 127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38">
    <w:name w:val="样式 12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39">
    <w:name w:val="样式 12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40">
    <w:name w:val="样式 12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41">
    <w:name w:val="样式 12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42">
    <w:name w:val="样式 128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43">
    <w:name w:val="样式 128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44">
    <w:name w:val="样式 12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45">
    <w:name w:val="样式 12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46">
    <w:name w:val="样式 128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47">
    <w:name w:val="样式 128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48">
    <w:name w:val="样式 12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49">
    <w:name w:val="样式 12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50">
    <w:name w:val="样式 12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51">
    <w:name w:val="样式 12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52">
    <w:name w:val="样式 129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53">
    <w:name w:val="样式 129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54">
    <w:name w:val="样式 12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55">
    <w:name w:val="样式 13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56">
    <w:name w:val="样式 130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57">
    <w:name w:val="样式 130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58">
    <w:name w:val="样式 13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59">
    <w:name w:val="样式 13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60">
    <w:name w:val="样式 13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61">
    <w:name w:val="样式 13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62">
    <w:name w:val="样式 130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63">
    <w:name w:val="样式 131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64">
    <w:name w:val="样式 13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65">
    <w:name w:val="样式 13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66">
    <w:name w:val="样式 131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67">
    <w:name w:val="样式 131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68">
    <w:name w:val="样式 13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69">
    <w:name w:val="样式 13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70">
    <w:name w:val="样式 13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71">
    <w:name w:val="样式 13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72">
    <w:name w:val="样式 131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73">
    <w:name w:val="样式 1407 10 磅"/>
    <w:next w:val="1424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74">
    <w:name w:val="样式 1408 10 磅"/>
    <w:next w:val="142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75">
    <w:name w:val="样式 1409 10 磅"/>
    <w:next w:val="142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76">
    <w:name w:val="样式 132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77">
    <w:name w:val="样式 132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78">
    <w:name w:val="样式 13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79">
    <w:name w:val="样式 1397 10 磅"/>
    <w:next w:val="141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80">
    <w:name w:val="样式 1398 10 磅"/>
    <w:next w:val="141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81">
    <w:name w:val="样式 1399 10 磅"/>
    <w:next w:val="141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82">
    <w:name w:val="样式 1400 10 磅"/>
    <w:next w:val="1417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83">
    <w:name w:val="样式 1401 10 磅"/>
    <w:next w:val="1418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84">
    <w:name w:val="样式 1402 10 磅"/>
    <w:next w:val="141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85">
    <w:name w:val="样式 1403 10 磅"/>
    <w:next w:val="142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86">
    <w:name w:val="样式 1404 10 磅"/>
    <w:next w:val="1421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87">
    <w:name w:val="样式 1405 10 磅"/>
    <w:next w:val="1422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88">
    <w:name w:val="样式 13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89">
    <w:name w:val="样式 13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90">
    <w:name w:val="样式 13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91">
    <w:name w:val="样式 13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92">
    <w:name w:val="样式 132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93">
    <w:name w:val="样式 132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94">
    <w:name w:val="样式 13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95">
    <w:name w:val="样式 13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96">
    <w:name w:val="样式 133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97">
    <w:name w:val="样式 133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98">
    <w:name w:val="样式 1381 10 磅"/>
    <w:next w:val="140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99">
    <w:name w:val="样式 1382 10 磅"/>
    <w:next w:val="140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00">
    <w:name w:val="样式 1383 10 磅"/>
    <w:next w:val="140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01">
    <w:name w:val="样式 1384 10 磅"/>
    <w:next w:val="140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02">
    <w:name w:val="样式 1385 10 磅"/>
    <w:next w:val="1408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03">
    <w:name w:val="样式 1386 10 磅"/>
    <w:next w:val="1409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04">
    <w:name w:val="样式 1387 10 磅"/>
    <w:next w:val="141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05">
    <w:name w:val="样式 1388 10 磅"/>
    <w:next w:val="141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06">
    <w:name w:val="样式 1389 10 磅"/>
    <w:next w:val="1412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07">
    <w:name w:val="样式 1390 10 磅"/>
    <w:next w:val="1413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08">
    <w:name w:val="样式 13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09">
    <w:name w:val="样式 13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10">
    <w:name w:val="样式 13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11">
    <w:name w:val="样式 13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12">
    <w:name w:val="样式 133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13">
    <w:name w:val="样式 133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14">
    <w:name w:val="样式 13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15">
    <w:name w:val="样式 13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16">
    <w:name w:val="样式 134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17">
    <w:name w:val="样式 134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18">
    <w:name w:val="样式 13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19">
    <w:name w:val="样式 13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20">
    <w:name w:val="样式 13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21">
    <w:name w:val="样式 13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22">
    <w:name w:val="样式 134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23">
    <w:name w:val="样式 134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24">
    <w:name w:val="样式 13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25">
    <w:name w:val="样式 13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26">
    <w:name w:val="样式 135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27">
    <w:name w:val="样式 135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28">
    <w:name w:val="样式 13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29">
    <w:name w:val="样式 13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30">
    <w:name w:val="样式 13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31">
    <w:name w:val="样式 13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32">
    <w:name w:val="样式 135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33">
    <w:name w:val="样式 135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34">
    <w:name w:val="样式 1378 10 磅"/>
    <w:next w:val="140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35">
    <w:name w:val="样式 1379 10 磅"/>
    <w:next w:val="140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36">
    <w:name w:val="样式 135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37">
    <w:name w:val="样式 136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38">
    <w:name w:val="样式 13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39">
    <w:name w:val="样式 1368 10 磅"/>
    <w:next w:val="139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40">
    <w:name w:val="样式 1369 10 磅"/>
    <w:next w:val="139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41">
    <w:name w:val="样式 1370 10 磅"/>
    <w:next w:val="139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42">
    <w:name w:val="样式 1371 10 磅"/>
    <w:next w:val="1394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43">
    <w:name w:val="样式 1372 10 磅"/>
    <w:next w:val="1395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44">
    <w:name w:val="样式 1373 10 磅"/>
    <w:next w:val="139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45">
    <w:name w:val="样式 1374 10 磅"/>
    <w:next w:val="139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46">
    <w:name w:val="样式 1375 10 磅"/>
    <w:next w:val="1398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47">
    <w:name w:val="样式 1376 10 磅"/>
    <w:next w:val="1399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48">
    <w:name w:val="样式 13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49">
    <w:name w:val="样式 13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50">
    <w:name w:val="样式 13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51">
    <w:name w:val="样式 13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52">
    <w:name w:val="样式 136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53">
    <w:name w:val="样式 136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54">
    <w:name w:val="样式 13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55">
    <w:name w:val="样式 13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56">
    <w:name w:val="样式 139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57">
    <w:name w:val="样式 139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58">
    <w:name w:val="样式 13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59">
    <w:name w:val="样式 13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60">
    <w:name w:val="样式 13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61">
    <w:name w:val="样式 13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62">
    <w:name w:val="样式 140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63">
    <w:name w:val="样式 141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64">
    <w:name w:val="样式 14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65">
    <w:name w:val="样式 14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66">
    <w:name w:val="样式 141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67">
    <w:name w:val="样式 141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68">
    <w:name w:val="样式 14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69">
    <w:name w:val="样式 14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70">
    <w:name w:val="样式 14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71">
    <w:name w:val="样式 14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72">
    <w:name w:val="样式 141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73">
    <w:name w:val="样式 142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74">
    <w:name w:val="样式 14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75">
    <w:name w:val="样式 14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76">
    <w:name w:val="样式 142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77">
    <w:name w:val="样式 142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78">
    <w:name w:val="样式 14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79">
    <w:name w:val="样式 14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80">
    <w:name w:val="样式 14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81">
    <w:name w:val="样式 14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82">
    <w:name w:val="样式 142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83">
    <w:name w:val="样式 143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84">
    <w:name w:val="样式 14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85">
    <w:name w:val="样式 14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86">
    <w:name w:val="样式 143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87">
    <w:name w:val="样式 1434 10 磅"/>
    <w:next w:val="145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88">
    <w:name w:val="样式 14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89">
    <w:name w:val="样式 14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90">
    <w:name w:val="样式 14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91">
    <w:name w:val="样式 14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92">
    <w:name w:val="样式 143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93">
    <w:name w:val="样式 144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94">
    <w:name w:val="样式 14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95">
    <w:name w:val="样式 14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96">
    <w:name w:val="样式 144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97">
    <w:name w:val="样式 1444 10 磅"/>
    <w:next w:val="1467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98">
    <w:name w:val="样式 14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99">
    <w:name w:val="样式 14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00">
    <w:name w:val="样式 14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01">
    <w:name w:val="样式 14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02">
    <w:name w:val="样式 144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03">
    <w:name w:val="样式 145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04">
    <w:name w:val="样式 14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05">
    <w:name w:val="样式 14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06">
    <w:name w:val="样式 145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07">
    <w:name w:val="样式 145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08">
    <w:name w:val="样式 14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09">
    <w:name w:val="样式 14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10">
    <w:name w:val="样式 14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11">
    <w:name w:val="样式 145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12">
    <w:name w:val="样式 14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13">
    <w:name w:val="样式 14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14">
    <w:name w:val="样式 146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15">
    <w:name w:val="样式 14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16">
    <w:name w:val="样式 14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17">
    <w:name w:val="样式 14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18">
    <w:name w:val="样式 14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19">
    <w:name w:val="样式 146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20">
    <w:name w:val="样式 146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21">
    <w:name w:val="样式 14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22">
    <w:name w:val="样式 146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23">
    <w:name w:val="样式 14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24">
    <w:name w:val="样式 14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25">
    <w:name w:val="样式 14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26">
    <w:name w:val="样式 14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27">
    <w:name w:val="样式 147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28">
    <w:name w:val="样式 14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29">
    <w:name w:val="样式 14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30">
    <w:name w:val="样式 147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31">
    <w:name w:val="样式 14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32">
    <w:name w:val="样式 14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33">
    <w:name w:val="样式 14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34">
    <w:name w:val="样式 14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35">
    <w:name w:val="样式 148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36">
    <w:name w:val="样式 148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37">
    <w:name w:val="样式 14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38">
    <w:name w:val="样式 14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39">
    <w:name w:val="样式 148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40">
    <w:name w:val="样式 14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41">
    <w:name w:val="样式 14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42">
    <w:name w:val="样式 14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43">
    <w:name w:val="样式 14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44">
    <w:name w:val="样式 149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45">
    <w:name w:val="样式 149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46">
    <w:name w:val="样式 14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47">
    <w:name w:val="样式 14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48">
    <w:name w:val="样式 149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49">
    <w:name w:val="样式 14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50">
    <w:name w:val="样式 14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51">
    <w:name w:val="样式 14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52">
    <w:name w:val="样式 14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53">
    <w:name w:val="样式 150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54">
    <w:name w:val="样式 150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55">
    <w:name w:val="样式 15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56">
    <w:name w:val="样式 15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57">
    <w:name w:val="样式 150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58">
    <w:name w:val="样式 15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59">
    <w:name w:val="样式 15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60">
    <w:name w:val="样式 15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61">
    <w:name w:val="样式 15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62">
    <w:name w:val="样式 150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63">
    <w:name w:val="样式 151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64">
    <w:name w:val="样式 15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65">
    <w:name w:val="样式 15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66">
    <w:name w:val="样式 151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67">
    <w:name w:val="样式 15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68">
    <w:name w:val="样式 15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69">
    <w:name w:val="样式 15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70">
    <w:name w:val="样式 15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71">
    <w:name w:val="样式 151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72">
    <w:name w:val="样式 151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73">
    <w:name w:val="样式 15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74">
    <w:name w:val="样式 15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75">
    <w:name w:val="样式 152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76">
    <w:name w:val="样式 15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77">
    <w:name w:val="样式 15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78">
    <w:name w:val="样式 15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79">
    <w:name w:val="样式 15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80">
    <w:name w:val="样式 152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81">
    <w:name w:val="样式 152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82">
    <w:name w:val="样式 15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83">
    <w:name w:val="样式 15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84">
    <w:name w:val="样式 153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85">
    <w:name w:val="样式 15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86">
    <w:name w:val="样式 15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87">
    <w:name w:val="样式 15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88">
    <w:name w:val="样式 15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89">
    <w:name w:val="样式 153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90">
    <w:name w:val="样式 153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91">
    <w:name w:val="样式 15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92">
    <w:name w:val="样式 15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93">
    <w:name w:val="样式 154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94">
    <w:name w:val="样式 15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95">
    <w:name w:val="样式 15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96">
    <w:name w:val="样式 15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97">
    <w:name w:val="样式 15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98">
    <w:name w:val="样式 154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99">
    <w:name w:val="样式 154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00">
    <w:name w:val="样式 15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01">
    <w:name w:val="样式 15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02">
    <w:name w:val="样式 154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03">
    <w:name w:val="样式 15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04">
    <w:name w:val="样式 155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05">
    <w:name w:val="样式 15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06">
    <w:name w:val="样式 15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07">
    <w:name w:val="样式 15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08">
    <w:name w:val="样式 15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09">
    <w:name w:val="样式 15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10">
    <w:name w:val="样式 15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11">
    <w:name w:val="样式 155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12">
    <w:name w:val="样式 155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13">
    <w:name w:val="样式 15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14">
    <w:name w:val="样式 15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15">
    <w:name w:val="样式 156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16">
    <w:name w:val="样式 15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17">
    <w:name w:val="样式 15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18">
    <w:name w:val="样式 15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19">
    <w:name w:val="样式 15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20">
    <w:name w:val="样式 156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21">
    <w:name w:val="样式 156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22">
    <w:name w:val="样式 15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23">
    <w:name w:val="样式 15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24">
    <w:name w:val="样式 157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25">
    <w:name w:val="样式 15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26">
    <w:name w:val="样式 15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27">
    <w:name w:val="样式 15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28">
    <w:name w:val="样式 15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29">
    <w:name w:val="样式 157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30">
    <w:name w:val="样式 157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31">
    <w:name w:val="样式 15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32">
    <w:name w:val="样式 15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33">
    <w:name w:val="样式 158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34">
    <w:name w:val="样式 15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35">
    <w:name w:val="样式 15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36">
    <w:name w:val="样式 15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37">
    <w:name w:val="样式 15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38">
    <w:name w:val="样式 158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39">
    <w:name w:val="样式 158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40">
    <w:name w:val="样式 15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41">
    <w:name w:val="样式 15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42">
    <w:name w:val="样式 158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43">
    <w:name w:val="样式 15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44">
    <w:name w:val="样式 15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45">
    <w:name w:val="样式 15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46">
    <w:name w:val="样式 15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47">
    <w:name w:val="样式 159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48">
    <w:name w:val="样式 159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49">
    <w:name w:val="样式 15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50">
    <w:name w:val="样式 15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51">
    <w:name w:val="样式 159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52">
    <w:name w:val="样式 15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53">
    <w:name w:val="样式 16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54">
    <w:name w:val="样式 16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55">
    <w:name w:val="样式 16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56">
    <w:name w:val="样式 160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57">
    <w:name w:val="样式 160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58">
    <w:name w:val="样式 16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59">
    <w:name w:val="样式 16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60">
    <w:name w:val="样式 160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61">
    <w:name w:val="样式 16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62">
    <w:name w:val="样式 16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63">
    <w:name w:val="样式 16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64">
    <w:name w:val="样式 16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65">
    <w:name w:val="样式 161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66">
    <w:name w:val="样式 161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67">
    <w:name w:val="样式 16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68">
    <w:name w:val="样式 16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69">
    <w:name w:val="样式 161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70">
    <w:name w:val="样式 16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71">
    <w:name w:val="样式 16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72">
    <w:name w:val="样式 16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73">
    <w:name w:val="样式 16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74">
    <w:name w:val="样式 162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75">
    <w:name w:val="样式 162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76">
    <w:name w:val="样式 16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77">
    <w:name w:val="样式 16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78">
    <w:name w:val="样式 162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79">
    <w:name w:val="样式 16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80">
    <w:name w:val="样式 16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81">
    <w:name w:val="样式 16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82">
    <w:name w:val="样式 1629 10 磅"/>
    <w:next w:val="165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83">
    <w:name w:val="样式 1630 10 磅"/>
    <w:next w:val="165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84">
    <w:name w:val="样式 1631 10 磅"/>
    <w:next w:val="165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85">
    <w:name w:val="样式 1632 10 磅"/>
    <w:next w:val="165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86">
    <w:name w:val="样式 1633 10 磅"/>
    <w:next w:val="1656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87">
    <w:name w:val="样式 1634 10 磅"/>
    <w:next w:val="1657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88">
    <w:name w:val="样式 16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89">
    <w:name w:val="样式 16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90">
    <w:name w:val="样式 1637 10 磅"/>
    <w:next w:val="1660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91">
    <w:name w:val="样式 16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92">
    <w:name w:val="样式 163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93">
    <w:name w:val="样式 164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94">
    <w:name w:val="样式 16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95">
    <w:name w:val="样式 16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96">
    <w:name w:val="样式 164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97">
    <w:name w:val="样式 16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98">
    <w:name w:val="样式 16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99">
    <w:name w:val="样式 16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00">
    <w:name w:val="样式 16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01">
    <w:name w:val="样式 164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02">
    <w:name w:val="样式 164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03">
    <w:name w:val="样式 16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04">
    <w:name w:val="样式 16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05">
    <w:name w:val="样式 165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06">
    <w:name w:val="样式 16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07">
    <w:name w:val="样式 16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08">
    <w:name w:val="样式 16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09">
    <w:name w:val="样式 16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10">
    <w:name w:val="样式 165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11">
    <w:name w:val="样式 165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12">
    <w:name w:val="样式 16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13">
    <w:name w:val="样式 16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14">
    <w:name w:val="样式 166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15">
    <w:name w:val="样式 16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16">
    <w:name w:val="样式 16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17">
    <w:name w:val="样式 16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18">
    <w:name w:val="样式 16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19">
    <w:name w:val="样式 166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20">
    <w:name w:val="样式 166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21">
    <w:name w:val="样式 16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22">
    <w:name w:val="样式 16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23">
    <w:name w:val="样式 167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24">
    <w:name w:val="样式 16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25">
    <w:name w:val="样式 16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26">
    <w:name w:val="样式 16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27">
    <w:name w:val="样式 16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28">
    <w:name w:val="样式 167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29">
    <w:name w:val="样式 167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30">
    <w:name w:val="样式 16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31">
    <w:name w:val="样式 16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32">
    <w:name w:val="样式 167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33">
    <w:name w:val="样式 16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34">
    <w:name w:val="样式 16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35">
    <w:name w:val="样式 16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36">
    <w:name w:val="样式 16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37">
    <w:name w:val="样式 168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38">
    <w:name w:val="样式 168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39">
    <w:name w:val="样式 16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40">
    <w:name w:val="样式 16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41">
    <w:name w:val="样式 168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42">
    <w:name w:val="样式 16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43">
    <w:name w:val="样式 16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44">
    <w:name w:val="样式 16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45">
    <w:name w:val="样式 16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46">
    <w:name w:val="样式 169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47">
    <w:name w:val="样式 169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48">
    <w:name w:val="样式 16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49">
    <w:name w:val="样式 16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50">
    <w:name w:val="样式 169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51">
    <w:name w:val="样式 16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52">
    <w:name w:val="样式 16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53">
    <w:name w:val="样式 17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54">
    <w:name w:val="样式 17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55">
    <w:name w:val="样式 170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56">
    <w:name w:val="样式 170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57">
    <w:name w:val="样式 17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58">
    <w:name w:val="样式 17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59">
    <w:name w:val="样式 170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60">
    <w:name w:val="样式 17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61">
    <w:name w:val="样式 17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62">
    <w:name w:val="样式 17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63">
    <w:name w:val="样式 17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64">
    <w:name w:val="样式 171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65">
    <w:name w:val="样式 171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66">
    <w:name w:val="样式 17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67">
    <w:name w:val="样式 17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68">
    <w:name w:val="样式 171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69">
    <w:name w:val="样式 17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70">
    <w:name w:val="样式 17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71">
    <w:name w:val="样式 17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72">
    <w:name w:val="样式 17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73">
    <w:name w:val="样式 172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74">
    <w:name w:val="样式 172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75">
    <w:name w:val="样式 17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76">
    <w:name w:val="样式 17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77">
    <w:name w:val="样式 172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78">
    <w:name w:val="样式 17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79">
    <w:name w:val="样式 17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80">
    <w:name w:val="样式 17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81">
    <w:name w:val="样式 17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82">
    <w:name w:val="样式 172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83">
    <w:name w:val="样式 173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84">
    <w:name w:val="样式 17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85">
    <w:name w:val="样式 17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86">
    <w:name w:val="样式 173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87">
    <w:name w:val="样式 17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88">
    <w:name w:val="样式 17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89">
    <w:name w:val="样式 17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90">
    <w:name w:val="样式 1737 10 磅"/>
    <w:next w:val="176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91">
    <w:name w:val="样式 1738 10 磅"/>
    <w:next w:val="176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92">
    <w:name w:val="样式 173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93">
    <w:name w:val="样式 17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94">
    <w:name w:val="样式 17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95">
    <w:name w:val="样式 174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96">
    <w:name w:val="样式 17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97">
    <w:name w:val="样式 17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98">
    <w:name w:val="样式 17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99">
    <w:name w:val="样式 17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00">
    <w:name w:val="样式 174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01">
    <w:name w:val="样式 174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02">
    <w:name w:val="样式 1749 10 磅"/>
    <w:next w:val="177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03">
    <w:name w:val="样式 1750 10 磅"/>
    <w:next w:val="177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04">
    <w:name w:val="样式 1751 10 磅"/>
    <w:next w:val="177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05">
    <w:name w:val="样式 17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06">
    <w:name w:val="样式 17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07">
    <w:name w:val="样式 17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08">
    <w:name w:val="样式 175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09">
    <w:name w:val="样式 175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10">
    <w:name w:val="样式 17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11">
    <w:name w:val="样式 17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12">
    <w:name w:val="样式 175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13">
    <w:name w:val="样式 17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14">
    <w:name w:val="样式 17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15">
    <w:name w:val="样式 17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16">
    <w:name w:val="样式 176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17">
    <w:name w:val="样式 176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18">
    <w:name w:val="样式 17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19">
    <w:name w:val="样式 17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20">
    <w:name w:val="样式 176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21">
    <w:name w:val="样式 17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22">
    <w:name w:val="样式 17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23">
    <w:name w:val="样式 17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24">
    <w:name w:val="样式 177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25">
    <w:name w:val="样式 177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26">
    <w:name w:val="样式 17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27">
    <w:name w:val="样式 17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28">
    <w:name w:val="样式 177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29">
    <w:name w:val="样式 17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30">
    <w:name w:val="样式 17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31">
    <w:name w:val="样式 17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32">
    <w:name w:val="样式 177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33">
    <w:name w:val="样式 178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34">
    <w:name w:val="样式 17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35">
    <w:name w:val="样式 17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36">
    <w:name w:val="样式 178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37">
    <w:name w:val="样式 17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38">
    <w:name w:val="样式 17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39">
    <w:name w:val="样式 17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40">
    <w:name w:val="样式 178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41">
    <w:name w:val="样式 178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42">
    <w:name w:val="样式 17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43">
    <w:name w:val="样式 17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44">
    <w:name w:val="样式 179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45">
    <w:name w:val="样式 17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46">
    <w:name w:val="样式 17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47">
    <w:name w:val="样式 17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48">
    <w:name w:val="样式 179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49">
    <w:name w:val="样式 179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50">
    <w:name w:val="样式 17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51">
    <w:name w:val="样式 17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52">
    <w:name w:val="样式 179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53">
    <w:name w:val="样式 18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54">
    <w:name w:val="样式 18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55">
    <w:name w:val="样式 18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56">
    <w:name w:val="样式 180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57">
    <w:name w:val="样式 180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58">
    <w:name w:val="样式 18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59">
    <w:name w:val="样式 18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60">
    <w:name w:val="样式 180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61">
    <w:name w:val="样式 18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62">
    <w:name w:val="样式 18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63">
    <w:name w:val="样式 18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64">
    <w:name w:val="样式 181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65">
    <w:name w:val="样式 181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66">
    <w:name w:val="样式 18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67">
    <w:name w:val="样式 18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68">
    <w:name w:val="样式 181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69">
    <w:name w:val="样式 18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70">
    <w:name w:val="样式 18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71">
    <w:name w:val="样式 18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72">
    <w:name w:val="样式 181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73">
    <w:name w:val="样式 182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74">
    <w:name w:val="样式 18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75">
    <w:name w:val="样式 18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76">
    <w:name w:val="样式 182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77">
    <w:name w:val="样式 18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78">
    <w:name w:val="样式 18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79">
    <w:name w:val="样式 18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80">
    <w:name w:val="样式 182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81">
    <w:name w:val="样式 182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82">
    <w:name w:val="样式 18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83">
    <w:name w:val="样式 18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84">
    <w:name w:val="样式 183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85">
    <w:name w:val="样式 18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86">
    <w:name w:val="样式 18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87">
    <w:name w:val="样式 18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88">
    <w:name w:val="样式 183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89">
    <w:name w:val="样式 183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90">
    <w:name w:val="样式 18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91">
    <w:name w:val="样式 18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92">
    <w:name w:val="样式 183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93">
    <w:name w:val="样式 18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94">
    <w:name w:val="样式 18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95">
    <w:name w:val="样式 18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96">
    <w:name w:val="样式 184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97">
    <w:name w:val="样式 184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98">
    <w:name w:val="样式 18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99">
    <w:name w:val="样式 18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00">
    <w:name w:val="样式 184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01">
    <w:name w:val="样式 18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02">
    <w:name w:val="样式 18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03">
    <w:name w:val="样式 18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04">
    <w:name w:val="样式 185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05">
    <w:name w:val="样式 185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06">
    <w:name w:val="样式 18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07">
    <w:name w:val="样式 18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08">
    <w:name w:val="样式 185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09">
    <w:name w:val="样式 18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10">
    <w:name w:val="样式 18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11">
    <w:name w:val="样式 18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12">
    <w:name w:val="样式 185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13">
    <w:name w:val="样式 186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14">
    <w:name w:val="样式 18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15">
    <w:name w:val="样式 18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16">
    <w:name w:val="样式 186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17">
    <w:name w:val="样式 18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18">
    <w:name w:val="样式 18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19">
    <w:name w:val="样式 18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20">
    <w:name w:val="样式 186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21">
    <w:name w:val="样式 186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22">
    <w:name w:val="样式 18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23">
    <w:name w:val="样式 18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24">
    <w:name w:val="样式 187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25">
    <w:name w:val="样式 18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26">
    <w:name w:val="样式 18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27">
    <w:name w:val="样式 18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28">
    <w:name w:val="样式 187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29">
    <w:name w:val="样式 187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30">
    <w:name w:val="样式 18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31">
    <w:name w:val="样式 18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32">
    <w:name w:val="样式 187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33">
    <w:name w:val="样式 18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34">
    <w:name w:val="样式 18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35">
    <w:name w:val="样式 18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36">
    <w:name w:val="样式 18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37">
    <w:name w:val="样式 188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38">
    <w:name w:val="样式 188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39">
    <w:name w:val="样式 188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40">
    <w:name w:val="样式 18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41">
    <w:name w:val="样式 18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42">
    <w:name w:val="样式 18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43">
    <w:name w:val="样式 18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44">
    <w:name w:val="样式 189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45">
    <w:name w:val="样式 189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46">
    <w:name w:val="样式 18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47">
    <w:name w:val="样式 18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48">
    <w:name w:val="样式 189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49">
    <w:name w:val="样式 18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50">
    <w:name w:val="样式 18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51">
    <w:name w:val="样式 1898 10 磅"/>
    <w:next w:val="192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52">
    <w:name w:val="样式 1899 10 磅"/>
    <w:next w:val="192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53">
    <w:name w:val="样式 1900 10 磅"/>
    <w:next w:val="192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54">
    <w:name w:val="样式 1901 10 磅"/>
    <w:next w:val="192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55">
    <w:name w:val="样式 1902 10 磅"/>
    <w:next w:val="192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56">
    <w:name w:val="样式 1903 10 磅"/>
    <w:next w:val="192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57">
    <w:name w:val="样式 1904 10 磅"/>
    <w:next w:val="192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58">
    <w:name w:val="样式 1905 10 磅"/>
    <w:next w:val="192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59">
    <w:name w:val="样式 1906 10 磅"/>
    <w:next w:val="192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60">
    <w:name w:val="样式 19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61">
    <w:name w:val="样式 1908 10 磅"/>
    <w:next w:val="193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62">
    <w:name w:val="样式 1909 10 磅"/>
    <w:next w:val="193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63">
    <w:name w:val="样式 19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64">
    <w:name w:val="样式 1911 10 磅"/>
    <w:next w:val="193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65">
    <w:name w:val="样式 1912 10 磅"/>
    <w:next w:val="193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66">
    <w:name w:val="样式 19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67">
    <w:name w:val="样式 19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68">
    <w:name w:val="样式 19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69">
    <w:name w:val="样式 19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70">
    <w:name w:val="样式 191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71">
    <w:name w:val="样式 191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72">
    <w:name w:val="样式 19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73">
    <w:name w:val="样式 19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74">
    <w:name w:val="样式 192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75">
    <w:name w:val="样式 19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76">
    <w:name w:val="样式 19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77">
    <w:name w:val="样式 19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78">
    <w:name w:val="样式 19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79">
    <w:name w:val="样式 192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80">
    <w:name w:val="样式 192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81">
    <w:name w:val="样式 19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82">
    <w:name w:val="样式 19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83">
    <w:name w:val="样式 1930 10 磅"/>
    <w:next w:val="195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84">
    <w:name w:val="样式 19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85">
    <w:name w:val="样式 19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86">
    <w:name w:val="样式 19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87">
    <w:name w:val="样式 19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88">
    <w:name w:val="样式 193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89">
    <w:name w:val="样式 193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90">
    <w:name w:val="样式 19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91">
    <w:name w:val="样式 19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92">
    <w:name w:val="样式 193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93">
    <w:name w:val="样式 19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94">
    <w:name w:val="样式 19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95">
    <w:name w:val="样式 19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96">
    <w:name w:val="样式 19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97">
    <w:name w:val="样式 194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98">
    <w:name w:val="样式 194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99">
    <w:name w:val="样式 19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00">
    <w:name w:val="样式 19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01">
    <w:name w:val="样式 194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02">
    <w:name w:val="样式 19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03">
    <w:name w:val="样式 19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04">
    <w:name w:val="样式 19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05">
    <w:name w:val="样式 19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06">
    <w:name w:val="样式 195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07">
    <w:name w:val="样式 195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08">
    <w:name w:val="样式 19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09">
    <w:name w:val="样式 19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10">
    <w:name w:val="样式 195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11">
    <w:name w:val="样式 19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12">
    <w:name w:val="样式 19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13">
    <w:name w:val="样式 19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14">
    <w:name w:val="样式 19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15">
    <w:name w:val="样式 196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16">
    <w:name w:val="样式 196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17">
    <w:name w:val="样式 19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18">
    <w:name w:val="样式 19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19">
    <w:name w:val="样式 196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20">
    <w:name w:val="样式 19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21">
    <w:name w:val="样式 19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22">
    <w:name w:val="样式 19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23">
    <w:name w:val="样式 19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24">
    <w:name w:val="样式 197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25">
    <w:name w:val="样式 197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26">
    <w:name w:val="样式 19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27">
    <w:name w:val="样式 19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28">
    <w:name w:val="样式 197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29">
    <w:name w:val="样式 19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30">
    <w:name w:val="样式 19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31">
    <w:name w:val="样式 19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32">
    <w:name w:val="样式 19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33">
    <w:name w:val="样式 198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34">
    <w:name w:val="样式 198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35">
    <w:name w:val="样式 19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36">
    <w:name w:val="样式 19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37">
    <w:name w:val="样式 198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38">
    <w:name w:val="样式 19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39">
    <w:name w:val="样式 19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40">
    <w:name w:val="样式 19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41">
    <w:name w:val="样式 19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42">
    <w:name w:val="样式 198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43">
    <w:name w:val="样式 199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44">
    <w:name w:val="样式 19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45">
    <w:name w:val="样式 19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46">
    <w:name w:val="样式 199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47">
    <w:name w:val="样式 19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48">
    <w:name w:val="样式 19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49">
    <w:name w:val="样式 19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50">
    <w:name w:val="样式 19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51">
    <w:name w:val="样式 199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52">
    <w:name w:val="样式 199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53">
    <w:name w:val="样式 20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54">
    <w:name w:val="样式 20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55">
    <w:name w:val="样式 200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56">
    <w:name w:val="样式 20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57">
    <w:name w:val="样式 20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58">
    <w:name w:val="样式 20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59">
    <w:name w:val="样式 20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60">
    <w:name w:val="样式 200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61">
    <w:name w:val="样式 200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62">
    <w:name w:val="样式 20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63">
    <w:name w:val="样式 20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64">
    <w:name w:val="样式 201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65">
    <w:name w:val="样式 20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66">
    <w:name w:val="样式 20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67">
    <w:name w:val="样式 20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68">
    <w:name w:val="样式 20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69">
    <w:name w:val="样式 201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70">
    <w:name w:val="样式 201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71">
    <w:name w:val="样式 20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72">
    <w:name w:val="样式 20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73">
    <w:name w:val="样式 202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74">
    <w:name w:val="样式 20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75">
    <w:name w:val="样式 20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76">
    <w:name w:val="样式 20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77">
    <w:name w:val="样式 20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78">
    <w:name w:val="样式 202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79">
    <w:name w:val="样式 202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80">
    <w:name w:val="样式 20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81">
    <w:name w:val="样式 2028 10 磅"/>
    <w:next w:val="205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82">
    <w:name w:val="样式 202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83">
    <w:name w:val="样式 20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84">
    <w:name w:val="样式 20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85">
    <w:name w:val="样式 20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86">
    <w:name w:val="样式 20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87">
    <w:name w:val="样式 203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88">
    <w:name w:val="样式 203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89">
    <w:name w:val="样式 20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90">
    <w:name w:val="样式 20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91">
    <w:name w:val="样式 203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92">
    <w:name w:val="样式 20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93">
    <w:name w:val="样式 20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94">
    <w:name w:val="样式 20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95">
    <w:name w:val="样式 20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96">
    <w:name w:val="样式 204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97">
    <w:name w:val="样式 204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98">
    <w:name w:val="样式 20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99">
    <w:name w:val="样式 20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00">
    <w:name w:val="样式 204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201">
    <w:name w:val="样式 2048 10 磅"/>
    <w:next w:val="207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02">
    <w:name w:val="样式 20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03">
    <w:name w:val="样式 20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04">
    <w:name w:val="样式 20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05">
    <w:name w:val="样式 205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206">
    <w:name w:val="样式 205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207">
    <w:name w:val="样式 20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08">
    <w:name w:val="样式 20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09">
    <w:name w:val="样式 205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210">
    <w:name w:val="样式 20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11">
    <w:name w:val="样式 2058 10 磅"/>
    <w:next w:val="208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12">
    <w:name w:val="样式 2059 10 磅"/>
    <w:next w:val="208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13">
    <w:name w:val="样式 2060 10 磅"/>
    <w:next w:val="208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14">
    <w:name w:val="样式 2061 10 磅"/>
    <w:next w:val="208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15">
    <w:name w:val="样式 206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216">
    <w:name w:val="样式 20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17">
    <w:name w:val="样式 20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18">
    <w:name w:val="样式 206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219">
    <w:name w:val="样式 20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20">
    <w:name w:val="样式 20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21">
    <w:name w:val="样式 20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22">
    <w:name w:val="样式 20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23">
    <w:name w:val="样式 2070 10 磅"/>
    <w:next w:val="209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24">
    <w:name w:val="样式 2071 10 磅"/>
    <w:next w:val="209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25">
    <w:name w:val="样式 2072 10 磅"/>
    <w:next w:val="209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26">
    <w:name w:val="样式 2073 10 磅"/>
    <w:next w:val="209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27">
    <w:name w:val="样式 207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228">
    <w:name w:val="样式 20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29">
    <w:name w:val="样式 20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30">
    <w:name w:val="样式 20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31">
    <w:name w:val="样式 20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32">
    <w:name w:val="样式 207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233">
    <w:name w:val="样式 208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234">
    <w:name w:val="样式 20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35">
    <w:name w:val="样式 20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36">
    <w:name w:val="样式 208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237">
    <w:name w:val="样式 20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38">
    <w:name w:val="样式 20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39">
    <w:name w:val="样式 20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40">
    <w:name w:val="样式 2087 10 磅"/>
    <w:next w:val="211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41">
    <w:name w:val="样式 2088 10 磅"/>
    <w:next w:val="211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42">
    <w:name w:val="样式 2089 10 磅"/>
    <w:next w:val="211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43">
    <w:name w:val="样式 2090 10 磅"/>
    <w:next w:val="211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44">
    <w:name w:val="样式 2091 10 磅"/>
    <w:next w:val="211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45">
    <w:name w:val="样式 2092 10 磅"/>
    <w:next w:val="211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46">
    <w:name w:val="样式 20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47">
    <w:name w:val="样式 20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48">
    <w:name w:val="样式 20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49">
    <w:name w:val="样式 20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50">
    <w:name w:val="样式 20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51">
    <w:name w:val="样式 20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52">
    <w:name w:val="样式 20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53">
    <w:name w:val="样式 21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54">
    <w:name w:val="样式 21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55">
    <w:name w:val="样式 21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56">
    <w:name w:val="样式 21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57">
    <w:name w:val="样式 21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58">
    <w:name w:val="样式 21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59">
    <w:name w:val="样式 21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60">
    <w:name w:val="样式 21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61">
    <w:name w:val="样式 21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62">
    <w:name w:val="样式 21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63">
    <w:name w:val="样式 21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64">
    <w:name w:val="样式 21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65">
    <w:name w:val="样式 21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66">
    <w:name w:val="样式 21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67">
    <w:name w:val="样式 21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68">
    <w:name w:val="样式 21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69">
    <w:name w:val="样式 21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70">
    <w:name w:val="样式 21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71">
    <w:name w:val="样式 21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72">
    <w:name w:val="样式 21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73">
    <w:name w:val="样式 21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74">
    <w:name w:val="样式 21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75">
    <w:name w:val="样式 21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76">
    <w:name w:val="样式 21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77">
    <w:name w:val="样式 21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78">
    <w:name w:val="样式 21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79">
    <w:name w:val="样式 21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80">
    <w:name w:val="样式 21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81">
    <w:name w:val="样式 21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82">
    <w:name w:val="样式 21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83">
    <w:name w:val="样式 21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84">
    <w:name w:val="样式 21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85">
    <w:name w:val="样式 21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86">
    <w:name w:val="样式 21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87">
    <w:name w:val="样式 21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88">
    <w:name w:val="样式 21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89">
    <w:name w:val="样式 21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90">
    <w:name w:val="样式 21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91">
    <w:name w:val="样式 21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92">
    <w:name w:val="样式 21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93">
    <w:name w:val="样式 21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94">
    <w:name w:val="样式 21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95">
    <w:name w:val="样式 21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96">
    <w:name w:val="样式 21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97">
    <w:name w:val="样式 21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98">
    <w:name w:val="样式 21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99">
    <w:name w:val="样式 21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00">
    <w:name w:val="样式 21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01">
    <w:name w:val="样式 21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02">
    <w:name w:val="样式 21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03">
    <w:name w:val="样式 21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04">
    <w:name w:val="样式 21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05">
    <w:name w:val="样式 21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06">
    <w:name w:val="样式 21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07">
    <w:name w:val="样式 21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08">
    <w:name w:val="样式 21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09">
    <w:name w:val="样式 21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10">
    <w:name w:val="样式 21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11">
    <w:name w:val="样式 21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12">
    <w:name w:val="样式 21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13">
    <w:name w:val="样式 21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14">
    <w:name w:val="样式 21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15">
    <w:name w:val="样式 21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16">
    <w:name w:val="样式 21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17">
    <w:name w:val="样式 21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18">
    <w:name w:val="样式 21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19">
    <w:name w:val="样式 21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20">
    <w:name w:val="样式 21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21">
    <w:name w:val="样式 21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22">
    <w:name w:val="样式 21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23">
    <w:name w:val="样式 21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24">
    <w:name w:val="样式 21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25">
    <w:name w:val="样式 21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26">
    <w:name w:val="样式 21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27">
    <w:name w:val="样式 21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28">
    <w:name w:val="样式 21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29">
    <w:name w:val="样式 21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30">
    <w:name w:val="样式 21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31">
    <w:name w:val="样式 21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32">
    <w:name w:val="样式 21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33">
    <w:name w:val="样式 21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34">
    <w:name w:val="样式 21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35">
    <w:name w:val="样式 21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36">
    <w:name w:val="样式 21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37">
    <w:name w:val="样式 21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38">
    <w:name w:val="样式 21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39">
    <w:name w:val="样式 21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40">
    <w:name w:val="样式 21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41">
    <w:name w:val="样式 21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42">
    <w:name w:val="样式 21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43">
    <w:name w:val="样式 21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44">
    <w:name w:val="样式 2191 10 磅"/>
    <w:next w:val="221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45">
    <w:name w:val="样式 21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46">
    <w:name w:val="样式 21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47">
    <w:name w:val="样式 21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48">
    <w:name w:val="样式 21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49">
    <w:name w:val="样式 21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50">
    <w:name w:val="样式 21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51">
    <w:name w:val="样式 21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52">
    <w:name w:val="样式 21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53">
    <w:name w:val="样式 22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54">
    <w:name w:val="样式 22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55">
    <w:name w:val="样式 22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56">
    <w:name w:val="样式 22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57">
    <w:name w:val="样式 22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58">
    <w:name w:val="样式 22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59">
    <w:name w:val="样式 22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60">
    <w:name w:val="样式 22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61">
    <w:name w:val="样式 22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62">
    <w:name w:val="样式 22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63">
    <w:name w:val="样式 22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64">
    <w:name w:val="样式 22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65">
    <w:name w:val="样式 22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66">
    <w:name w:val="样式 22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67">
    <w:name w:val="样式 22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68">
    <w:name w:val="样式 22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69">
    <w:name w:val="样式 22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70">
    <w:name w:val="样式 22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71">
    <w:name w:val="样式 22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72">
    <w:name w:val="样式 22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73">
    <w:name w:val="样式 22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74">
    <w:name w:val="样式 22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75">
    <w:name w:val="样式 22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76">
    <w:name w:val="样式 22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77">
    <w:name w:val="样式 22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78">
    <w:name w:val="样式 22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79">
    <w:name w:val="样式 22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80">
    <w:name w:val="样式 22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81">
    <w:name w:val="样式 22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82">
    <w:name w:val="样式 22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83">
    <w:name w:val="样式 22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84">
    <w:name w:val="样式 22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85">
    <w:name w:val="样式 22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86">
    <w:name w:val="样式 22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87">
    <w:name w:val="样式 22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88">
    <w:name w:val="样式 22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89">
    <w:name w:val="样式 22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90">
    <w:name w:val="样式 22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91">
    <w:name w:val="样式 22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92">
    <w:name w:val="样式 22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93">
    <w:name w:val="样式 22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94">
    <w:name w:val="样式 22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95">
    <w:name w:val="样式 22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96">
    <w:name w:val="样式 22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97">
    <w:name w:val="样式 22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98">
    <w:name w:val="样式 22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99">
    <w:name w:val="样式 22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00">
    <w:name w:val="样式 22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01">
    <w:name w:val="样式 22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02">
    <w:name w:val="样式 22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03">
    <w:name w:val="样式 22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04">
    <w:name w:val="样式 22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05">
    <w:name w:val="样式 22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06">
    <w:name w:val="样式 22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07">
    <w:name w:val="样式 22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08">
    <w:name w:val="样式 22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09">
    <w:name w:val="样式 22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10">
    <w:name w:val="样式 22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11">
    <w:name w:val="样式 22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12">
    <w:name w:val="样式 22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13">
    <w:name w:val="样式 22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14">
    <w:name w:val="样式 22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15">
    <w:name w:val="样式 22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16">
    <w:name w:val="样式 22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17">
    <w:name w:val="样式 22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18">
    <w:name w:val="样式 22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19">
    <w:name w:val="样式 22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20">
    <w:name w:val="样式 22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21">
    <w:name w:val="样式 22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22">
    <w:name w:val="样式 22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23">
    <w:name w:val="样式 22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24">
    <w:name w:val="样式 22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25">
    <w:name w:val="样式 22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26">
    <w:name w:val="样式 22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27">
    <w:name w:val="样式 22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28">
    <w:name w:val="样式 22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29">
    <w:name w:val="样式 22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30">
    <w:name w:val="样式 22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31">
    <w:name w:val="样式 22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32">
    <w:name w:val="样式 22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33">
    <w:name w:val="样式 22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34">
    <w:name w:val="样式 22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35">
    <w:name w:val="样式 22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36">
    <w:name w:val="样式 22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37">
    <w:name w:val="样式 22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38">
    <w:name w:val="样式 22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39">
    <w:name w:val="样式 22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40">
    <w:name w:val="样式 22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41">
    <w:name w:val="样式 22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42">
    <w:name w:val="样式 22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43">
    <w:name w:val="样式 22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44">
    <w:name w:val="样式 22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45">
    <w:name w:val="样式 22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46">
    <w:name w:val="样式 22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47">
    <w:name w:val="样式 22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48">
    <w:name w:val="样式 22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49">
    <w:name w:val="样式 22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50">
    <w:name w:val="样式 22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51">
    <w:name w:val="样式 22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52">
    <w:name w:val="样式 22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53">
    <w:name w:val="样式 23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54">
    <w:name w:val="样式 23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55">
    <w:name w:val="样式 23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56">
    <w:name w:val="样式 23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57">
    <w:name w:val="样式 23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58">
    <w:name w:val="样式 23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59">
    <w:name w:val="样式 23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60">
    <w:name w:val="样式 23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61">
    <w:name w:val="样式 23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62">
    <w:name w:val="样式 23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63">
    <w:name w:val="样式 23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64">
    <w:name w:val="样式 23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65">
    <w:name w:val="样式 23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66">
    <w:name w:val="样式 2313 10 磅"/>
    <w:next w:val="233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67">
    <w:name w:val="样式 2314 10 磅"/>
    <w:next w:val="233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68">
    <w:name w:val="样式 2315 10 磅"/>
    <w:next w:val="233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69">
    <w:name w:val="样式 2316 10 磅"/>
    <w:next w:val="234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70">
    <w:name w:val="正文文字"/>
    <w:basedOn w:val="0"/>
    <w:next w:val="0"/>
    <w:pPr>
      <w:spacing w:after="120"/>
    </w:pPr>
  </w:style>
  <w:style w:type="paragraph" w:customStyle="1" w:styleId="2471">
    <w:name w:val="正文文字 1"/>
    <w:basedOn w:val="0"/>
    <w:autoRedefine/>
    <w:next w:val="0"/>
    <w:pPr>
      <w:ind w:left="240"/>
    </w:pPr>
    <w:rPr>
      <w:sz w:val="28"/>
      <w:szCs w:val="28"/>
    </w:rPr>
  </w:style>
  <w:style w:type="paragraph" w:customStyle="1" w:styleId="2472">
    <w:name w:val="正文文字 2"/>
    <w:basedOn w:val="0"/>
    <w:autoRedefine/>
    <w:next w:val="0"/>
    <w:pPr>
      <w:ind w:left="240"/>
    </w:pPr>
    <w:rPr>
      <w:rFonts w:ascii="Arial" w:hAnsi="Arial"/>
      <w:sz w:val="28"/>
      <w:szCs w:val="28"/>
    </w:rPr>
  </w:style>
  <w:style w:type="paragraph" w:customStyle="1" w:styleId="2473">
    <w:name w:val="正文文字 6"/>
    <w:basedOn w:val="0"/>
    <w:autoRedefine/>
    <w:next w:val="0"/>
    <w:pPr>
      <w:ind w:left="240"/>
    </w:pPr>
    <w:rPr>
      <w:sz w:val="20"/>
      <w:szCs w:val="20"/>
    </w:rPr>
  </w:style>
  <w:style w:type="paragraph" w:customStyle="1" w:styleId="2474">
    <w:name w:val="正文文字 7"/>
    <w:basedOn w:val="0"/>
    <w:autoRedefine/>
    <w:next w:val="0"/>
    <w:pPr>
      <w:ind w:left="240"/>
    </w:pPr>
    <w:rPr>
      <w:sz w:val="20"/>
      <w:szCs w:val="20"/>
    </w:rPr>
  </w:style>
  <w:style w:type="paragraph" w:customStyle="1" w:styleId="2475">
    <w:name w:val="公式样式 小写希腊字母"/>
    <w:autoRedefine/>
    <w:rPr>
      <w:rFonts w:ascii="Times New Roman" w:eastAsia="宋体" w:cs="Times New Roman" w:hAnsi="Times New Roman"/>
      <w:b w:val="0"/>
      <w:i/>
      <w:lang w:val="en-US" w:eastAsia="zh-CN" w:bidi="ar-SA"/>
    </w:rPr>
  </w:style>
  <w:style w:type="paragraph" w:customStyle="1" w:styleId="2476">
    <w:name w:val="公式样式 大写希腊字母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2477">
    <w:name w:val="公式样式 符号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2478">
    <w:name w:val="公式样式 矢量矩阵"/>
    <w:autoRedefine/>
    <w:rPr>
      <w:rFonts w:ascii="Times New Roman" w:eastAsia="宋体" w:cs="Times New Roman" w:hAnsi="Times New Roman"/>
      <w:b/>
      <w:i w:val="0"/>
      <w:lang w:val="en-US" w:eastAsia="zh-CN" w:bidi="ar-SA"/>
    </w:rPr>
  </w:style>
  <w:style w:type="paragraph" w:customStyle="1" w:styleId="2479">
    <w:name w:val="样式 2317 10 磅"/>
    <w:next w:val="234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80">
    <w:name w:val="样式 23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81">
    <w:name w:val="样式 23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82">
    <w:name w:val="样式 2320 10 磅"/>
    <w:next w:val="234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83">
    <w:name w:val="样式 23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84">
    <w:name w:val="样式 23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85">
    <w:name w:val="样式 23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86">
    <w:name w:val="样式 23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87">
    <w:name w:val="样式 23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88">
    <w:name w:val="样式 23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89">
    <w:name w:val="样式 23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90">
    <w:name w:val="样式 23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91">
    <w:name w:val="样式 23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92">
    <w:name w:val="样式 23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93">
    <w:name w:val="样式 23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94">
    <w:name w:val="样式 23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95">
    <w:name w:val="样式 23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96">
    <w:name w:val="样式 23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97">
    <w:name w:val="样式 23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98">
    <w:name w:val="样式 23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99">
    <w:name w:val="样式 23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00">
    <w:name w:val="样式 23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01">
    <w:name w:val="样式 23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02">
    <w:name w:val="样式 23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03">
    <w:name w:val="样式 23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04">
    <w:name w:val="样式 23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05">
    <w:name w:val="样式 23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06">
    <w:name w:val="样式 23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07">
    <w:name w:val="样式 23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08">
    <w:name w:val="样式 23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09">
    <w:name w:val="样式 23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10">
    <w:name w:val="样式 23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11">
    <w:name w:val="样式 23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12">
    <w:name w:val="样式 23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13">
    <w:name w:val="样式 23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14">
    <w:name w:val="样式 23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15">
    <w:name w:val="样式 23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16">
    <w:name w:val="样式 23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17">
    <w:name w:val="样式 23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18">
    <w:name w:val="样式 23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19">
    <w:name w:val="样式 23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20">
    <w:name w:val="样式 23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21">
    <w:name w:val="样式 23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22">
    <w:name w:val="样式 23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23">
    <w:name w:val="样式 23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24">
    <w:name w:val="样式 23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25">
    <w:name w:val="样式 23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26">
    <w:name w:val="样式 23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27">
    <w:name w:val="样式 23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28">
    <w:name w:val="样式 23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29">
    <w:name w:val="样式 23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30">
    <w:name w:val="样式 23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31">
    <w:name w:val="样式 23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32">
    <w:name w:val="样式 23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33">
    <w:name w:val="样式 23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34">
    <w:name w:val="样式 23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35">
    <w:name w:val="样式 23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36">
    <w:name w:val="样式 23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37">
    <w:name w:val="样式 23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38">
    <w:name w:val="样式 23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39">
    <w:name w:val="样式 23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40">
    <w:name w:val="样式 23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41">
    <w:name w:val="样式 23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42">
    <w:name w:val="样式 23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43">
    <w:name w:val="样式 23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44">
    <w:name w:val="样式 23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45">
    <w:name w:val="样式 23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46">
    <w:name w:val="样式 23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47">
    <w:name w:val="样式 23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48">
    <w:name w:val="样式 23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49">
    <w:name w:val="样式 23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50">
    <w:name w:val="样式 23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51">
    <w:name w:val="样式 23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52">
    <w:name w:val="样式 23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53">
    <w:name w:val="样式 23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54">
    <w:name w:val="样式 23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55">
    <w:name w:val="样式 23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56">
    <w:name w:val="样式 23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57">
    <w:name w:val="样式 23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58">
    <w:name w:val="样式 23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59">
    <w:name w:val="样式 23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60">
    <w:name w:val="样式 23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61">
    <w:name w:val="样式 23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62">
    <w:name w:val="样式 24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63">
    <w:name w:val="样式 24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64">
    <w:name w:val="样式 24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65">
    <w:name w:val="样式 24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66">
    <w:name w:val="样式 24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67">
    <w:name w:val="样式 24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68">
    <w:name w:val="样式 24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69">
    <w:name w:val="样式 24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70">
    <w:name w:val="样式 24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71">
    <w:name w:val="样式 24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72">
    <w:name w:val="样式 24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73">
    <w:name w:val="样式 24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74">
    <w:name w:val="样式 24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75">
    <w:name w:val="样式 24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76">
    <w:name w:val="样式 24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77">
    <w:name w:val="样式 24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78">
    <w:name w:val="样式 24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79">
    <w:name w:val="样式 24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80">
    <w:name w:val="样式 24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81">
    <w:name w:val="样式 24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82">
    <w:name w:val="样式 24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83">
    <w:name w:val="样式 24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84">
    <w:name w:val="样式 24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85">
    <w:name w:val="样式 24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86">
    <w:name w:val="样式 24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87">
    <w:name w:val="样式 24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88">
    <w:name w:val="样式 24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89">
    <w:name w:val="样式 24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90">
    <w:name w:val="样式 24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91">
    <w:name w:val="样式 24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92">
    <w:name w:val="样式 24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93">
    <w:name w:val="样式 24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94">
    <w:name w:val="样式 24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95">
    <w:name w:val="样式 24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96">
    <w:name w:val="样式 24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97">
    <w:name w:val="样式 24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98">
    <w:name w:val="样式 24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99">
    <w:name w:val="样式 24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00">
    <w:name w:val="样式 24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01">
    <w:name w:val="样式 24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02">
    <w:name w:val="样式 24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03">
    <w:name w:val="样式 24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04">
    <w:name w:val="样式 24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05">
    <w:name w:val="样式 24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06">
    <w:name w:val="样式 24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07">
    <w:name w:val="样式 24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08">
    <w:name w:val="样式 24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09">
    <w:name w:val="样式 24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10">
    <w:name w:val="样式 24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11">
    <w:name w:val="样式 24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12">
    <w:name w:val="样式 24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13">
    <w:name w:val="样式 24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14">
    <w:name w:val="样式 24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15">
    <w:name w:val="样式 24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16">
    <w:name w:val="样式 24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17">
    <w:name w:val="样式 24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18">
    <w:name w:val="样式 24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19">
    <w:name w:val="样式 24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20">
    <w:name w:val="样式 24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21">
    <w:name w:val="样式 24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22">
    <w:name w:val="样式 24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23">
    <w:name w:val="样式 24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24">
    <w:name w:val="样式 24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25">
    <w:name w:val="样式 24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26">
    <w:name w:val="样式 24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27">
    <w:name w:val="样式 24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28">
    <w:name w:val="样式 24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29">
    <w:name w:val="样式 24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30">
    <w:name w:val="样式 24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31">
    <w:name w:val="样式 24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32">
    <w:name w:val="样式 24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33">
    <w:name w:val="样式 24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34">
    <w:name w:val="样式 24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35">
    <w:name w:val="样式 24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36">
    <w:name w:val="样式 24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37">
    <w:name w:val="样式 24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38">
    <w:name w:val="样式 24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39">
    <w:name w:val="样式 24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40">
    <w:name w:val="样式 24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41">
    <w:name w:val="样式 24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42">
    <w:name w:val="样式 24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43">
    <w:name w:val="样式 24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44">
    <w:name w:val="样式 24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45">
    <w:name w:val="样式 24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46">
    <w:name w:val="样式 24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47">
    <w:name w:val="样式 24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48">
    <w:name w:val="样式 24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49">
    <w:name w:val="样式 24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50">
    <w:name w:val="样式 24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51">
    <w:name w:val="样式 24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52">
    <w:name w:val="样式 24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53">
    <w:name w:val="样式 24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54">
    <w:name w:val="样式 24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55">
    <w:name w:val="样式 24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56">
    <w:name w:val="样式 24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57">
    <w:name w:val="样式 2495 10 磅"/>
    <w:next w:val="251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58">
    <w:name w:val="样式 2496 10 磅"/>
    <w:next w:val="252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59">
    <w:name w:val="样式 2497 10 磅"/>
    <w:next w:val="252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60">
    <w:name w:val="样式 2498 10 磅"/>
    <w:next w:val="252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61">
    <w:name w:val="样式 2499 10 磅"/>
    <w:next w:val="252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62">
    <w:name w:val="样式 2500 10 磅"/>
    <w:next w:val="252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63">
    <w:name w:val="样式 25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64">
    <w:name w:val="样式 25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65">
    <w:name w:val="样式 25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66">
    <w:name w:val="样式 25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67">
    <w:name w:val="样式 25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68">
    <w:name w:val="样式 25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69">
    <w:name w:val="样式 25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70">
    <w:name w:val="样式 25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71">
    <w:name w:val="样式 25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72">
    <w:name w:val="样式 25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73">
    <w:name w:val="样式 2511 10 磅"/>
    <w:next w:val="253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74">
    <w:name w:val="样式 25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75">
    <w:name w:val="样式 25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76">
    <w:name w:val="样式 2514 10 磅"/>
    <w:next w:val="253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77">
    <w:name w:val="样式 2515 10 磅"/>
    <w:next w:val="253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78">
    <w:name w:val="样式 2516 10 磅"/>
    <w:next w:val="254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79">
    <w:name w:val="样式 2517 10 磅"/>
    <w:next w:val="254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80">
    <w:name w:val="样式 2518 10 磅"/>
    <w:next w:val="254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81">
    <w:name w:val="样式 2519 10 磅"/>
    <w:next w:val="254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82">
    <w:name w:val="样式 2520 10 磅"/>
    <w:next w:val="254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83">
    <w:name w:val="样式 2521 10 磅"/>
    <w:next w:val="254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84">
    <w:name w:val="样式 25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85">
    <w:name w:val="样式 25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86">
    <w:name w:val="样式 25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87">
    <w:name w:val="样式 25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88">
    <w:name w:val="样式 25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89">
    <w:name w:val="样式 25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90">
    <w:name w:val="样式 25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91">
    <w:name w:val="样式 25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92">
    <w:name w:val="样式 25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93">
    <w:name w:val="样式 25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94">
    <w:name w:val="样式 25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95">
    <w:name w:val="样式 25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96">
    <w:name w:val="样式 25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97">
    <w:name w:val="样式 25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98">
    <w:name w:val="样式 25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99">
    <w:name w:val="样式 25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00">
    <w:name w:val="样式 25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01">
    <w:name w:val="样式 25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02">
    <w:name w:val="样式 25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03">
    <w:name w:val="样式 25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04">
    <w:name w:val="样式 25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05">
    <w:name w:val="样式 25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06">
    <w:name w:val="样式 25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07">
    <w:name w:val="样式 25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08">
    <w:name w:val="样式 25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09">
    <w:name w:val="样式 25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10">
    <w:name w:val="样式 25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11">
    <w:name w:val="样式 25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12">
    <w:name w:val="样式 25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13">
    <w:name w:val="样式 25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14">
    <w:name w:val="样式 25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15">
    <w:name w:val="样式 25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16">
    <w:name w:val="样式 25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17">
    <w:name w:val="样式 25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18">
    <w:name w:val="样式 25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19">
    <w:name w:val="样式 25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20">
    <w:name w:val="样式 25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21">
    <w:name w:val="样式 25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22">
    <w:name w:val="样式 25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23">
    <w:name w:val="样式 25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24">
    <w:name w:val="样式 25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25">
    <w:name w:val="样式 25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26">
    <w:name w:val="样式 25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27">
    <w:name w:val="样式 25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28">
    <w:name w:val="样式 25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29">
    <w:name w:val="样式 25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30">
    <w:name w:val="样式 25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31">
    <w:name w:val="样式 25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32">
    <w:name w:val="样式 25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33">
    <w:name w:val="样式 25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34">
    <w:name w:val="样式 25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35">
    <w:name w:val="样式 25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36">
    <w:name w:val="样式 25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37">
    <w:name w:val="样式 25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38">
    <w:name w:val="样式 25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39">
    <w:name w:val="样式 25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40">
    <w:name w:val="样式 25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41">
    <w:name w:val="样式 25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42">
    <w:name w:val="样式 25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43">
    <w:name w:val="样式 25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44">
    <w:name w:val="样式 25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45">
    <w:name w:val="样式 25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46">
    <w:name w:val="样式 25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47">
    <w:name w:val="样式 25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48">
    <w:name w:val="样式 25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49">
    <w:name w:val="样式 25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50">
    <w:name w:val="样式 25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51">
    <w:name w:val="样式 25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52">
    <w:name w:val="样式 25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53">
    <w:name w:val="样式 25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54">
    <w:name w:val="样式 25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55">
    <w:name w:val="样式 25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56">
    <w:name w:val="样式 25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57">
    <w:name w:val="样式 25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58">
    <w:name w:val="样式 25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59">
    <w:name w:val="样式 25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60">
    <w:name w:val="样式 25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61">
    <w:name w:val="样式 25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62">
    <w:name w:val="样式 26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63">
    <w:name w:val="样式 26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64">
    <w:name w:val="样式 26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65">
    <w:name w:val="样式 26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66">
    <w:name w:val="样式 26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67">
    <w:name w:val="样式 26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68">
    <w:name w:val="样式 26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69">
    <w:name w:val="样式 26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70">
    <w:name w:val="样式 26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71">
    <w:name w:val="样式 26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72">
    <w:name w:val="样式 26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73">
    <w:name w:val="样式 26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74">
    <w:name w:val="样式 26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75">
    <w:name w:val="样式 26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76">
    <w:name w:val="样式 26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77">
    <w:name w:val="样式 26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78">
    <w:name w:val="样式 26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79">
    <w:name w:val="样式 26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80">
    <w:name w:val="样式 26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81">
    <w:name w:val="样式 26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82">
    <w:name w:val="样式 26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83">
    <w:name w:val="样式 26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84">
    <w:name w:val="样式 26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85">
    <w:name w:val="样式 26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86">
    <w:name w:val="样式 26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87">
    <w:name w:val="样式 26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88">
    <w:name w:val="样式 26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89">
    <w:name w:val="样式 26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90">
    <w:name w:val="样式 26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91">
    <w:name w:val="样式 26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92">
    <w:name w:val="样式 26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93">
    <w:name w:val="样式 26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94">
    <w:name w:val="样式 26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95">
    <w:name w:val="样式 26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96">
    <w:name w:val="样式 26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97">
    <w:name w:val="样式 26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98">
    <w:name w:val="样式 26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99">
    <w:name w:val="样式 26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00">
    <w:name w:val="样式 26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01">
    <w:name w:val="样式 26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02">
    <w:name w:val="样式 26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03">
    <w:name w:val="样式 26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04">
    <w:name w:val="样式 26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05">
    <w:name w:val="样式 26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06">
    <w:name w:val="样式 26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07">
    <w:name w:val="样式 26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08">
    <w:name w:val="样式 26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09">
    <w:name w:val="样式 26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10">
    <w:name w:val="样式 26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11">
    <w:name w:val="样式 26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12">
    <w:name w:val="样式 26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13">
    <w:name w:val="样式 26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14">
    <w:name w:val="样式 26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15">
    <w:name w:val="样式 26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16">
    <w:name w:val="样式 26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17">
    <w:name w:val="样式 26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18">
    <w:name w:val="样式 26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19">
    <w:name w:val="样式 26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20">
    <w:name w:val="样式 26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21">
    <w:name w:val="样式 26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22">
    <w:name w:val="样式 26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23">
    <w:name w:val="样式 26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24">
    <w:name w:val="样式 26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25">
    <w:name w:val="样式 26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26">
    <w:name w:val="样式 26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27">
    <w:name w:val="样式 26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28">
    <w:name w:val="样式 26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29">
    <w:name w:val="样式 26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30">
    <w:name w:val="样式 26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31">
    <w:name w:val="样式 26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32">
    <w:name w:val="样式 26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33">
    <w:name w:val="样式 26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34">
    <w:name w:val="样式 26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35">
    <w:name w:val="样式 26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36">
    <w:name w:val="样式 26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37">
    <w:name w:val="样式 26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38">
    <w:name w:val="样式 26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39">
    <w:name w:val="样式 26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40">
    <w:name w:val="样式 26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41">
    <w:name w:val="样式 26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42">
    <w:name w:val="样式 26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43">
    <w:name w:val="样式 26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44">
    <w:name w:val="样式 26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45">
    <w:name w:val="样式 26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46">
    <w:name w:val="样式 26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47">
    <w:name w:val="样式 26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48">
    <w:name w:val="样式 26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49">
    <w:name w:val="样式 26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50">
    <w:name w:val="样式 26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51">
    <w:name w:val="样式 26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52">
    <w:name w:val="样式 26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53">
    <w:name w:val="样式 26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54">
    <w:name w:val="样式 26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55">
    <w:name w:val="样式 26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56">
    <w:name w:val="样式 26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57">
    <w:name w:val="样式 26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58">
    <w:name w:val="样式 26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59">
    <w:name w:val="样式 26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60">
    <w:name w:val="样式 26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61">
    <w:name w:val="样式 26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62">
    <w:name w:val="样式 27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63">
    <w:name w:val="样式 27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64">
    <w:name w:val="样式 2702 10 磅"/>
    <w:next w:val="272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65">
    <w:name w:val="样式 27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66">
    <w:name w:val="样式 27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67">
    <w:name w:val="样式 2705 10 磅"/>
    <w:next w:val="272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68">
    <w:name w:val="样式 2706 10 磅"/>
    <w:next w:val="273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69">
    <w:name w:val="样式 2707 10 磅"/>
    <w:next w:val="273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70">
    <w:name w:val="样式 27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71">
    <w:name w:val="样式 27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72">
    <w:name w:val="样式 27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73">
    <w:name w:val="样式 27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74">
    <w:name w:val="样式 2712 10 磅"/>
    <w:next w:val="273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75">
    <w:name w:val="样式 2713 10 磅"/>
    <w:next w:val="273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76">
    <w:name w:val="样式 2714 10 磅"/>
    <w:next w:val="273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77">
    <w:name w:val="样式 2715 10 磅"/>
    <w:next w:val="273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78">
    <w:name w:val="样式 27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79">
    <w:name w:val="样式 27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80">
    <w:name w:val="样式 27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81">
    <w:name w:val="样式 27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82">
    <w:name w:val="样式 27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83">
    <w:name w:val="样式 27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84">
    <w:name w:val="样式 27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85">
    <w:name w:val="样式 2723 10 磅"/>
    <w:next w:val="274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86">
    <w:name w:val="样式 27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87">
    <w:name w:val="样式 27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88">
    <w:name w:val="样式 27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89">
    <w:name w:val="样式 27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90">
    <w:name w:val="样式 27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91">
    <w:name w:val="样式 2729 10 磅"/>
    <w:next w:val="275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92">
    <w:name w:val="样式 2730 10 磅"/>
    <w:next w:val="275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93">
    <w:name w:val="样式 2731 10 磅"/>
    <w:next w:val="275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94">
    <w:name w:val="样式 2732 10 磅"/>
    <w:next w:val="275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95">
    <w:name w:val="样式 27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96">
    <w:name w:val="样式 27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97">
    <w:name w:val="样式 27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98">
    <w:name w:val="样式 27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99">
    <w:name w:val="样式 27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00">
    <w:name w:val="样式 27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01">
    <w:name w:val="样式 2739 10 磅"/>
    <w:next w:val="276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02">
    <w:name w:val="样式 2740 10 磅"/>
    <w:next w:val="276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03">
    <w:name w:val="样式 2741 10 磅"/>
    <w:next w:val="276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04">
    <w:name w:val="样式 2742 10 磅"/>
    <w:next w:val="276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05">
    <w:name w:val="样式 27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06">
    <w:name w:val="样式 27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07">
    <w:name w:val="样式 27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08">
    <w:name w:val="样式 27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09">
    <w:name w:val="样式 27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10">
    <w:name w:val="样式 27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11">
    <w:name w:val="样式 27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12">
    <w:name w:val="样式 27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13">
    <w:name w:val="样式 27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14">
    <w:name w:val="样式 27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15">
    <w:name w:val="样式 27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16">
    <w:name w:val="样式 27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17">
    <w:name w:val="样式 27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18">
    <w:name w:val="样式 27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19">
    <w:name w:val="样式 27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20">
    <w:name w:val="样式 27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21">
    <w:name w:val="样式 2759 10 磅"/>
    <w:next w:val="278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22">
    <w:name w:val="样式 2760 10 磅"/>
    <w:next w:val="278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23">
    <w:name w:val="样式 2761 10 磅"/>
    <w:next w:val="278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24">
    <w:name w:val="样式 2762 10 磅"/>
    <w:next w:val="278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25">
    <w:name w:val="样式 2763 10 磅"/>
    <w:next w:val="278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26">
    <w:name w:val="样式 27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27">
    <w:name w:val="样式 27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28">
    <w:name w:val="样式 27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29">
    <w:name w:val="样式 27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30">
    <w:name w:val="样式 27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31">
    <w:name w:val="样式 27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32">
    <w:name w:val="样式 27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33">
    <w:name w:val="样式 27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34">
    <w:name w:val="样式 27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35">
    <w:name w:val="样式 27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36">
    <w:name w:val="样式 27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37">
    <w:name w:val="样式 27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38">
    <w:name w:val="样式 27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39">
    <w:name w:val="样式 27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40">
    <w:name w:val="样式 27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41">
    <w:name w:val="样式 27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42">
    <w:name w:val="样式 27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43">
    <w:name w:val="样式 27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44">
    <w:name w:val="样式 27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45">
    <w:name w:val="样式 27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46">
    <w:name w:val="样式 27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47">
    <w:name w:val="样式 27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48">
    <w:name w:val="样式 27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49">
    <w:name w:val="样式 27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50">
    <w:name w:val="样式 27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51">
    <w:name w:val="样式 27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52">
    <w:name w:val="样式 27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53">
    <w:name w:val="样式 27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54">
    <w:name w:val="样式 27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55">
    <w:name w:val="样式 27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56">
    <w:name w:val="样式 27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57">
    <w:name w:val="样式 27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58">
    <w:name w:val="样式 27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59">
    <w:name w:val="样式 27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60">
    <w:name w:val="样式 27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61">
    <w:name w:val="样式 27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62">
    <w:name w:val="样式 28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63">
    <w:name w:val="样式 28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64">
    <w:name w:val="样式 28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65">
    <w:name w:val="样式 28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66">
    <w:name w:val="样式 28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67">
    <w:name w:val="样式 28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68">
    <w:name w:val="样式 28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69">
    <w:name w:val="样式 28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70">
    <w:name w:val="样式 28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71">
    <w:name w:val="样式 28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72">
    <w:name w:val="样式 28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73">
    <w:name w:val="样式 28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74">
    <w:name w:val="样式 28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75">
    <w:name w:val="样式 28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76">
    <w:name w:val="样式 28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77">
    <w:name w:val="样式 28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78">
    <w:name w:val="样式 28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79">
    <w:name w:val="样式 28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80">
    <w:name w:val="样式 28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81">
    <w:name w:val="样式 28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82">
    <w:name w:val="样式 28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83">
    <w:name w:val="样式 28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84">
    <w:name w:val="样式 28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85">
    <w:name w:val="样式 28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86">
    <w:name w:val="样式 28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87">
    <w:name w:val="样式 28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88">
    <w:name w:val="样式 28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89">
    <w:name w:val="样式 28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90">
    <w:name w:val="样式 28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91">
    <w:name w:val="样式 28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92">
    <w:name w:val="样式 28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93">
    <w:name w:val="样式 28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94">
    <w:name w:val="样式 28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95">
    <w:name w:val="样式 28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96">
    <w:name w:val="样式 28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97">
    <w:name w:val="样式 28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98">
    <w:name w:val="样式 28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99">
    <w:name w:val="样式 28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00">
    <w:name w:val="样式 28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01">
    <w:name w:val="样式 28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02">
    <w:name w:val="样式 28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03">
    <w:name w:val="样式 28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04">
    <w:name w:val="样式 28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05">
    <w:name w:val="样式 28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06">
    <w:name w:val="样式 28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07">
    <w:name w:val="样式 28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08">
    <w:name w:val="样式 28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09">
    <w:name w:val="样式 28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10">
    <w:name w:val="样式 28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11">
    <w:name w:val="样式 28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12">
    <w:name w:val="样式 28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13">
    <w:name w:val="样式 28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14">
    <w:name w:val="样式 28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15">
    <w:name w:val="样式 28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16">
    <w:name w:val="样式 28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17">
    <w:name w:val="样式 28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18">
    <w:name w:val="样式 28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19">
    <w:name w:val="样式 28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20">
    <w:name w:val="样式 28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21">
    <w:name w:val="样式 28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22">
    <w:name w:val="样式 28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23">
    <w:name w:val="样式 28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24">
    <w:name w:val="样式 28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25">
    <w:name w:val="样式 28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26">
    <w:name w:val="样式 28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27">
    <w:name w:val="样式 28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28">
    <w:name w:val="样式 28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29">
    <w:name w:val="样式 28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30">
    <w:name w:val="样式 28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31">
    <w:name w:val="样式 28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32">
    <w:name w:val="样式 28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33">
    <w:name w:val="样式 28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34">
    <w:name w:val="样式 28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35">
    <w:name w:val="样式 28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36">
    <w:name w:val="样式 28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37">
    <w:name w:val="样式 28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38">
    <w:name w:val="样式 28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39">
    <w:name w:val="样式 28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40">
    <w:name w:val="样式 28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41">
    <w:name w:val="样式 28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42">
    <w:name w:val="样式 28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43">
    <w:name w:val="样式 28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44">
    <w:name w:val="样式 28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45">
    <w:name w:val="样式 28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46">
    <w:name w:val="样式 28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47">
    <w:name w:val="样式 28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48">
    <w:name w:val="样式 28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49">
    <w:name w:val="样式 28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50">
    <w:name w:val="样式 28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51">
    <w:name w:val="样式 28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52">
    <w:name w:val="样式 28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53">
    <w:name w:val="样式 28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54">
    <w:name w:val="样式 2892 10 磅"/>
    <w:next w:val="291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55">
    <w:name w:val="样式 28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56">
    <w:name w:val="样式 28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57">
    <w:name w:val="样式 28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58">
    <w:name w:val="样式 28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59">
    <w:name w:val="样式 28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60">
    <w:name w:val="样式 28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61">
    <w:name w:val="样式 28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62">
    <w:name w:val="样式 29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63">
    <w:name w:val="样式 29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64">
    <w:name w:val="样式 29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65">
    <w:name w:val="样式 29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66">
    <w:name w:val="样式 29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67">
    <w:name w:val="样式 29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68">
    <w:name w:val="样式 29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69">
    <w:name w:val="样式 29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70">
    <w:name w:val="样式 2908 10 磅"/>
    <w:next w:val="293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71">
    <w:name w:val="样式 2909 10 磅"/>
    <w:next w:val="293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72">
    <w:name w:val="样式 2910 10 磅"/>
    <w:next w:val="293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73">
    <w:name w:val="样式 2911 10 磅"/>
    <w:next w:val="293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74">
    <w:name w:val="样式 2912 10 磅"/>
    <w:next w:val="293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75">
    <w:name w:val="样式 2913 10 磅"/>
    <w:next w:val="293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76">
    <w:name w:val="样式 2914 10 磅"/>
    <w:next w:val="293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77">
    <w:name w:val="样式 2915 10 磅"/>
    <w:next w:val="293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78">
    <w:name w:val="样式 2916 10 磅"/>
    <w:next w:val="294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79">
    <w:name w:val="样式 29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80">
    <w:name w:val="样式 29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81">
    <w:name w:val="样式 29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82">
    <w:name w:val="样式 29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83">
    <w:name w:val="样式 29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84">
    <w:name w:val="样式 29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85">
    <w:name w:val="样式 29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86">
    <w:name w:val="样式 29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87">
    <w:name w:val="样式 29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88">
    <w:name w:val="样式 29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89">
    <w:name w:val="样式 29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90">
    <w:name w:val="样式 29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91">
    <w:name w:val="样式 29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92">
    <w:name w:val="样式 2930 10 磅"/>
    <w:next w:val="295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93">
    <w:name w:val="样式 2931 10 磅"/>
    <w:next w:val="295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94">
    <w:name w:val="样式 2932 10 磅"/>
    <w:next w:val="295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95">
    <w:name w:val="样式 2933 10 磅"/>
    <w:next w:val="295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96">
    <w:name w:val="样式 2934 10 磅"/>
    <w:next w:val="295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97">
    <w:name w:val="样式 2935 10 磅"/>
    <w:next w:val="295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98">
    <w:name w:val="样式 29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99">
    <w:name w:val="样式 29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00">
    <w:name w:val="样式 29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01">
    <w:name w:val="样式 29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02">
    <w:name w:val="样式 29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03">
    <w:name w:val="样式 29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04">
    <w:name w:val="样式 29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05">
    <w:name w:val="样式 29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06">
    <w:name w:val="样式 29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07">
    <w:name w:val="样式 2945 10 磅"/>
    <w:next w:val="296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08">
    <w:name w:val="样式 2946 10 磅"/>
    <w:next w:val="297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09">
    <w:name w:val="样式 2947 10 磅"/>
    <w:next w:val="297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10">
    <w:name w:val="样式 2948 10 磅"/>
    <w:next w:val="297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11">
    <w:name w:val="样式 2949 10 磅"/>
    <w:next w:val="297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12">
    <w:name w:val="样式 2950 10 磅"/>
    <w:next w:val="297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13">
    <w:name w:val="样式 29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14">
    <w:name w:val="样式 29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15">
    <w:name w:val="样式 29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16">
    <w:name w:val="样式 29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17">
    <w:name w:val="样式 29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18">
    <w:name w:val="样式 29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19">
    <w:name w:val="样式 29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20">
    <w:name w:val="样式 29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21">
    <w:name w:val="样式 29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22">
    <w:name w:val="样式 29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23">
    <w:name w:val="样式 29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24">
    <w:name w:val="样式 29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25">
    <w:name w:val="样式 29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26">
    <w:name w:val="样式 29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27">
    <w:name w:val="样式 29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28">
    <w:name w:val="样式 29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29">
    <w:name w:val="样式 29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30">
    <w:name w:val="样式 29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31">
    <w:name w:val="样式 29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32">
    <w:name w:val="样式 29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33">
    <w:name w:val="样式 29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34">
    <w:name w:val="样式 29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35">
    <w:name w:val="样式 29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36">
    <w:name w:val="样式 29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37">
    <w:name w:val="样式 29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38">
    <w:name w:val="样式 29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39">
    <w:name w:val="样式 29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40">
    <w:name w:val="样式 29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41">
    <w:name w:val="样式 29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42">
    <w:name w:val="样式 29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43">
    <w:name w:val="样式 29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44">
    <w:name w:val="样式 29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45">
    <w:name w:val="样式 29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46">
    <w:name w:val="样式 29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47">
    <w:name w:val="样式 29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48">
    <w:name w:val="样式 29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49">
    <w:name w:val="样式 29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50">
    <w:name w:val="样式 29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51">
    <w:name w:val="样式 29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52">
    <w:name w:val="样式 29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53">
    <w:name w:val="样式 29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54">
    <w:name w:val="样式 29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55">
    <w:name w:val="样式 29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56">
    <w:name w:val="样式 29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57">
    <w:name w:val="样式 29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58">
    <w:name w:val="样式 29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59">
    <w:name w:val="样式 29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60">
    <w:name w:val="样式 29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61">
    <w:name w:val="样式 29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62">
    <w:name w:val="样式 30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63">
    <w:name w:val="样式 30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64">
    <w:name w:val="样式 30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65">
    <w:name w:val="样式 30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66">
    <w:name w:val="样式 30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67">
    <w:name w:val="样式 30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68">
    <w:name w:val="样式 30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69">
    <w:name w:val="样式 30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70">
    <w:name w:val="样式 30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71">
    <w:name w:val="样式 30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72">
    <w:name w:val="样式 30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73">
    <w:name w:val="样式 30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74">
    <w:name w:val="样式 30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75">
    <w:name w:val="样式 30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76">
    <w:name w:val="样式 30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77">
    <w:name w:val="样式 30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78">
    <w:name w:val="样式 30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79">
    <w:name w:val="样式 30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80">
    <w:name w:val="样式 30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81">
    <w:name w:val="样式 30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82">
    <w:name w:val="样式 30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83">
    <w:name w:val="样式 30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84">
    <w:name w:val="样式 30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85">
    <w:name w:val="样式 30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86">
    <w:name w:val="样式 30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87">
    <w:name w:val="样式 30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88">
    <w:name w:val="样式 30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89">
    <w:name w:val="样式 30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90">
    <w:name w:val="样式 30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91">
    <w:name w:val="样式 30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92">
    <w:name w:val="样式 30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93">
    <w:name w:val="样式 30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94">
    <w:name w:val="样式 30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95">
    <w:name w:val="样式 30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96">
    <w:name w:val="样式 30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97">
    <w:name w:val="样式 30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98">
    <w:name w:val="样式 30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99">
    <w:name w:val="样式 30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00">
    <w:name w:val="样式 30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01">
    <w:name w:val="样式 30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02">
    <w:name w:val="样式 30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03">
    <w:name w:val="样式 30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04">
    <w:name w:val="样式 30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05">
    <w:name w:val="样式 30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06">
    <w:name w:val="样式 30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07">
    <w:name w:val="样式 30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08">
    <w:name w:val="样式 30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09">
    <w:name w:val="样式 30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10">
    <w:name w:val="样式 30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11">
    <w:name w:val="样式 30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12">
    <w:name w:val="样式 30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13">
    <w:name w:val="样式 30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14">
    <w:name w:val="样式 30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15">
    <w:name w:val="样式 30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16">
    <w:name w:val="样式 30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17">
    <w:name w:val="样式 30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18">
    <w:name w:val="样式 30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19">
    <w:name w:val="样式 30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20">
    <w:name w:val="样式 30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21">
    <w:name w:val="样式 30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22">
    <w:name w:val="样式 30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23">
    <w:name w:val="样式 30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24">
    <w:name w:val="样式 30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25">
    <w:name w:val="样式 30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26">
    <w:name w:val="样式 30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27">
    <w:name w:val="样式 30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28">
    <w:name w:val="样式 30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29">
    <w:name w:val="样式 30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30">
    <w:name w:val="样式 30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31">
    <w:name w:val="样式 30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32">
    <w:name w:val="样式 30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33">
    <w:name w:val="样式 30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34">
    <w:name w:val="样式 30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35">
    <w:name w:val="样式 30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36">
    <w:name w:val="样式 30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37">
    <w:name w:val="样式 30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38">
    <w:name w:val="样式 30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39">
    <w:name w:val="样式 30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40">
    <w:name w:val="样式 30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41">
    <w:name w:val="样式 30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42">
    <w:name w:val="样式 30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43">
    <w:name w:val="样式 30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44">
    <w:name w:val="样式 30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45">
    <w:name w:val="样式 30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46">
    <w:name w:val="样式 30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47">
    <w:name w:val="样式 30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48">
    <w:name w:val="样式 30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49">
    <w:name w:val="样式 30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50">
    <w:name w:val="样式 30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51">
    <w:name w:val="样式 30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52">
    <w:name w:val="样式 30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53">
    <w:name w:val="样式 30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54">
    <w:name w:val="样式 30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55">
    <w:name w:val="样式 30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56">
    <w:name w:val="样式 30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57">
    <w:name w:val="样式 30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58">
    <w:name w:val="样式 30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59">
    <w:name w:val="样式 30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60">
    <w:name w:val="样式 30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61">
    <w:name w:val="样式 30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62">
    <w:name w:val="样式 31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63">
    <w:name w:val="样式 31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64">
    <w:name w:val="样式 31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65">
    <w:name w:val="样式 31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66">
    <w:name w:val="样式 31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67">
    <w:name w:val="样式 31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68">
    <w:name w:val="样式 31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69">
    <w:name w:val="样式 31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70">
    <w:name w:val="样式 31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71">
    <w:name w:val="样式 31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72">
    <w:name w:val="样式 31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73">
    <w:name w:val="样式 31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74">
    <w:name w:val="样式 31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75">
    <w:name w:val="样式 31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76">
    <w:name w:val="样式 31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77">
    <w:name w:val="样式 31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78">
    <w:name w:val="样式 31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79">
    <w:name w:val="样式 31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80">
    <w:name w:val="样式 31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81">
    <w:name w:val="样式 31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82">
    <w:name w:val="样式 31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83">
    <w:name w:val="样式 31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84">
    <w:name w:val="样式 31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85">
    <w:name w:val="样式 31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86">
    <w:name w:val="样式 31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87">
    <w:name w:val="样式 31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88">
    <w:name w:val="样式 31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89">
    <w:name w:val="样式 31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90">
    <w:name w:val="样式 31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91">
    <w:name w:val="样式 31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92">
    <w:name w:val="样式 31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93">
    <w:name w:val="样式 31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94">
    <w:name w:val="样式 31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95">
    <w:name w:val="样式 31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96">
    <w:name w:val="样式 31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97">
    <w:name w:val="样式 31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98">
    <w:name w:val="样式 31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99">
    <w:name w:val="样式 31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00">
    <w:name w:val="样式 31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01">
    <w:name w:val="样式 31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02">
    <w:name w:val="样式 31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03">
    <w:name w:val="样式 31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04">
    <w:name w:val="样式 31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05">
    <w:name w:val="样式 31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06">
    <w:name w:val="样式 31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07">
    <w:name w:val="样式 31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08">
    <w:name w:val="样式 31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09">
    <w:name w:val="样式 31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10">
    <w:name w:val="样式 31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11">
    <w:name w:val="样式 31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12">
    <w:name w:val="样式 31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13">
    <w:name w:val="样式 31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14">
    <w:name w:val="样式 31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15">
    <w:name w:val="样式 31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16">
    <w:name w:val="样式 31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17">
    <w:name w:val="样式 31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18">
    <w:name w:val="样式 31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19">
    <w:name w:val="样式 31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20">
    <w:name w:val="样式 31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21">
    <w:name w:val="样式 31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22">
    <w:name w:val="样式 31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23">
    <w:name w:val="样式 31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24">
    <w:name w:val="样式 31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25">
    <w:name w:val="样式 31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26">
    <w:name w:val="样式 31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27">
    <w:name w:val="样式 31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28">
    <w:name w:val="样式 31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29">
    <w:name w:val="样式 31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30">
    <w:name w:val="样式 31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31">
    <w:name w:val="样式 31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32">
    <w:name w:val="样式 31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33">
    <w:name w:val="样式 31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34">
    <w:name w:val="样式 31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35">
    <w:name w:val="样式 31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36">
    <w:name w:val="样式 31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37">
    <w:name w:val="样式 31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38">
    <w:name w:val="样式 31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39">
    <w:name w:val="样式 31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40">
    <w:name w:val="样式 31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41">
    <w:name w:val="样式 31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42">
    <w:name w:val="样式 31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43">
    <w:name w:val="样式 31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44">
    <w:name w:val="样式 31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45">
    <w:name w:val="样式 31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46">
    <w:name w:val="样式 31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47">
    <w:name w:val="样式 31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48">
    <w:name w:val="样式 31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49">
    <w:name w:val="样式 31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50">
    <w:name w:val="样式 31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51">
    <w:name w:val="样式 31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52">
    <w:name w:val="样式 31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53">
    <w:name w:val="样式 31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54">
    <w:name w:val="样式 31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55">
    <w:name w:val="样式 31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56">
    <w:name w:val="样式 31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57">
    <w:name w:val="样式 31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58">
    <w:name w:val="样式 31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59">
    <w:name w:val="样式 31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60">
    <w:name w:val="样式 31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61">
    <w:name w:val="样式 31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62">
    <w:name w:val="样式 32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63">
    <w:name w:val="样式 32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64">
    <w:name w:val="样式 32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65">
    <w:name w:val="样式 32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66">
    <w:name w:val="样式 32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67">
    <w:name w:val="样式 32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68">
    <w:name w:val="样式 32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69">
    <w:name w:val="样式 32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70">
    <w:name w:val="样式 32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71">
    <w:name w:val="样式 32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72">
    <w:name w:val="样式 32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73">
    <w:name w:val="样式 32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74">
    <w:name w:val="样式 32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75">
    <w:name w:val="样式 32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76">
    <w:name w:val="样式 32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77">
    <w:name w:val="样式 32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78">
    <w:name w:val="样式 32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79">
    <w:name w:val="样式 32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80">
    <w:name w:val="样式 32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81">
    <w:name w:val="样式 32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82">
    <w:name w:val="样式 32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83">
    <w:name w:val="样式 32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84">
    <w:name w:val="样式 32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85">
    <w:name w:val="样式 32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86">
    <w:name w:val="样式 32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87">
    <w:name w:val="样式 32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88">
    <w:name w:val="样式 32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89">
    <w:name w:val="样式 32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90">
    <w:name w:val="样式 32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91">
    <w:name w:val="样式 32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92">
    <w:name w:val="样式 32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93">
    <w:name w:val="样式 32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94">
    <w:name w:val="样式 32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95">
    <w:name w:val="样式 32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96">
    <w:name w:val="样式 32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97">
    <w:name w:val="样式 32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98">
    <w:name w:val="样式 32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99">
    <w:name w:val="样式 32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00">
    <w:name w:val="样式 32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01">
    <w:name w:val="样式 32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02">
    <w:name w:val="样式 32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03">
    <w:name w:val="样式 32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04">
    <w:name w:val="样式 32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05">
    <w:name w:val="样式 32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06">
    <w:name w:val="样式 32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07">
    <w:name w:val="样式 32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08">
    <w:name w:val="样式 32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09">
    <w:name w:val="样式 32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10">
    <w:name w:val="样式 32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11">
    <w:name w:val="样式 32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12">
    <w:name w:val="样式 32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13">
    <w:name w:val="样式 32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14">
    <w:name w:val="样式 32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15">
    <w:name w:val="样式 32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16">
    <w:name w:val="样式 32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17">
    <w:name w:val="样式 32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18">
    <w:name w:val="样式 32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19">
    <w:name w:val="样式 32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20">
    <w:name w:val="样式 32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21">
    <w:name w:val="样式 32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22">
    <w:name w:val="样式 32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23">
    <w:name w:val="样式 32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24">
    <w:name w:val="样式 32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25">
    <w:name w:val="样式 32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26">
    <w:name w:val="样式 32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27">
    <w:name w:val="样式 32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28">
    <w:name w:val="样式 32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29">
    <w:name w:val="样式 32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30">
    <w:name w:val="样式 32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31">
    <w:name w:val="样式 32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32">
    <w:name w:val="样式 32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33">
    <w:name w:val="样式 32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34">
    <w:name w:val="样式 3272 10 磅"/>
    <w:next w:val="329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35">
    <w:name w:val="样式 32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36">
    <w:name w:val="样式 32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37">
    <w:name w:val="样式 32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38">
    <w:name w:val="样式 32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39">
    <w:name w:val="样式 32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40">
    <w:name w:val="样式 32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41">
    <w:name w:val="样式 32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42">
    <w:name w:val="样式 32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43">
    <w:name w:val="样式 32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44">
    <w:name w:val="样式 32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45">
    <w:name w:val="样式 32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46">
    <w:name w:val="样式 32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47">
    <w:name w:val="样式 32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48">
    <w:name w:val="样式 32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49">
    <w:name w:val="样式 32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50">
    <w:name w:val="样式 32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51">
    <w:name w:val="样式 32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52">
    <w:name w:val="样式 32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53">
    <w:name w:val="样式 32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54">
    <w:name w:val="样式 32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55">
    <w:name w:val="样式 32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56">
    <w:name w:val="样式 32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57">
    <w:name w:val="样式 32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58">
    <w:name w:val="样式 32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59">
    <w:name w:val="样式 32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60">
    <w:name w:val="样式 32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61">
    <w:name w:val="样式 32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62">
    <w:name w:val="样式 33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63">
    <w:name w:val="样式 33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64">
    <w:name w:val="样式 33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65">
    <w:name w:val="样式 33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66">
    <w:name w:val="样式 33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67">
    <w:name w:val="样式 33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68">
    <w:name w:val="样式 33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69">
    <w:name w:val="样式 330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470">
    <w:name w:val="样式 33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71">
    <w:name w:val="样式 33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72">
    <w:name w:val="样式 33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73">
    <w:name w:val="样式 33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74">
    <w:name w:val="样式 33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75">
    <w:name w:val="样式 33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76">
    <w:name w:val="样式 33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77">
    <w:name w:val="样式 33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78">
    <w:name w:val="样式 331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479">
    <w:name w:val="样式 33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80">
    <w:name w:val="样式 33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81">
    <w:name w:val="样式 33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82">
    <w:name w:val="样式 33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83">
    <w:name w:val="样式 33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84">
    <w:name w:val="样式 33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85">
    <w:name w:val="样式 33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86">
    <w:name w:val="样式 33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87">
    <w:name w:val="样式 332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488">
    <w:name w:val="样式 33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89">
    <w:name w:val="样式 33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90">
    <w:name w:val="样式 33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91">
    <w:name w:val="样式 33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92">
    <w:name w:val="样式 33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93">
    <w:name w:val="样式 33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94">
    <w:name w:val="样式 33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95">
    <w:name w:val="样式 33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96">
    <w:name w:val="样式 333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497">
    <w:name w:val="样式 33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98">
    <w:name w:val="样式 33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99">
    <w:name w:val="样式 33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00">
    <w:name w:val="样式 33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01">
    <w:name w:val="样式 33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02">
    <w:name w:val="样式 33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03">
    <w:name w:val="样式 33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04">
    <w:name w:val="样式 33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05">
    <w:name w:val="样式 33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06">
    <w:name w:val="样式 33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07">
    <w:name w:val="样式 33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08">
    <w:name w:val="样式 33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09">
    <w:name w:val="样式 33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10">
    <w:name w:val="样式 33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11">
    <w:name w:val="样式 33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12">
    <w:name w:val="样式 33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13">
    <w:name w:val="样式 33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14">
    <w:name w:val="样式 33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15">
    <w:name w:val="样式 3353 10 磅"/>
    <w:next w:val="337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16">
    <w:name w:val="样式 33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17">
    <w:name w:val="样式 33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18">
    <w:name w:val="样式 33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19">
    <w:name w:val="样式 33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20">
    <w:name w:val="样式 33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21">
    <w:name w:val="样式 33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22">
    <w:name w:val="样式 33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23">
    <w:name w:val="样式 33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24">
    <w:name w:val="样式 33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25">
    <w:name w:val="样式 33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26">
    <w:name w:val="样式 33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27">
    <w:name w:val="样式 33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28">
    <w:name w:val="样式 33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29">
    <w:name w:val="样式 33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30">
    <w:name w:val="样式 33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31">
    <w:name w:val="样式 33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32">
    <w:name w:val="样式 33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33">
    <w:name w:val="样式 33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34">
    <w:name w:val="样式 33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35">
    <w:name w:val="样式 33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36">
    <w:name w:val="样式 33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37">
    <w:name w:val="样式 33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38">
    <w:name w:val="样式 33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39">
    <w:name w:val="样式 33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40">
    <w:name w:val="样式 33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41">
    <w:name w:val="样式 33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42">
    <w:name w:val="样式 33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43">
    <w:name w:val="样式 33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44">
    <w:name w:val="样式 33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45">
    <w:name w:val="样式 33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46">
    <w:name w:val="样式 33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47">
    <w:name w:val="样式 33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48">
    <w:name w:val="样式 33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49">
    <w:name w:val="样式 33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50">
    <w:name w:val="样式 33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51">
    <w:name w:val="样式 3389 10 磅"/>
    <w:next w:val="341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52">
    <w:name w:val="样式 33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53">
    <w:name w:val="样式 3391 10 磅"/>
    <w:next w:val="341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54">
    <w:name w:val="样式 33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55">
    <w:name w:val="样式 33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56">
    <w:name w:val="样式 33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57">
    <w:name w:val="样式 33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58">
    <w:name w:val="样式 33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59">
    <w:name w:val="样式 33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60">
    <w:name w:val="样式 33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61">
    <w:name w:val="样式 33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62">
    <w:name w:val="样式 34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63">
    <w:name w:val="样式 34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64">
    <w:name w:val="样式 34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65">
    <w:name w:val="样式 34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66">
    <w:name w:val="样式 34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67">
    <w:name w:val="样式 34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68">
    <w:name w:val="样式 34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69">
    <w:name w:val="样式 34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70">
    <w:name w:val="样式 34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71">
    <w:name w:val="样式 34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72">
    <w:name w:val="样式 34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73">
    <w:name w:val="样式 34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74">
    <w:name w:val="样式 34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75">
    <w:name w:val="样式 34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76">
    <w:name w:val="样式 34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77">
    <w:name w:val="样式 34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78">
    <w:name w:val="样式 34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79">
    <w:name w:val="样式 34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80">
    <w:name w:val="样式 34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81">
    <w:name w:val="样式 34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82">
    <w:name w:val="样式 34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83">
    <w:name w:val="样式 34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84">
    <w:name w:val="样式 34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85">
    <w:name w:val="样式 34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86">
    <w:name w:val="样式 34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87">
    <w:name w:val="样式 34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88">
    <w:name w:val="样式 34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89">
    <w:name w:val="样式 34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90">
    <w:name w:val="样式 34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91">
    <w:name w:val="样式 34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92">
    <w:name w:val="样式 34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93">
    <w:name w:val="样式 34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94">
    <w:name w:val="样式 34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95">
    <w:name w:val="样式 34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96">
    <w:name w:val="样式 34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97">
    <w:name w:val="样式 34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98">
    <w:name w:val="样式 34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99">
    <w:name w:val="样式 34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00">
    <w:name w:val="样式 34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01">
    <w:name w:val="样式 34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02">
    <w:name w:val="样式 34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03">
    <w:name w:val="样式 34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04">
    <w:name w:val="样式 34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05">
    <w:name w:val="样式 34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06">
    <w:name w:val="样式 34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07">
    <w:name w:val="样式 34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08">
    <w:name w:val="样式 34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09">
    <w:name w:val="样式 34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10">
    <w:name w:val="样式 34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11">
    <w:name w:val="样式 34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12">
    <w:name w:val="样式 34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13">
    <w:name w:val="样式 34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14">
    <w:name w:val="样式 34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15">
    <w:name w:val="样式 34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16">
    <w:name w:val="样式 34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17">
    <w:name w:val="样式 34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18">
    <w:name w:val="样式 34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19">
    <w:name w:val="样式 34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20">
    <w:name w:val="样式 34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21">
    <w:name w:val="样式 34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22">
    <w:name w:val="样式 34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23">
    <w:name w:val="样式 34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24">
    <w:name w:val="样式 34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25">
    <w:name w:val="样式 34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26">
    <w:name w:val="样式 34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27">
    <w:name w:val="样式 34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28">
    <w:name w:val="样式 34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29">
    <w:name w:val="样式 34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30">
    <w:name w:val="样式 34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31">
    <w:name w:val="样式 34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32">
    <w:name w:val="样式 34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33">
    <w:name w:val="样式 34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34">
    <w:name w:val="样式 34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35">
    <w:name w:val="样式 34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36">
    <w:name w:val="样式 34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37">
    <w:name w:val="样式 34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38">
    <w:name w:val="样式 34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39">
    <w:name w:val="样式 34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40">
    <w:name w:val="样式 34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41">
    <w:name w:val="样式 34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42">
    <w:name w:val="样式 34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43">
    <w:name w:val="样式 34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44">
    <w:name w:val="样式 34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45">
    <w:name w:val="样式 34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46">
    <w:name w:val="样式 34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47">
    <w:name w:val="样式 34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48">
    <w:name w:val="样式 34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49">
    <w:name w:val="样式 34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50">
    <w:name w:val="样式 34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51">
    <w:name w:val="样式 34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52">
    <w:name w:val="样式 34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53">
    <w:name w:val="样式 34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54">
    <w:name w:val="样式 34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55">
    <w:name w:val="样式 34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56">
    <w:name w:val="样式 34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57">
    <w:name w:val="样式 34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58">
    <w:name w:val="样式 34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59">
    <w:name w:val="样式 34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60">
    <w:name w:val="样式 34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61">
    <w:name w:val="样式 34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62">
    <w:name w:val="样式 35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63">
    <w:name w:val="样式 35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64">
    <w:name w:val="样式 35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65">
    <w:name w:val="样式 35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66">
    <w:name w:val="样式 35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67">
    <w:name w:val="样式 35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68">
    <w:name w:val="样式 35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69">
    <w:name w:val="样式 35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70">
    <w:name w:val="样式 35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71">
    <w:name w:val="样式 35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72">
    <w:name w:val="样式 3510 10 磅"/>
    <w:next w:val="353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73">
    <w:name w:val="样式 35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74">
    <w:name w:val="样式 35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75">
    <w:name w:val="样式 35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76">
    <w:name w:val="样式 35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77">
    <w:name w:val="样式 35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78">
    <w:name w:val="样式 35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79">
    <w:name w:val="样式 35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80">
    <w:name w:val="样式 35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81">
    <w:name w:val="样式 35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82">
    <w:name w:val="样式 35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83">
    <w:name w:val="样式 35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84">
    <w:name w:val="样式 35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85">
    <w:name w:val="样式 35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86">
    <w:name w:val="样式 35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87">
    <w:name w:val="样式 35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88">
    <w:name w:val="样式 35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89">
    <w:name w:val="样式 35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90">
    <w:name w:val="样式 35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91">
    <w:name w:val="样式 35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92">
    <w:name w:val="样式 35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93">
    <w:name w:val="样式 35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94">
    <w:name w:val="样式 35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95">
    <w:name w:val="样式 35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96">
    <w:name w:val="样式 35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97">
    <w:name w:val="样式 35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98">
    <w:name w:val="样式 35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99">
    <w:name w:val="样式 35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00">
    <w:name w:val="样式 35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01">
    <w:name w:val="样式 35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02">
    <w:name w:val="样式 35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03">
    <w:name w:val="样式 35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04">
    <w:name w:val="样式 35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05">
    <w:name w:val="样式 35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06">
    <w:name w:val="样式 35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07">
    <w:name w:val="样式 35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08">
    <w:name w:val="样式 35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09">
    <w:name w:val="样式 35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10">
    <w:name w:val="样式 35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11">
    <w:name w:val="样式 35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12">
    <w:name w:val="样式 35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13">
    <w:name w:val="样式 35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14">
    <w:name w:val="样式 35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15">
    <w:name w:val="样式 35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16">
    <w:name w:val="样式 35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17">
    <w:name w:val="样式 35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18">
    <w:name w:val="样式 35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19">
    <w:name w:val="样式 35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20">
    <w:name w:val="样式 35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21">
    <w:name w:val="样式 35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22">
    <w:name w:val="样式 35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23">
    <w:name w:val="样式 35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24">
    <w:name w:val="样式 35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25">
    <w:name w:val="样式 35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26">
    <w:name w:val="样式 35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27">
    <w:name w:val="样式 35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28">
    <w:name w:val="样式 35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29">
    <w:name w:val="样式 35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30">
    <w:name w:val="样式 35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31">
    <w:name w:val="样式 35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32">
    <w:name w:val="样式 35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33">
    <w:name w:val="样式 35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34">
    <w:name w:val="样式 35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35">
    <w:name w:val="样式 35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36">
    <w:name w:val="样式 35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37">
    <w:name w:val="样式 35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38">
    <w:name w:val="样式 35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39">
    <w:name w:val="样式 35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40">
    <w:name w:val="样式 35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41">
    <w:name w:val="样式 35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42">
    <w:name w:val="样式 35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43">
    <w:name w:val="样式 35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44">
    <w:name w:val="样式 35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45">
    <w:name w:val="样式 35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46">
    <w:name w:val="样式 35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47">
    <w:name w:val="样式 358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748">
    <w:name w:val="样式 35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49">
    <w:name w:val="样式 35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50">
    <w:name w:val="样式 35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51">
    <w:name w:val="样式 35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52">
    <w:name w:val="样式 35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53">
    <w:name w:val="样式 35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54">
    <w:name w:val="样式 35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55">
    <w:name w:val="样式 35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56">
    <w:name w:val="样式 35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57">
    <w:name w:val="样式 35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58">
    <w:name w:val="样式 35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59">
    <w:name w:val="样式 35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60">
    <w:name w:val="样式 35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61">
    <w:name w:val="样式 35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62">
    <w:name w:val="样式 36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63">
    <w:name w:val="样式 36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64">
    <w:name w:val="样式 36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65">
    <w:name w:val="样式 36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66">
    <w:name w:val="样式 36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67">
    <w:name w:val="样式 36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68">
    <w:name w:val="样式 36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69">
    <w:name w:val="样式 36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70">
    <w:name w:val="样式 36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71">
    <w:name w:val="样式 36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72">
    <w:name w:val="样式 36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73">
    <w:name w:val="样式 36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74">
    <w:name w:val="样式 36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75">
    <w:name w:val="样式 36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76">
    <w:name w:val="样式 36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77">
    <w:name w:val="样式 36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78">
    <w:name w:val="样式 36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79">
    <w:name w:val="样式 36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80">
    <w:name w:val="样式 36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81">
    <w:name w:val="样式 36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82">
    <w:name w:val="样式 36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83">
    <w:name w:val="样式 36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84">
    <w:name w:val="样式 36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85">
    <w:name w:val="样式 36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86">
    <w:name w:val="样式 36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87">
    <w:name w:val="样式 36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88">
    <w:name w:val="样式 36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89">
    <w:name w:val="样式 36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90">
    <w:name w:val="样式 36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91">
    <w:name w:val="样式 36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92">
    <w:name w:val="样式 36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93">
    <w:name w:val="样式 36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94">
    <w:name w:val="样式 36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95">
    <w:name w:val="样式 36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96">
    <w:name w:val="样式 36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97">
    <w:name w:val="样式 36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98">
    <w:name w:val="样式 36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99">
    <w:name w:val="样式 36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00">
    <w:name w:val="样式 36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01">
    <w:name w:val="样式 36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02">
    <w:name w:val="样式 36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03">
    <w:name w:val="样式 36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04">
    <w:name w:val="样式 36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05">
    <w:name w:val="样式 36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06">
    <w:name w:val="样式 36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07">
    <w:name w:val="样式 36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08">
    <w:name w:val="样式 36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09">
    <w:name w:val="样式 36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10">
    <w:name w:val="样式 36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11">
    <w:name w:val="样式 36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12">
    <w:name w:val="样式 36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13">
    <w:name w:val="样式 36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14">
    <w:name w:val="样式 36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15">
    <w:name w:val="样式 36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16">
    <w:name w:val="样式 36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17">
    <w:name w:val="样式 36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18">
    <w:name w:val="样式 36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19">
    <w:name w:val="样式 36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20">
    <w:name w:val="样式 36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21">
    <w:name w:val="样式 36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22">
    <w:name w:val="样式 36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23">
    <w:name w:val="样式 36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24">
    <w:name w:val="样式 36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25">
    <w:name w:val="样式 36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26">
    <w:name w:val="样式 36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27">
    <w:name w:val="样式 36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28">
    <w:name w:val="样式 36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29">
    <w:name w:val="样式 36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30">
    <w:name w:val="样式 36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31">
    <w:name w:val="样式 36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32">
    <w:name w:val="样式 36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33">
    <w:name w:val="样式 36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34">
    <w:name w:val="样式 36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35">
    <w:name w:val="样式 36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36">
    <w:name w:val="样式 36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37">
    <w:name w:val="样式 36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38">
    <w:name w:val="样式 36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39">
    <w:name w:val="样式 36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40">
    <w:name w:val="样式 36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41">
    <w:name w:val="样式 36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42">
    <w:name w:val="样式 36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43">
    <w:name w:val="样式 36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44">
    <w:name w:val="样式 36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45">
    <w:name w:val="样式 36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46">
    <w:name w:val="样式 36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47">
    <w:name w:val="样式 36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48">
    <w:name w:val="样式 36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49">
    <w:name w:val="样式 36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50">
    <w:name w:val="样式 36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51">
    <w:name w:val="样式 36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52">
    <w:name w:val="样式 36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53">
    <w:name w:val="样式 36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54">
    <w:name w:val="样式 36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55">
    <w:name w:val="样式 36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56">
    <w:name w:val="样式 36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57">
    <w:name w:val="样式 36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58">
    <w:name w:val="样式 36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59">
    <w:name w:val="样式 36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60">
    <w:name w:val="样式 36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61">
    <w:name w:val="样式 36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62">
    <w:name w:val="样式 37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63">
    <w:name w:val="样式 37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64">
    <w:name w:val="样式 37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65">
    <w:name w:val="样式 37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66">
    <w:name w:val="样式 37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67">
    <w:name w:val="样式 37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68">
    <w:name w:val="样式 37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69">
    <w:name w:val="样式 37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70">
    <w:name w:val="样式 37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71">
    <w:name w:val="样式 37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72">
    <w:name w:val="样式 37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73">
    <w:name w:val="样式 37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74">
    <w:name w:val="样式 37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75">
    <w:name w:val="样式 37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76">
    <w:name w:val="样式 37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77">
    <w:name w:val="样式 37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78">
    <w:name w:val="样式 37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79">
    <w:name w:val="样式 37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80">
    <w:name w:val="样式 37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81">
    <w:name w:val="样式 37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82">
    <w:name w:val="样式 37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83">
    <w:name w:val="样式 37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84">
    <w:name w:val="样式 37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85">
    <w:name w:val="样式 37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86">
    <w:name w:val="样式 37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87">
    <w:name w:val="样式 37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88">
    <w:name w:val="样式 37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89">
    <w:name w:val="样式 37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90">
    <w:name w:val="样式 37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91">
    <w:name w:val="样式 37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92">
    <w:name w:val="样式 3730 10 磅"/>
    <w:next w:val="375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93">
    <w:name w:val="样式 3731 10 磅"/>
    <w:next w:val="375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94">
    <w:name w:val="样式 37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95">
    <w:name w:val="样式 37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96">
    <w:name w:val="样式 37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97">
    <w:name w:val="样式 37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98">
    <w:name w:val="样式 37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99">
    <w:name w:val="样式 3737 10 磅"/>
    <w:next w:val="376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00">
    <w:name w:val="样式 3738 10 磅"/>
    <w:next w:val="376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01">
    <w:name w:val="样式 37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02">
    <w:name w:val="样式 37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03">
    <w:name w:val="样式 37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04">
    <w:name w:val="样式 37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05">
    <w:name w:val="样式 37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06">
    <w:name w:val="样式 37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07">
    <w:name w:val="样式 37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08">
    <w:name w:val="样式 37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09">
    <w:name w:val="样式 37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10">
    <w:name w:val="样式 37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11">
    <w:name w:val="样式 37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12">
    <w:name w:val="样式 37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13">
    <w:name w:val="样式 37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14">
    <w:name w:val="样式 37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15">
    <w:name w:val="样式 37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16">
    <w:name w:val="样式 37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17">
    <w:name w:val="样式 37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18">
    <w:name w:val="样式 37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19">
    <w:name w:val="样式 37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20">
    <w:name w:val="样式 37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21">
    <w:name w:val="样式 37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22">
    <w:name w:val="样式 37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23">
    <w:name w:val="样式 37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24">
    <w:name w:val="样式 37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25">
    <w:name w:val="样式 37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26">
    <w:name w:val="样式 37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27">
    <w:name w:val="样式 37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28">
    <w:name w:val="样式 37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29">
    <w:name w:val="样式 37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30">
    <w:name w:val="样式 37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31">
    <w:name w:val="样式 37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32">
    <w:name w:val="样式 37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33">
    <w:name w:val="样式 37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34">
    <w:name w:val="样式 37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35">
    <w:name w:val="样式 37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36">
    <w:name w:val="样式 37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37">
    <w:name w:val="样式 37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38">
    <w:name w:val="样式 37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39">
    <w:name w:val="样式 3777 10 磅"/>
    <w:next w:val="380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40">
    <w:name w:val="样式 3778 10 磅"/>
    <w:next w:val="380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41">
    <w:name w:val="样式 37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42">
    <w:name w:val="样式 37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43">
    <w:name w:val="样式 37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44">
    <w:name w:val="样式 37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45">
    <w:name w:val="样式 37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46">
    <w:name w:val="样式 37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47">
    <w:name w:val="样式 37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48">
    <w:name w:val="样式 37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49">
    <w:name w:val="样式 37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50">
    <w:name w:val="样式 37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51">
    <w:name w:val="样式 37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52">
    <w:name w:val="样式 37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53">
    <w:name w:val="样式 37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54">
    <w:name w:val="样式 37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55">
    <w:name w:val="样式 37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56">
    <w:name w:val="样式 37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57">
    <w:name w:val="样式 37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58">
    <w:name w:val="样式 37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59">
    <w:name w:val="样式 37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60">
    <w:name w:val="样式 37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61">
    <w:name w:val="样式 37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62">
    <w:name w:val="样式 38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63">
    <w:name w:val="样式 38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64">
    <w:name w:val="样式 38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65">
    <w:name w:val="样式 38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66">
    <w:name w:val="样式 38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67">
    <w:name w:val="样式 38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68">
    <w:name w:val="样式 38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69">
    <w:name w:val="样式 38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70">
    <w:name w:val="样式 38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71">
    <w:name w:val="样式 38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72">
    <w:name w:val="样式 38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73">
    <w:name w:val="样式 38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74">
    <w:name w:val="样式 38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75">
    <w:name w:val="样式 38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76">
    <w:name w:val="样式 38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77">
    <w:name w:val="样式 38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78">
    <w:name w:val="样式 38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79">
    <w:name w:val="样式 38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80">
    <w:name w:val="样式 38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81">
    <w:name w:val="样式 38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82">
    <w:name w:val="样式 38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83">
    <w:name w:val="样式 38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84">
    <w:name w:val="样式 3822 10 磅"/>
    <w:next w:val="384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85">
    <w:name w:val="样式 38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86">
    <w:name w:val="样式 38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87">
    <w:name w:val="样式 38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88">
    <w:name w:val="样式 38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89">
    <w:name w:val="样式 38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90">
    <w:name w:val="样式 38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91">
    <w:name w:val="样式 38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92">
    <w:name w:val="样式 38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93">
    <w:name w:val="样式 38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94">
    <w:name w:val="样式 38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95">
    <w:name w:val="样式 38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96">
    <w:name w:val="样式 38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97">
    <w:name w:val="样式 38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98">
    <w:name w:val="样式 38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99">
    <w:name w:val="样式 38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00">
    <w:name w:val="样式 38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01">
    <w:name w:val="样式 38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02">
    <w:name w:val="样式 38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03">
    <w:name w:val="样式 38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04">
    <w:name w:val="样式 38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05">
    <w:name w:val="样式 38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06">
    <w:name w:val="样式 38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07">
    <w:name w:val="样式 38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08">
    <w:name w:val="样式 38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09">
    <w:name w:val="样式 38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10">
    <w:name w:val="样式 38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11">
    <w:name w:val="样式 38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12">
    <w:name w:val="样式 38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13">
    <w:name w:val="样式 38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14">
    <w:name w:val="样式 38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15">
    <w:name w:val="样式 38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16">
    <w:name w:val="样式 38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17">
    <w:name w:val="样式 38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18">
    <w:name w:val="样式 38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19">
    <w:name w:val="样式 38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20">
    <w:name w:val="样式 38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21">
    <w:name w:val="样式 38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22">
    <w:name w:val="样式 38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23">
    <w:name w:val="样式 38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24">
    <w:name w:val="样式 38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25">
    <w:name w:val="样式 38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26">
    <w:name w:val="样式 38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27">
    <w:name w:val="样式 38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28">
    <w:name w:val="样式 38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29">
    <w:name w:val="样式 38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30">
    <w:name w:val="样式 38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31">
    <w:name w:val="样式 38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32">
    <w:name w:val="样式 38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33">
    <w:name w:val="样式 38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34">
    <w:name w:val="样式 38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35">
    <w:name w:val="样式 3873 10 磅"/>
    <w:next w:val="389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36">
    <w:name w:val="样式 38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37">
    <w:name w:val="样式 38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38">
    <w:name w:val="样式 38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39">
    <w:name w:val="样式 38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40">
    <w:name w:val="样式 38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41">
    <w:name w:val="样式 38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42">
    <w:name w:val="样式 38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43">
    <w:name w:val="样式 38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44">
    <w:name w:val="样式 38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45">
    <w:name w:val="样式 38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46">
    <w:name w:val="样式 38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47">
    <w:name w:val="样式 38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48">
    <w:name w:val="样式 38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49">
    <w:name w:val="样式 38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50">
    <w:name w:val="样式 38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51">
    <w:name w:val="样式 38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52">
    <w:name w:val="样式 38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53">
    <w:name w:val="样式 38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54">
    <w:name w:val="样式 38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55">
    <w:name w:val="样式 38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56">
    <w:name w:val="样式 38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57">
    <w:name w:val="样式 38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58">
    <w:name w:val="样式 38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59">
    <w:name w:val="样式 38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60">
    <w:name w:val="样式 38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61">
    <w:name w:val="样式 38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62">
    <w:name w:val="样式 39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63">
    <w:name w:val="样式 39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64">
    <w:name w:val="样式 39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65">
    <w:name w:val="样式 39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66">
    <w:name w:val="样式 39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67">
    <w:name w:val="样式 39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68">
    <w:name w:val="样式 39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69">
    <w:name w:val="样式 39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70">
    <w:name w:val="样式 39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71">
    <w:name w:val="样式 39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72">
    <w:name w:val="样式 39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73">
    <w:name w:val="样式 39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74">
    <w:name w:val="样式 39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75">
    <w:name w:val="样式 39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76">
    <w:name w:val="样式 39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77">
    <w:name w:val="样式 39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78">
    <w:name w:val="样式 39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79">
    <w:name w:val="样式 39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80">
    <w:name w:val="样式 39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81">
    <w:name w:val="样式 39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82">
    <w:name w:val="样式 39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83">
    <w:name w:val="样式 39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84">
    <w:name w:val="样式 39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85">
    <w:name w:val="样式 39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86">
    <w:name w:val="样式 39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87">
    <w:name w:val="样式 39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88">
    <w:name w:val="样式 39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89">
    <w:name w:val="样式 39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90">
    <w:name w:val="样式 39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91">
    <w:name w:val="样式 39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92">
    <w:name w:val="样式 39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93">
    <w:name w:val="样式 39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94">
    <w:name w:val="样式 39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95">
    <w:name w:val="样式 39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96">
    <w:name w:val="样式 39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97">
    <w:name w:val="样式 39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98">
    <w:name w:val="样式 39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99">
    <w:name w:val="样式 39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00">
    <w:name w:val="样式 39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01">
    <w:name w:val="样式 39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02">
    <w:name w:val="样式 39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03">
    <w:name w:val="样式 39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04">
    <w:name w:val="样式 39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05">
    <w:name w:val="样式 39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06">
    <w:name w:val="样式 39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07">
    <w:name w:val="样式 39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08">
    <w:name w:val="样式 39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09">
    <w:name w:val="样式 39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10">
    <w:name w:val="样式 39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11">
    <w:name w:val="样式 39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12">
    <w:name w:val="样式 3959 10 磅"/>
    <w:next w:val="398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13">
    <w:name w:val="样式 3960 10 磅"/>
    <w:next w:val="398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14">
    <w:name w:val="样式 3961 10 磅"/>
    <w:next w:val="398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15">
    <w:name w:val="样式 3962 10 磅"/>
    <w:next w:val="398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16">
    <w:name w:val="样式 3963 10 磅"/>
    <w:next w:val="398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17">
    <w:name w:val="样式 3964 10 磅"/>
    <w:next w:val="398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18">
    <w:name w:val="样式 3965 10 磅"/>
    <w:next w:val="399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19">
    <w:name w:val="样式 3966 10 磅"/>
    <w:next w:val="399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20">
    <w:name w:val="样式 3969 10 磅"/>
    <w:next w:val="399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21">
    <w:name w:val="样式 3970 10 磅"/>
    <w:next w:val="399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22">
    <w:name w:val="样式 3971 10 磅"/>
    <w:next w:val="399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23">
    <w:name w:val="样式 3972 10 磅"/>
    <w:next w:val="399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24">
    <w:name w:val="样式 3973 10 磅"/>
    <w:next w:val="399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25">
    <w:name w:val="样式 3974 10 磅"/>
    <w:next w:val="399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26">
    <w:name w:val="样式 3975 10 磅"/>
    <w:next w:val="400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27">
    <w:name w:val="样式 3976 10 磅"/>
    <w:next w:val="400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28">
    <w:name w:val="样式 39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29">
    <w:name w:val="样式 39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30">
    <w:name w:val="样式 39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31">
    <w:name w:val="样式 39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32">
    <w:name w:val="样式 39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33">
    <w:name w:val="样式 39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34">
    <w:name w:val="样式 39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35">
    <w:name w:val="样式 39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36">
    <w:name w:val="样式 39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37">
    <w:name w:val="样式 39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38">
    <w:name w:val="样式 39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39">
    <w:name w:val="样式 39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40">
    <w:name w:val="样式 39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41">
    <w:name w:val="样式 39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42">
    <w:name w:val="样式 39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43">
    <w:name w:val="样式 39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44">
    <w:name w:val="样式 39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45">
    <w:name w:val="样式 39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46">
    <w:name w:val="样式 39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47">
    <w:name w:val="样式 39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48">
    <w:name w:val="样式 39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49">
    <w:name w:val="样式 39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50">
    <w:name w:val="样式 39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51">
    <w:name w:val="样式 39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52">
    <w:name w:val="样式 39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53">
    <w:name w:val="样式 39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54">
    <w:name w:val="样式 39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55">
    <w:name w:val="样式 39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56">
    <w:name w:val="样式 39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57">
    <w:name w:val="样式 39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58">
    <w:name w:val="样式 39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59">
    <w:name w:val="样式 39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60">
    <w:name w:val="样式 39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61">
    <w:name w:val="样式 39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62">
    <w:name w:val="样式 40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63">
    <w:name w:val="样式 40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64">
    <w:name w:val="样式 40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65">
    <w:name w:val="样式 40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66">
    <w:name w:val="样式 40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67">
    <w:name w:val="样式 40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68">
    <w:name w:val="样式 40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69">
    <w:name w:val="样式 40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70">
    <w:name w:val="样式 40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71">
    <w:name w:val="样式 40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72">
    <w:name w:val="样式 40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73">
    <w:name w:val="样式 40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74">
    <w:name w:val="样式 40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75">
    <w:name w:val="样式 40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76">
    <w:name w:val="样式 40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77">
    <w:name w:val="样式 40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78">
    <w:name w:val="样式 40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79">
    <w:name w:val="样式 40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80">
    <w:name w:val="样式 40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81">
    <w:name w:val="样式 40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82">
    <w:name w:val="样式 40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83">
    <w:name w:val="样式 40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84">
    <w:name w:val="样式 40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85">
    <w:name w:val="样式 40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86">
    <w:name w:val="样式 40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87">
    <w:name w:val="样式 40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88">
    <w:name w:val="样式 40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89">
    <w:name w:val="样式 40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90">
    <w:name w:val="样式 40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91">
    <w:name w:val="样式 40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92">
    <w:name w:val="样式 40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93">
    <w:name w:val="样式 40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94">
    <w:name w:val="样式 40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95">
    <w:name w:val="样式 40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96">
    <w:name w:val="样式 40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97">
    <w:name w:val="样式 40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98">
    <w:name w:val="样式 40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99">
    <w:name w:val="样式 40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00">
    <w:name w:val="样式 40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01">
    <w:name w:val="样式 40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02">
    <w:name w:val="样式 40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03">
    <w:name w:val="样式 40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04">
    <w:name w:val="样式 40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05">
    <w:name w:val="样式 40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06">
    <w:name w:val="样式 40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07">
    <w:name w:val="样式 40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08">
    <w:name w:val="样式 40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09">
    <w:name w:val="样式 40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10">
    <w:name w:val="样式 40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11">
    <w:name w:val="样式 40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12">
    <w:name w:val="样式 40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13">
    <w:name w:val="样式 40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14">
    <w:name w:val="样式 40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15">
    <w:name w:val="样式 40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16">
    <w:name w:val="样式 40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17">
    <w:name w:val="样式 40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18">
    <w:name w:val="样式 40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19">
    <w:name w:val="样式 40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20">
    <w:name w:val="样式 40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21">
    <w:name w:val="样式 40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22">
    <w:name w:val="样式 40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23">
    <w:name w:val="样式 40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24">
    <w:name w:val="样式 40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25">
    <w:name w:val="样式 40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26">
    <w:name w:val="样式 40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27">
    <w:name w:val="样式 40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28">
    <w:name w:val="样式 40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29">
    <w:name w:val="样式 40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30">
    <w:name w:val="样式 40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31">
    <w:name w:val="样式 40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32">
    <w:name w:val="样式 40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33">
    <w:name w:val="样式 40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34">
    <w:name w:val="样式 40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35">
    <w:name w:val="样式 40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36">
    <w:name w:val="样式 40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37">
    <w:name w:val="样式 40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38">
    <w:name w:val="样式 40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39">
    <w:name w:val="样式 40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40">
    <w:name w:val="样式 40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41">
    <w:name w:val="样式 40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42">
    <w:name w:val="样式 40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43">
    <w:name w:val="样式 40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44">
    <w:name w:val="样式 40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45">
    <w:name w:val="样式 40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46">
    <w:name w:val="样式 40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47">
    <w:name w:val="样式 40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48">
    <w:name w:val="样式 40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49">
    <w:name w:val="样式 4087 10 磅"/>
    <w:next w:val="411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50">
    <w:name w:val="样式 4088 10 磅"/>
    <w:next w:val="411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51">
    <w:name w:val="样式 4089 10 磅"/>
    <w:next w:val="411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52">
    <w:name w:val="样式 40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53">
    <w:name w:val="样式 40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54">
    <w:name w:val="样式 40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55">
    <w:name w:val="样式 40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56">
    <w:name w:val="样式 40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57">
    <w:name w:val="样式 40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58">
    <w:name w:val="样式 40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59">
    <w:name w:val="样式 40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60">
    <w:name w:val="样式 40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61">
    <w:name w:val="样式 40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62">
    <w:name w:val="样式 41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63">
    <w:name w:val="样式 41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64">
    <w:name w:val="样式 41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65">
    <w:name w:val="样式 41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66">
    <w:name w:val="样式 41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67">
    <w:name w:val="样式 41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68">
    <w:name w:val="样式 41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69">
    <w:name w:val="样式 41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70">
    <w:name w:val="样式 41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71">
    <w:name w:val="样式 41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72">
    <w:name w:val="样式 41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73">
    <w:name w:val="样式 41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74">
    <w:name w:val="样式 41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75">
    <w:name w:val="样式 41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76">
    <w:name w:val="样式 41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77">
    <w:name w:val="样式 41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78">
    <w:name w:val="样式 41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79">
    <w:name w:val="样式 41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80">
    <w:name w:val="样式 41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81">
    <w:name w:val="样式 41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82">
    <w:name w:val="样式 41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83">
    <w:name w:val="样式 41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84">
    <w:name w:val="样式 41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85">
    <w:name w:val="样式 41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86">
    <w:name w:val="样式 41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87">
    <w:name w:val="样式 41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88">
    <w:name w:val="样式 41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89">
    <w:name w:val="样式 41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90">
    <w:name w:val="样式 41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91">
    <w:name w:val="样式 41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92">
    <w:name w:val="样式 41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93">
    <w:name w:val="样式 41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94">
    <w:name w:val="样式 41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95">
    <w:name w:val="样式 41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96">
    <w:name w:val="样式 41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97">
    <w:name w:val="样式 41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98">
    <w:name w:val="样式 41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99">
    <w:name w:val="样式 41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00">
    <w:name w:val="样式 41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01">
    <w:name w:val="样式 41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02">
    <w:name w:val="样式 41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03">
    <w:name w:val="样式 41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04">
    <w:name w:val="样式 41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05">
    <w:name w:val="样式 41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06">
    <w:name w:val="样式 41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07">
    <w:name w:val="样式 41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08">
    <w:name w:val="样式 41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09">
    <w:name w:val="样式 41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10">
    <w:name w:val="样式 41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11">
    <w:name w:val="样式 41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12">
    <w:name w:val="样式 41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13">
    <w:name w:val="样式 41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14">
    <w:name w:val="样式 41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15">
    <w:name w:val="样式 41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16">
    <w:name w:val="样式 41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17">
    <w:name w:val="样式 41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18">
    <w:name w:val="样式 41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19">
    <w:name w:val="样式 41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20">
    <w:name w:val="样式 41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21">
    <w:name w:val="样式 41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22">
    <w:name w:val="样式 41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23">
    <w:name w:val="样式 41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24">
    <w:name w:val="样式 41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25">
    <w:name w:val="样式 41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26">
    <w:name w:val="样式 41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27">
    <w:name w:val="样式 41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28">
    <w:name w:val="样式 41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29">
    <w:name w:val="样式 41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30">
    <w:name w:val="样式 41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31">
    <w:name w:val="样式 41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32">
    <w:name w:val="样式 41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33">
    <w:name w:val="样式 41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34">
    <w:name w:val="样式 41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35">
    <w:name w:val="样式 41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36">
    <w:name w:val="样式 41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37">
    <w:name w:val="样式 41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38">
    <w:name w:val="样式 41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39">
    <w:name w:val="样式 41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40">
    <w:name w:val="样式 41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41">
    <w:name w:val="样式 41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42">
    <w:name w:val="样式 41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43">
    <w:name w:val="样式 41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44">
    <w:name w:val="样式 41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45">
    <w:name w:val="样式 41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46">
    <w:name w:val="样式 41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47">
    <w:name w:val="样式 41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48">
    <w:name w:val="样式 41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49">
    <w:name w:val="样式 41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50">
    <w:name w:val="样式 41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51">
    <w:name w:val="样式 41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52">
    <w:name w:val="样式 41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53">
    <w:name w:val="样式 41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54">
    <w:name w:val="样式 41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55">
    <w:name w:val="样式 41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56">
    <w:name w:val="样式 41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57">
    <w:name w:val="样式 41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58">
    <w:name w:val="样式 41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59">
    <w:name w:val="样式 41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60">
    <w:name w:val="样式 41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61">
    <w:name w:val="样式 41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62">
    <w:name w:val="样式 42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63">
    <w:name w:val="样式 42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64">
    <w:name w:val="样式 42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65">
    <w:name w:val="样式 42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66">
    <w:name w:val="样式 42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67">
    <w:name w:val="样式 42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68">
    <w:name w:val="样式 42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69">
    <w:name w:val="样式 42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70">
    <w:name w:val="样式 42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71">
    <w:name w:val="样式 42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72">
    <w:name w:val="样式 42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73">
    <w:name w:val="样式 42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74">
    <w:name w:val="样式 42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75">
    <w:name w:val="样式 42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76">
    <w:name w:val="样式 42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77">
    <w:name w:val="样式 42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78">
    <w:name w:val="样式 42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79">
    <w:name w:val="样式 42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80">
    <w:name w:val="样式 42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81">
    <w:name w:val="样式 42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82">
    <w:name w:val="样式 42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83">
    <w:name w:val="样式 42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84">
    <w:name w:val="样式 42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85">
    <w:name w:val="样式 42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86">
    <w:name w:val="样式 42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87">
    <w:name w:val="样式 42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88">
    <w:name w:val="样式 42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89">
    <w:name w:val="样式 42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90">
    <w:name w:val="样式 42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91">
    <w:name w:val="样式 42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92">
    <w:name w:val="样式 42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93">
    <w:name w:val="样式 42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94">
    <w:name w:val="样式 42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95">
    <w:name w:val="样式 42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96">
    <w:name w:val="样式 42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97">
    <w:name w:val="样式 42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98">
    <w:name w:val="样式 42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99">
    <w:name w:val="样式 42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00">
    <w:name w:val="样式 42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01">
    <w:name w:val="样式 42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02">
    <w:name w:val="样式 42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03">
    <w:name w:val="样式 42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04">
    <w:name w:val="样式 42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05">
    <w:name w:val="样式 42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06">
    <w:name w:val="样式 42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07">
    <w:name w:val="样式 42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08">
    <w:name w:val="样式 42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09">
    <w:name w:val="样式 42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10">
    <w:name w:val="样式 42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11">
    <w:name w:val="样式 42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12">
    <w:name w:val="样式 42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13">
    <w:name w:val="样式 42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14">
    <w:name w:val="样式 42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15">
    <w:name w:val="样式 42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16">
    <w:name w:val="样式 42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17">
    <w:name w:val="样式 42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18">
    <w:name w:val="样式 42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19">
    <w:name w:val="样式 42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20">
    <w:name w:val="样式 42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21">
    <w:name w:val="样式 42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22">
    <w:name w:val="样式 42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23">
    <w:name w:val="样式 42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24">
    <w:name w:val="样式 42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25">
    <w:name w:val="样式 42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26">
    <w:name w:val="样式 42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27">
    <w:name w:val="样式 42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28">
    <w:name w:val="样式 42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29">
    <w:name w:val="样式 42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30">
    <w:name w:val="样式 42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31">
    <w:name w:val="样式 42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32">
    <w:name w:val="样式 42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33">
    <w:name w:val="样式 42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34">
    <w:name w:val="样式 42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35">
    <w:name w:val="样式 42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36">
    <w:name w:val="样式 42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37">
    <w:name w:val="样式 42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38">
    <w:name w:val="样式 42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39">
    <w:name w:val="样式 42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40">
    <w:name w:val="样式 42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41">
    <w:name w:val="样式 42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42">
    <w:name w:val="样式 42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43">
    <w:name w:val="样式 42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44">
    <w:name w:val="样式 42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45">
    <w:name w:val="样式 42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46">
    <w:name w:val="样式 42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47">
    <w:name w:val="样式 42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48">
    <w:name w:val="样式 42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49">
    <w:name w:val="样式 42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50">
    <w:name w:val="样式 42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51">
    <w:name w:val="样式 42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52">
    <w:name w:val="样式 42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53">
    <w:name w:val="样式 42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54">
    <w:name w:val="样式 42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55">
    <w:name w:val="样式 42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56">
    <w:name w:val="样式 42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57">
    <w:name w:val="样式 42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58">
    <w:name w:val="样式 42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59">
    <w:name w:val="样式 42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60">
    <w:name w:val="样式 42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61">
    <w:name w:val="样式 42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62">
    <w:name w:val="样式 43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63">
    <w:name w:val="样式 43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64">
    <w:name w:val="样式 43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65">
    <w:name w:val="样式 43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66">
    <w:name w:val="样式 43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67">
    <w:name w:val="样式 43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68">
    <w:name w:val="样式 43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69">
    <w:name w:val="样式 43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70">
    <w:name w:val="样式 43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71">
    <w:name w:val="样式 43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72">
    <w:name w:val="样式 43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73">
    <w:name w:val="样式 43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74">
    <w:name w:val="样式 43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75">
    <w:name w:val="样式 43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76">
    <w:name w:val="样式 43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77">
    <w:name w:val="样式 43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78">
    <w:name w:val="样式 43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79">
    <w:name w:val="样式 43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80">
    <w:name w:val="样式 43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81">
    <w:name w:val="样式 43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82">
    <w:name w:val="样式 43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83">
    <w:name w:val="样式 43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84">
    <w:name w:val="样式 43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85">
    <w:name w:val="样式 43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86">
    <w:name w:val="样式 43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87">
    <w:name w:val="样式 43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88">
    <w:name w:val="样式 43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89">
    <w:name w:val="样式 43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90">
    <w:name w:val="样式 43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91">
    <w:name w:val="样式 43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92">
    <w:name w:val="样式 43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93">
    <w:name w:val="样式 43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94">
    <w:name w:val="样式 43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95">
    <w:name w:val="样式 43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96">
    <w:name w:val="样式 43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97">
    <w:name w:val="样式 43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98">
    <w:name w:val="样式 43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99">
    <w:name w:val="样式 43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00">
    <w:name w:val="样式 43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01">
    <w:name w:val="正文文字"/>
    <w:basedOn w:val="0"/>
    <w:next w:val="0"/>
    <w:pPr>
      <w:spacing w:after="120"/>
    </w:pPr>
  </w:style>
  <w:style w:type="paragraph" w:customStyle="1" w:styleId="4502">
    <w:name w:val="正文文字 3"/>
    <w:basedOn w:val="0"/>
    <w:autoRedefine/>
    <w:next w:val="0"/>
    <w:pPr>
      <w:ind w:left="240"/>
    </w:pPr>
    <w:rPr>
      <w:sz w:val="28"/>
      <w:szCs w:val="28"/>
    </w:rPr>
  </w:style>
  <w:style w:type="paragraph" w:customStyle="1" w:styleId="4503">
    <w:name w:val="正文文字 4"/>
    <w:basedOn w:val="0"/>
    <w:autoRedefine/>
    <w:next w:val="0"/>
    <w:pPr>
      <w:ind w:left="240"/>
    </w:pPr>
    <w:rPr>
      <w:sz w:val="24"/>
      <w:szCs w:val="24"/>
    </w:rPr>
  </w:style>
  <w:style w:type="paragraph" w:customStyle="1" w:styleId="4504">
    <w:name w:val="正文文字 5"/>
    <w:basedOn w:val="0"/>
    <w:autoRedefine/>
    <w:next w:val="0"/>
    <w:pPr>
      <w:ind w:left="240"/>
    </w:pPr>
    <w:rPr>
      <w:sz w:val="24"/>
      <w:szCs w:val="24"/>
    </w:rPr>
  </w:style>
  <w:style w:type="paragraph" w:customStyle="1" w:styleId="4505">
    <w:name w:val="正文文字 6"/>
    <w:basedOn w:val="0"/>
    <w:autoRedefine/>
    <w:next w:val="0"/>
    <w:pPr>
      <w:ind w:left="240"/>
    </w:pPr>
    <w:rPr>
      <w:sz w:val="20"/>
      <w:szCs w:val="20"/>
    </w:rPr>
  </w:style>
  <w:style w:type="paragraph" w:customStyle="1" w:styleId="4506">
    <w:name w:val="正文文字 7"/>
    <w:basedOn w:val="0"/>
    <w:autoRedefine/>
    <w:next w:val="0"/>
    <w:pPr>
      <w:ind w:left="240"/>
    </w:pPr>
    <w:rPr>
      <w:sz w:val="20"/>
      <w:szCs w:val="20"/>
    </w:rPr>
  </w:style>
  <w:style w:type="paragraph" w:customStyle="1" w:styleId="4507">
    <w:name w:val="正文文字 8"/>
    <w:basedOn w:val="0"/>
    <w:autoRedefine/>
    <w:next w:val="0"/>
    <w:pPr>
      <w:ind w:left="240"/>
    </w:pPr>
    <w:rPr>
      <w:sz w:val="16"/>
      <w:szCs w:val="16"/>
    </w:rPr>
  </w:style>
  <w:style w:type="paragraph" w:customStyle="1" w:styleId="4508">
    <w:name w:val="正文文字 9"/>
    <w:basedOn w:val="0"/>
    <w:autoRedefine/>
    <w:next w:val="0"/>
    <w:pPr>
      <w:ind w:left="240"/>
    </w:pPr>
    <w:rPr>
      <w:sz w:val="16"/>
      <w:szCs w:val="16"/>
    </w:rPr>
  </w:style>
  <w:style w:type="paragraph" w:customStyle="1" w:styleId="4509">
    <w:name w:val="公式样式 文本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4510">
    <w:name w:val="公式样式 小写希腊字母"/>
    <w:autoRedefine/>
    <w:rPr>
      <w:rFonts w:ascii="Times New Roman" w:eastAsia="宋体" w:cs="Times New Roman" w:hAnsi="Times New Roman"/>
      <w:b w:val="0"/>
      <w:i/>
      <w:lang w:val="en-US" w:eastAsia="zh-CN" w:bidi="ar-SA"/>
    </w:rPr>
  </w:style>
  <w:style w:type="paragraph" w:customStyle="1" w:styleId="4511">
    <w:name w:val="公式样式 大写希腊字母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4512">
    <w:name w:val="公式样式 符号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4513">
    <w:name w:val="公式样式 矢量矩阵"/>
    <w:autoRedefine/>
    <w:rPr>
      <w:rFonts w:ascii="Times New Roman" w:eastAsia="宋体" w:cs="Times New Roman" w:hAnsi="Times New Roman"/>
      <w:b/>
      <w:i w:val="0"/>
      <w:lang w:val="en-US" w:eastAsia="zh-CN" w:bidi="ar-SA"/>
    </w:rPr>
  </w:style>
  <w:style w:type="paragraph" w:customStyle="1" w:styleId="4514">
    <w:name w:val="公式样式 数字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4515">
    <w:name w:val="样式 43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16">
    <w:name w:val="样式 43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17">
    <w:name w:val="样式 43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18">
    <w:name w:val="样式 43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19">
    <w:name w:val="样式 43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20">
    <w:name w:val="样式 43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21">
    <w:name w:val="样式 43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22">
    <w:name w:val="样式 43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23">
    <w:name w:val="样式 43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24">
    <w:name w:val="样式 43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25">
    <w:name w:val="样式 43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26">
    <w:name w:val="样式 43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27">
    <w:name w:val="样式 43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28">
    <w:name w:val="样式 43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29">
    <w:name w:val="样式 43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30">
    <w:name w:val="样式 43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31">
    <w:name w:val="样式 43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32">
    <w:name w:val="样式 43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33">
    <w:name w:val="样式 43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34">
    <w:name w:val="样式 43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35">
    <w:name w:val="样式 43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36">
    <w:name w:val="样式 43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37">
    <w:name w:val="样式 43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38">
    <w:name w:val="样式 43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39">
    <w:name w:val="样式 43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40">
    <w:name w:val="样式 43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41">
    <w:name w:val="样式 43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42">
    <w:name w:val="样式 43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43">
    <w:name w:val="样式 43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44">
    <w:name w:val="样式 43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45">
    <w:name w:val="样式 43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46">
    <w:name w:val="样式 43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47">
    <w:name w:val="样式 43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48">
    <w:name w:val="样式 43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49">
    <w:name w:val="样式 43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50">
    <w:name w:val="样式 43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51">
    <w:name w:val="样式 43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52">
    <w:name w:val="样式 43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53">
    <w:name w:val="样式 43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54">
    <w:name w:val="样式 43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55">
    <w:name w:val="样式 43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56">
    <w:name w:val="样式 43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57">
    <w:name w:val="样式 4441 10 磅"/>
    <w:next w:val="446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58">
    <w:name w:val="样式 4442 10 磅"/>
    <w:next w:val="446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59">
    <w:name w:val="样式 4558 10 磅"/>
    <w:next w:val="457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60">
    <w:name w:val="样式 4561 10 磅"/>
    <w:next w:val="458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61">
    <w:name w:val="样式 4562 10 磅"/>
    <w:next w:val="458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62">
    <w:name w:val="样式 4563 10 磅"/>
    <w:next w:val="458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63">
    <w:name w:val="样式 4564 10 磅"/>
    <w:next w:val="458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64">
    <w:name w:val="样式 4565 10 磅"/>
    <w:next w:val="458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65">
    <w:name w:val="样式 4566 10 磅"/>
    <w:next w:val="458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66">
    <w:name w:val="样式 4567 10 磅"/>
    <w:next w:val="458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67">
    <w:name w:val="样式 4568 10 磅"/>
    <w:next w:val="458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68">
    <w:name w:val="样式 43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69">
    <w:name w:val="样式 43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70">
    <w:name w:val="样式 43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71">
    <w:name w:val="样式 43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72">
    <w:name w:val="样式 43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73">
    <w:name w:val="样式 4443 10 磅"/>
    <w:next w:val="446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74">
    <w:name w:val="样式 4444 10 磅"/>
    <w:next w:val="446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75">
    <w:name w:val="样式 4559 10 磅"/>
    <w:next w:val="458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76">
    <w:name w:val="样式 43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77">
    <w:name w:val="样式 43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78">
    <w:name w:val="样式 43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79">
    <w:name w:val="样式 43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80">
    <w:name w:val="样式 43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81">
    <w:name w:val="样式 43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82">
    <w:name w:val="样式 43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83">
    <w:name w:val="样式 43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84">
    <w:name w:val="样式 43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85">
    <w:name w:val="样式 43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86">
    <w:name w:val="样式 43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87">
    <w:name w:val="样式 43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88">
    <w:name w:val="样式 43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89">
    <w:name w:val="样式 43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90">
    <w:name w:val="样式 44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91">
    <w:name w:val="样式 44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92">
    <w:name w:val="样式 4509 10 磅"/>
    <w:next w:val="453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93">
    <w:name w:val="样式 4510 10 磅"/>
    <w:next w:val="453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94">
    <w:name w:val="样式 4511 10 磅"/>
    <w:next w:val="453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95">
    <w:name w:val="样式 4512 10 磅"/>
    <w:next w:val="453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96">
    <w:name w:val="样式 4513 10 磅"/>
    <w:next w:val="453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97">
    <w:name w:val="样式 4514 10 磅"/>
    <w:next w:val="453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98">
    <w:name w:val="样式 4515 10 磅"/>
    <w:next w:val="453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99">
    <w:name w:val="样式 4516 10 磅"/>
    <w:next w:val="453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00">
    <w:name w:val="样式 4519 10 磅"/>
    <w:next w:val="454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01">
    <w:name w:val="样式 4520 10 磅"/>
    <w:next w:val="454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02">
    <w:name w:val="样式 4521 10 磅"/>
    <w:next w:val="454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03">
    <w:name w:val="样式 4522 10 磅"/>
    <w:next w:val="454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04">
    <w:name w:val="样式 4523 10 磅"/>
    <w:next w:val="454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05">
    <w:name w:val="样式 4524 10 磅"/>
    <w:next w:val="454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06">
    <w:name w:val="样式 4525 10 磅"/>
    <w:next w:val="454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07">
    <w:name w:val="样式 4526 10 磅"/>
    <w:next w:val="454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08">
    <w:name w:val="样式 4529 10 磅"/>
    <w:next w:val="455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09">
    <w:name w:val="样式 4530 10 磅"/>
    <w:next w:val="455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10">
    <w:name w:val="样式 4531 10 磅"/>
    <w:next w:val="455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11">
    <w:name w:val="样式 4532 10 磅"/>
    <w:next w:val="455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12">
    <w:name w:val="样式 4533 10 磅"/>
    <w:next w:val="455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13">
    <w:name w:val="样式 4534 10 磅"/>
    <w:next w:val="455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14">
    <w:name w:val="样式 4535 10 磅"/>
    <w:next w:val="455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15">
    <w:name w:val="样式 4536 10 磅"/>
    <w:next w:val="455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16">
    <w:name w:val="样式 4539 10 磅"/>
    <w:next w:val="456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17">
    <w:name w:val="样式 4540 10 磅"/>
    <w:next w:val="456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18">
    <w:name w:val="样式 4541 10 磅"/>
    <w:next w:val="456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19">
    <w:name w:val="样式 4542 10 磅"/>
    <w:next w:val="456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20">
    <w:name w:val="样式 4543 10 磅"/>
    <w:next w:val="456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21">
    <w:name w:val="样式 4544 10 磅"/>
    <w:next w:val="456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22">
    <w:name w:val="样式 4545 10 磅"/>
    <w:next w:val="456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23">
    <w:name w:val="样式 4546 10 磅"/>
    <w:next w:val="456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24">
    <w:name w:val="样式 44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25">
    <w:name w:val="样式 44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26">
    <w:name w:val="样式 44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27">
    <w:name w:val="样式 44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28">
    <w:name w:val="样式 44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29">
    <w:name w:val="样式 44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30">
    <w:name w:val="样式 44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31">
    <w:name w:val="样式 44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32">
    <w:name w:val="样式 44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33">
    <w:name w:val="样式 44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34">
    <w:name w:val="样式 44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35">
    <w:name w:val="样式 44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36">
    <w:name w:val="样式 44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37">
    <w:name w:val="样式 44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38">
    <w:name w:val="样式 44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39">
    <w:name w:val="样式 44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40">
    <w:name w:val="样式 44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41">
    <w:name w:val="样式 44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42">
    <w:name w:val="样式 44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43">
    <w:name w:val="样式 44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44">
    <w:name w:val="样式 44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45">
    <w:name w:val="样式 44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46">
    <w:name w:val="样式 44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47">
    <w:name w:val="样式 44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48">
    <w:name w:val="样式 44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49">
    <w:name w:val="样式 44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50">
    <w:name w:val="样式 44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51">
    <w:name w:val="样式 44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52">
    <w:name w:val="样式 44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53">
    <w:name w:val="样式 44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54">
    <w:name w:val="样式 44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55">
    <w:name w:val="样式 44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56">
    <w:name w:val="样式 4449 10 磅"/>
    <w:next w:val="447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57">
    <w:name w:val="样式 4450 10 磅"/>
    <w:next w:val="447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58">
    <w:name w:val="样式 4451 10 磅"/>
    <w:next w:val="447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59">
    <w:name w:val="样式 4452 10 磅"/>
    <w:next w:val="447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60">
    <w:name w:val="样式 4453 10 磅"/>
    <w:next w:val="447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61">
    <w:name w:val="样式 4574 10 磅"/>
    <w:next w:val="459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62">
    <w:name w:val="样式 4575 10 磅"/>
    <w:next w:val="459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63">
    <w:name w:val="样式 4456 10 磅"/>
    <w:next w:val="448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64">
    <w:name w:val="样式 44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65">
    <w:name w:val="样式 44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66">
    <w:name w:val="样式 44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67">
    <w:name w:val="样式 44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68">
    <w:name w:val="样式 44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69">
    <w:name w:val="样式 4454 10 磅"/>
    <w:next w:val="447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70">
    <w:name w:val="样式 4455 10 磅"/>
    <w:next w:val="448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71">
    <w:name w:val="样式 44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72">
    <w:name w:val="样式 4459 10 磅"/>
    <w:next w:val="448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73">
    <w:name w:val="样式 4460 10 磅"/>
    <w:next w:val="448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74">
    <w:name w:val="样式 4461 10 磅"/>
    <w:next w:val="448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75">
    <w:name w:val="样式 4462 10 磅"/>
    <w:next w:val="448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76">
    <w:name w:val="样式 4463 10 磅"/>
    <w:next w:val="448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77">
    <w:name w:val="样式 4464 10 磅"/>
    <w:next w:val="448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78">
    <w:name w:val="样式 4465 10 磅"/>
    <w:next w:val="449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79">
    <w:name w:val="样式 4466 10 磅"/>
    <w:next w:val="449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80">
    <w:name w:val="样式 4469 10 磅"/>
    <w:next w:val="449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81">
    <w:name w:val="样式 4470 10 磅"/>
    <w:next w:val="449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82">
    <w:name w:val="样式 4471 10 磅"/>
    <w:next w:val="449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83">
    <w:name w:val="样式 4472 10 磅"/>
    <w:next w:val="449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84">
    <w:name w:val="样式 4473 10 磅"/>
    <w:next w:val="449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85">
    <w:name w:val="样式 4474 10 磅"/>
    <w:next w:val="449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86">
    <w:name w:val="样式 4475 10 磅"/>
    <w:next w:val="450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87">
    <w:name w:val="样式 4476 10 磅"/>
    <w:next w:val="450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88">
    <w:name w:val="样式 4479 10 磅"/>
    <w:next w:val="450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89">
    <w:name w:val="样式 4480 10 磅"/>
    <w:next w:val="450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90">
    <w:name w:val="样式 4481 10 磅"/>
    <w:next w:val="450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91">
    <w:name w:val="样式 4482 10 磅"/>
    <w:next w:val="450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92">
    <w:name w:val="样式 4483 10 磅"/>
    <w:next w:val="450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93">
    <w:name w:val="样式 4484 10 磅"/>
    <w:next w:val="450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94">
    <w:name w:val="样式 4485 10 磅"/>
    <w:next w:val="450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95">
    <w:name w:val="样式 4486 10 磅"/>
    <w:next w:val="450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96">
    <w:name w:val="样式 4489 10 磅"/>
    <w:next w:val="451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97">
    <w:name w:val="样式 4490 10 磅"/>
    <w:next w:val="451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98">
    <w:name w:val="样式 4491 10 磅"/>
    <w:next w:val="451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99">
    <w:name w:val="样式 4492 10 磅"/>
    <w:next w:val="451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00">
    <w:name w:val="样式 4493 10 磅"/>
    <w:next w:val="451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01">
    <w:name w:val="样式 4494 10 磅"/>
    <w:next w:val="451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02">
    <w:name w:val="样式 4495 10 磅"/>
    <w:next w:val="451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03">
    <w:name w:val="样式 4496 10 磅"/>
    <w:next w:val="451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04">
    <w:name w:val="样式 4499 10 磅"/>
    <w:next w:val="452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05">
    <w:name w:val="样式 4500 10 磅"/>
    <w:next w:val="452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06">
    <w:name w:val="样式 4501 10 磅"/>
    <w:next w:val="452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07">
    <w:name w:val="样式 4502 10 磅"/>
    <w:next w:val="452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08">
    <w:name w:val="样式 4503 10 磅"/>
    <w:next w:val="452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09">
    <w:name w:val="样式 4504 10 磅"/>
    <w:next w:val="452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10">
    <w:name w:val="样式 4505 10 磅"/>
    <w:next w:val="452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11">
    <w:name w:val="样式 4506 10 磅"/>
    <w:next w:val="452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12">
    <w:name w:val="样式 4549 10 磅"/>
    <w:next w:val="457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13">
    <w:name w:val="样式 4550 10 磅"/>
    <w:next w:val="457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14">
    <w:name w:val="样式 4551 10 磅"/>
    <w:next w:val="457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15">
    <w:name w:val="样式 4552 10 磅"/>
    <w:next w:val="457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16">
    <w:name w:val="样式 4553 10 磅"/>
    <w:next w:val="457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17">
    <w:name w:val="样式 4554 10 磅"/>
    <w:next w:val="457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18">
    <w:name w:val="样式 4555 10 磅"/>
    <w:next w:val="457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19">
    <w:name w:val="样式 4556 10 磅"/>
    <w:next w:val="457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20">
    <w:name w:val="正文文字"/>
    <w:basedOn w:val="0"/>
    <w:next w:val="0"/>
    <w:pPr>
      <w:spacing w:after="120"/>
    </w:pPr>
  </w:style>
  <w:style w:type="paragraph" w:customStyle="1" w:styleId="4721">
    <w:name w:val="正文文字 1"/>
    <w:basedOn w:val="0"/>
    <w:autoRedefine/>
    <w:next w:val="0"/>
    <w:pPr>
      <w:ind w:left="240"/>
    </w:pPr>
    <w:rPr>
      <w:sz w:val="28"/>
      <w:szCs w:val="28"/>
    </w:rPr>
  </w:style>
  <w:style w:type="paragraph" w:customStyle="1" w:styleId="4722">
    <w:name w:val="正文文字 2"/>
    <w:basedOn w:val="0"/>
    <w:autoRedefine/>
    <w:next w:val="0"/>
    <w:pPr>
      <w:ind w:left="240"/>
    </w:pPr>
    <w:rPr>
      <w:rFonts w:ascii="Arial" w:hAnsi="Arial"/>
      <w:sz w:val="28"/>
      <w:szCs w:val="28"/>
    </w:rPr>
  </w:style>
  <w:style w:type="paragraph" w:customStyle="1" w:styleId="4723">
    <w:name w:val="正文文字 3"/>
    <w:basedOn w:val="0"/>
    <w:autoRedefine/>
    <w:next w:val="0"/>
    <w:pPr>
      <w:ind w:left="240"/>
    </w:pPr>
    <w:rPr>
      <w:sz w:val="28"/>
      <w:szCs w:val="28"/>
    </w:rPr>
  </w:style>
  <w:style w:type="paragraph" w:customStyle="1" w:styleId="4724">
    <w:name w:val="正文文字 5"/>
    <w:basedOn w:val="0"/>
    <w:autoRedefine/>
    <w:next w:val="0"/>
    <w:pPr>
      <w:ind w:left="240"/>
    </w:pPr>
    <w:rPr>
      <w:sz w:val="24"/>
      <w:szCs w:val="24"/>
    </w:rPr>
  </w:style>
  <w:style w:type="paragraph" w:customStyle="1" w:styleId="4725">
    <w:name w:val="正文文字 6"/>
    <w:basedOn w:val="0"/>
    <w:autoRedefine/>
    <w:next w:val="0"/>
    <w:pPr>
      <w:ind w:left="240"/>
    </w:pPr>
    <w:rPr>
      <w:sz w:val="20"/>
      <w:szCs w:val="20"/>
    </w:rPr>
  </w:style>
  <w:style w:type="paragraph" w:customStyle="1" w:styleId="4726">
    <w:name w:val="正文文字 7"/>
    <w:basedOn w:val="0"/>
    <w:autoRedefine/>
    <w:next w:val="0"/>
    <w:pPr>
      <w:ind w:left="240"/>
    </w:pPr>
    <w:rPr>
      <w:sz w:val="20"/>
      <w:szCs w:val="20"/>
    </w:rPr>
  </w:style>
  <w:style w:type="paragraph" w:customStyle="1" w:styleId="4727">
    <w:name w:val="正文文字 8"/>
    <w:basedOn w:val="0"/>
    <w:autoRedefine/>
    <w:next w:val="0"/>
    <w:pPr>
      <w:ind w:left="240"/>
    </w:pPr>
    <w:rPr>
      <w:sz w:val="16"/>
      <w:szCs w:val="16"/>
    </w:rPr>
  </w:style>
  <w:style w:type="paragraph" w:customStyle="1" w:styleId="4728">
    <w:name w:val="正文文字 9"/>
    <w:basedOn w:val="0"/>
    <w:autoRedefine/>
    <w:next w:val="0"/>
    <w:pPr>
      <w:ind w:left="240"/>
    </w:pPr>
    <w:rPr>
      <w:sz w:val="16"/>
      <w:szCs w:val="16"/>
    </w:rPr>
  </w:style>
  <w:style w:type="paragraph" w:customStyle="1" w:styleId="4729">
    <w:name w:val="公式样式 函数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4730">
    <w:name w:val="公式样式 变量"/>
    <w:autoRedefine/>
    <w:rPr>
      <w:rFonts w:ascii="Times New Roman" w:eastAsia="宋体" w:cs="Times New Roman" w:hAnsi="Times New Roman"/>
      <w:b w:val="0"/>
      <w:i/>
      <w:lang w:val="en-US" w:eastAsia="zh-CN" w:bidi="ar-SA"/>
    </w:rPr>
  </w:style>
  <w:style w:type="paragraph" w:customStyle="1" w:styleId="4731">
    <w:name w:val="公式样式 数字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4732">
    <w:name w:val="样式 4822 10 磅"/>
    <w:next w:val="484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33">
    <w:name w:val="样式 4823 10 磅"/>
    <w:next w:val="484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34">
    <w:name w:val="样式 4824 10 磅"/>
    <w:next w:val="484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35">
    <w:name w:val="样式 4825 10 磅"/>
    <w:next w:val="484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36">
    <w:name w:val="样式 4826 10 磅"/>
    <w:next w:val="484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37">
    <w:name w:val="样式 4827 10 磅"/>
    <w:next w:val="484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38">
    <w:name w:val="样式 4828 10 磅"/>
    <w:next w:val="484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39">
    <w:name w:val="样式 4829 10 磅"/>
    <w:next w:val="484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40">
    <w:name w:val="样式 44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41">
    <w:name w:val="样式 44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42">
    <w:name w:val="样式 44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43">
    <w:name w:val="样式 4593 10 磅"/>
    <w:next w:val="461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44">
    <w:name w:val="样式 4594 10 磅"/>
    <w:next w:val="461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45">
    <w:name w:val="样式 44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46">
    <w:name w:val="样式 44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47">
    <w:name w:val="样式 4581 10 磅"/>
    <w:next w:val="460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48">
    <w:name w:val="样式 4582 10 磅"/>
    <w:next w:val="460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49">
    <w:name w:val="样式 4583 10 磅"/>
    <w:next w:val="460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50">
    <w:name w:val="样式 44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51">
    <w:name w:val="样式 4595 10 磅"/>
    <w:next w:val="462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52">
    <w:name w:val="样式 4596 10 磅"/>
    <w:next w:val="462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53">
    <w:name w:val="样式 44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54">
    <w:name w:val="样式 44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55">
    <w:name w:val="样式 4584 10 磅"/>
    <w:next w:val="460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56">
    <w:name w:val="样式 4585 10 磅"/>
    <w:next w:val="461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57">
    <w:name w:val="样式 4586 10 磅"/>
    <w:next w:val="461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58">
    <w:name w:val="样式 44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59">
    <w:name w:val="样式 44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60">
    <w:name w:val="样式 4587 10 磅"/>
    <w:next w:val="461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61">
    <w:name w:val="样式 4588 10 磅"/>
    <w:next w:val="461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62">
    <w:name w:val="样式 4589 10 磅"/>
    <w:next w:val="461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63">
    <w:name w:val="样式 44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64">
    <w:name w:val="样式 4590 10 磅"/>
    <w:next w:val="461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65">
    <w:name w:val="样式 4591 10 磅"/>
    <w:next w:val="461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66">
    <w:name w:val="样式 4592 10 磅"/>
    <w:next w:val="461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67">
    <w:name w:val="样式 44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68">
    <w:name w:val="样式 44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69">
    <w:name w:val="样式 44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70">
    <w:name w:val="样式 4600 10 磅"/>
    <w:next w:val="462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71">
    <w:name w:val="样式 4601 10 磅"/>
    <w:next w:val="462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72">
    <w:name w:val="样式 4602 10 磅"/>
    <w:next w:val="462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73">
    <w:name w:val="样式 4603 10 磅"/>
    <w:next w:val="462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74">
    <w:name w:val="样式 4604 10 磅"/>
    <w:next w:val="462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75">
    <w:name w:val="样式 4605 10 磅"/>
    <w:next w:val="463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76">
    <w:name w:val="样式 4606 10 磅"/>
    <w:next w:val="463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77">
    <w:name w:val="样式 44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78">
    <w:name w:val="样式 45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79">
    <w:name w:val="样式 4731 10 磅"/>
    <w:next w:val="475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80">
    <w:name w:val="样式 4732 10 磅"/>
    <w:next w:val="475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81">
    <w:name w:val="样式 45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82">
    <w:name w:val="样式 4758 10 磅"/>
    <w:next w:val="477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83">
    <w:name w:val="样式 4759 10 磅"/>
    <w:next w:val="477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84">
    <w:name w:val="样式 4760 10 磅"/>
    <w:next w:val="477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85">
    <w:name w:val="样式 4761 10 磅"/>
    <w:next w:val="478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86">
    <w:name w:val="样式 4762 10 磅"/>
    <w:next w:val="478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87">
    <w:name w:val="样式 4763 10 磅"/>
    <w:next w:val="478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88">
    <w:name w:val="样式 4764 10 磅"/>
    <w:next w:val="478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89">
    <w:name w:val="样式 4765 10 磅"/>
    <w:next w:val="478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90">
    <w:name w:val="样式 4768 10 磅"/>
    <w:next w:val="478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91">
    <w:name w:val="样式 4769 10 磅"/>
    <w:next w:val="478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92">
    <w:name w:val="样式 4770 10 磅"/>
    <w:next w:val="478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93">
    <w:name w:val="样式 4771 10 磅"/>
    <w:next w:val="479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94">
    <w:name w:val="样式 4772 10 磅"/>
    <w:next w:val="479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95">
    <w:name w:val="样式 4773 10 磅"/>
    <w:next w:val="479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96">
    <w:name w:val="样式 4774 10 磅"/>
    <w:next w:val="479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97">
    <w:name w:val="样式 4775 10 磅"/>
    <w:next w:val="479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98">
    <w:name w:val="样式 4778 10 磅"/>
    <w:next w:val="479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99">
    <w:name w:val="样式 4779 10 磅"/>
    <w:next w:val="479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00">
    <w:name w:val="样式 4780 10 磅"/>
    <w:next w:val="479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01">
    <w:name w:val="样式 4781 10 磅"/>
    <w:next w:val="480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02">
    <w:name w:val="样式 4782 10 磅"/>
    <w:next w:val="480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03">
    <w:name w:val="样式 4783 10 磅"/>
    <w:next w:val="480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04">
    <w:name w:val="样式 4784 10 磅"/>
    <w:next w:val="480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05">
    <w:name w:val="样式 4785 10 磅"/>
    <w:next w:val="480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06">
    <w:name w:val="样式 45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07">
    <w:name w:val="样式 45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08">
    <w:name w:val="样式 45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09">
    <w:name w:val="样式 45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10">
    <w:name w:val="样式 45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11">
    <w:name w:val="样式 4618 10 磅"/>
    <w:next w:val="464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12">
    <w:name w:val="样式 4619 10 磅"/>
    <w:next w:val="464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13">
    <w:name w:val="样式 45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14">
    <w:name w:val="样式 45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15">
    <w:name w:val="样式 45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16">
    <w:name w:val="样式 45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17">
    <w:name w:val="样式 45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18">
    <w:name w:val="样式 45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19">
    <w:name w:val="样式 4787 10 磅"/>
    <w:next w:val="480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20">
    <w:name w:val="样式 4788 10 磅"/>
    <w:next w:val="480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21">
    <w:name w:val="样式 45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22">
    <w:name w:val="样式 45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23">
    <w:name w:val="样式 45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24">
    <w:name w:val="样式 45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25">
    <w:name w:val="样式 45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26">
    <w:name w:val="样式 4808 10 磅"/>
    <w:next w:val="482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27">
    <w:name w:val="样式 4654 10 磅"/>
    <w:next w:val="467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28">
    <w:name w:val="样式 4655 10 磅"/>
    <w:next w:val="468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29">
    <w:name w:val="样式 45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30">
    <w:name w:val="样式 45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31">
    <w:name w:val="样式 4660 10 磅"/>
    <w:next w:val="468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32">
    <w:name w:val="样式 4661 10 磅"/>
    <w:next w:val="468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33">
    <w:name w:val="样式 4662 10 磅"/>
    <w:next w:val="468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34">
    <w:name w:val="样式 4809 10 磅"/>
    <w:next w:val="482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35">
    <w:name w:val="样式 4664 10 磅"/>
    <w:next w:val="468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36">
    <w:name w:val="样式 4665 10 磅"/>
    <w:next w:val="469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37">
    <w:name w:val="样式 45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38">
    <w:name w:val="样式 45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39">
    <w:name w:val="样式 4666 10 磅"/>
    <w:next w:val="469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40">
    <w:name w:val="样式 4667 10 磅"/>
    <w:next w:val="469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41">
    <w:name w:val="样式 4668 10 磅"/>
    <w:next w:val="469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42">
    <w:name w:val="样式 4810 10 磅"/>
    <w:next w:val="482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43">
    <w:name w:val="样式 4670 10 磅"/>
    <w:next w:val="469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44">
    <w:name w:val="样式 4671 10 磅"/>
    <w:next w:val="469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45">
    <w:name w:val="样式 45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46">
    <w:name w:val="样式 45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47">
    <w:name w:val="样式 4672 10 磅"/>
    <w:next w:val="469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48">
    <w:name w:val="样式 4673 10 磅"/>
    <w:next w:val="469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49">
    <w:name w:val="样式 4674 10 磅"/>
    <w:next w:val="469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50">
    <w:name w:val="样式 4811 10 磅"/>
    <w:next w:val="483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51">
    <w:name w:val="样式 4676 10 磅"/>
    <w:next w:val="470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52">
    <w:name w:val="样式 4677 10 磅"/>
    <w:next w:val="470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53">
    <w:name w:val="样式 45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54">
    <w:name w:val="样式 46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55">
    <w:name w:val="样式 4678 10 磅"/>
    <w:next w:val="470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56">
    <w:name w:val="样式 4679 10 磅"/>
    <w:next w:val="470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57">
    <w:name w:val="样式 4680 10 磅"/>
    <w:next w:val="470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58">
    <w:name w:val="样式 4812 10 磅"/>
    <w:next w:val="483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59">
    <w:name w:val="样式 4682 10 磅"/>
    <w:next w:val="470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60">
    <w:name w:val="样式 4683 10 磅"/>
    <w:next w:val="470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61">
    <w:name w:val="样式 4712 10 磅"/>
    <w:next w:val="473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62">
    <w:name w:val="样式 4649 10 磅"/>
    <w:next w:val="467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63">
    <w:name w:val="样式 4684 10 磅"/>
    <w:next w:val="470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64">
    <w:name w:val="样式 4685 10 磅"/>
    <w:next w:val="471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65">
    <w:name w:val="样式 4686 10 磅"/>
    <w:next w:val="471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66">
    <w:name w:val="样式 4813 10 磅"/>
    <w:next w:val="483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67">
    <w:name w:val="样式 4688 10 磅"/>
    <w:next w:val="471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68">
    <w:name w:val="样式 4689 10 磅"/>
    <w:next w:val="471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69">
    <w:name w:val="样式 4713 10 磅"/>
    <w:next w:val="473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70">
    <w:name w:val="样式 4650 10 磅"/>
    <w:next w:val="467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71">
    <w:name w:val="样式 4690 10 磅"/>
    <w:next w:val="471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72">
    <w:name w:val="样式 4691 10 磅"/>
    <w:next w:val="471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73">
    <w:name w:val="样式 4692 10 磅"/>
    <w:next w:val="471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74">
    <w:name w:val="样式 4814 10 磅"/>
    <w:next w:val="483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75">
    <w:name w:val="样式 4694 10 磅"/>
    <w:next w:val="471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76">
    <w:name w:val="样式 4695 10 磅"/>
    <w:next w:val="472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77">
    <w:name w:val="样式 4714 10 磅"/>
    <w:next w:val="473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78">
    <w:name w:val="样式 4651 10 磅"/>
    <w:next w:val="467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79">
    <w:name w:val="样式 4696 10 磅"/>
    <w:next w:val="472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80">
    <w:name w:val="样式 4697 10 磅"/>
    <w:next w:val="472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81">
    <w:name w:val="样式 4698 10 磅"/>
    <w:next w:val="472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82">
    <w:name w:val="样式 4815 10 磅"/>
    <w:next w:val="483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83">
    <w:name w:val="样式 4700 10 磅"/>
    <w:next w:val="472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84">
    <w:name w:val="样式 4701 10 磅"/>
    <w:next w:val="472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85">
    <w:name w:val="样式 4715 10 磅"/>
    <w:next w:val="473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86">
    <w:name w:val="样式 4652 10 磅"/>
    <w:next w:val="467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87">
    <w:name w:val="样式 4702 10 磅"/>
    <w:next w:val="472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88">
    <w:name w:val="样式 4703 10 磅"/>
    <w:next w:val="472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89">
    <w:name w:val="样式 4704 10 磅"/>
    <w:next w:val="472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90">
    <w:name w:val="样式 4816 10 磅"/>
    <w:next w:val="483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91">
    <w:name w:val="样式 4706 10 磅"/>
    <w:next w:val="472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92">
    <w:name w:val="样式 4707 10 磅"/>
    <w:next w:val="473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93">
    <w:name w:val="样式 46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94">
    <w:name w:val="样式 46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95">
    <w:name w:val="样式 46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96">
    <w:name w:val="样式 46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97">
    <w:name w:val="样式 46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98">
    <w:name w:val="样式 4817 10 磅"/>
    <w:next w:val="483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99">
    <w:name w:val="样式 4739 10 磅"/>
    <w:next w:val="475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00">
    <w:name w:val="样式 4740 10 磅"/>
    <w:next w:val="475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01">
    <w:name w:val="样式 46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02">
    <w:name w:val="样式 46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03">
    <w:name w:val="样式 46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04">
    <w:name w:val="样式 46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05">
    <w:name w:val="样式 46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06">
    <w:name w:val="样式 46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07">
    <w:name w:val="样式 4718 10 磅"/>
    <w:next w:val="473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08">
    <w:name w:val="样式 4719 10 磅"/>
    <w:next w:val="473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09">
    <w:name w:val="样式 46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10">
    <w:name w:val="样式 46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11">
    <w:name w:val="样式 46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12">
    <w:name w:val="样式 46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13">
    <w:name w:val="样式 46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14">
    <w:name w:val="样式 46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15">
    <w:name w:val="样式 4723 10 磅"/>
    <w:next w:val="474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16">
    <w:name w:val="样式 4724 10 磅"/>
    <w:next w:val="474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17">
    <w:name w:val="样式 46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18">
    <w:name w:val="样式 46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19">
    <w:name w:val="样式 46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20">
    <w:name w:val="样式 46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21">
    <w:name w:val="样式 46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22">
    <w:name w:val="样式 46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23">
    <w:name w:val="样式 46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24">
    <w:name w:val="样式 46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25">
    <w:name w:val="样式 46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26">
    <w:name w:val="正文文字 1"/>
    <w:basedOn w:val="0"/>
    <w:autoRedefine/>
    <w:next w:val="0"/>
    <w:pPr>
      <w:ind w:left="240"/>
    </w:pPr>
    <w:rPr>
      <w:sz w:val="28"/>
      <w:szCs w:val="28"/>
    </w:rPr>
  </w:style>
  <w:style w:type="paragraph" w:customStyle="1" w:styleId="4927">
    <w:name w:val="正文文字 4"/>
    <w:basedOn w:val="0"/>
    <w:autoRedefine/>
    <w:next w:val="0"/>
    <w:pPr>
      <w:ind w:left="240"/>
    </w:pPr>
    <w:rPr>
      <w:sz w:val="24"/>
      <w:szCs w:val="24"/>
    </w:rPr>
  </w:style>
  <w:style w:type="paragraph" w:customStyle="1" w:styleId="4928">
    <w:name w:val="正文文字 5"/>
    <w:basedOn w:val="0"/>
    <w:autoRedefine/>
    <w:next w:val="0"/>
    <w:pPr>
      <w:ind w:left="240"/>
    </w:pPr>
    <w:rPr>
      <w:sz w:val="24"/>
      <w:szCs w:val="24"/>
    </w:rPr>
  </w:style>
  <w:style w:type="paragraph" w:customStyle="1" w:styleId="4929">
    <w:name w:val="正文文字 6"/>
    <w:basedOn w:val="0"/>
    <w:autoRedefine/>
    <w:next w:val="0"/>
    <w:pPr>
      <w:ind w:left="240"/>
    </w:pPr>
    <w:rPr>
      <w:sz w:val="20"/>
      <w:szCs w:val="20"/>
    </w:rPr>
  </w:style>
  <w:style w:type="paragraph" w:customStyle="1" w:styleId="4930">
    <w:name w:val="正文文字 7"/>
    <w:basedOn w:val="0"/>
    <w:autoRedefine/>
    <w:next w:val="0"/>
    <w:pPr>
      <w:ind w:left="240"/>
    </w:pPr>
    <w:rPr>
      <w:sz w:val="20"/>
      <w:szCs w:val="20"/>
    </w:rPr>
  </w:style>
  <w:style w:type="paragraph" w:customStyle="1" w:styleId="4931">
    <w:name w:val="正文文字 8"/>
    <w:basedOn w:val="0"/>
    <w:autoRedefine/>
    <w:next w:val="0"/>
    <w:pPr>
      <w:ind w:left="240"/>
    </w:pPr>
    <w:rPr>
      <w:sz w:val="16"/>
      <w:szCs w:val="16"/>
    </w:rPr>
  </w:style>
  <w:style w:type="paragraph" w:customStyle="1" w:styleId="4932">
    <w:name w:val="正文文字 9"/>
    <w:basedOn w:val="0"/>
    <w:autoRedefine/>
    <w:next w:val="0"/>
    <w:pPr>
      <w:ind w:left="240"/>
    </w:pPr>
    <w:rPr>
      <w:sz w:val="16"/>
      <w:szCs w:val="16"/>
    </w:rPr>
  </w:style>
  <w:style w:type="paragraph" w:customStyle="1" w:styleId="4933">
    <w:name w:val="公式样式 文本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4934">
    <w:name w:val="公式样式 函数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4935">
    <w:name w:val="公式样式 小写希腊字母"/>
    <w:autoRedefine/>
    <w:rPr>
      <w:rFonts w:ascii="Times New Roman" w:eastAsia="宋体" w:cs="Times New Roman" w:hAnsi="Times New Roman"/>
      <w:b w:val="0"/>
      <w:i/>
      <w:lang w:val="en-US" w:eastAsia="zh-CN" w:bidi="ar-SA"/>
    </w:rPr>
  </w:style>
  <w:style w:type="paragraph" w:customStyle="1" w:styleId="4936">
    <w:name w:val="公式样式 大写希腊字母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4937">
    <w:name w:val="公式样式 符号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4938">
    <w:name w:val="公式样式 矢量矩阵"/>
    <w:autoRedefine/>
    <w:rPr>
      <w:rFonts w:ascii="Times New Roman" w:eastAsia="宋体" w:cs="Times New Roman" w:hAnsi="Times New Roman"/>
      <w:b/>
      <w:i w:val="0"/>
      <w:lang w:val="en-US" w:eastAsia="zh-CN" w:bidi="ar-SA"/>
    </w:rPr>
  </w:style>
  <w:style w:type="paragraph" w:customStyle="1" w:styleId="4939">
    <w:name w:val="公式样式 数字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4940">
    <w:name w:val="样式 46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41">
    <w:name w:val="样式 46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42">
    <w:name w:val="样式 46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43">
    <w:name w:val="样式 46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44">
    <w:name w:val="样式 5152 10 磅"/>
    <w:next w:val="517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45">
    <w:name w:val="样式 4851 10 磅"/>
    <w:next w:val="487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46">
    <w:name w:val="样式 4852 10 磅"/>
    <w:next w:val="487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47">
    <w:name w:val="样式 46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48">
    <w:name w:val="样式 4853 10 磅"/>
    <w:next w:val="487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49">
    <w:name w:val="样式 4983 10 磅"/>
    <w:next w:val="500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50">
    <w:name w:val="样式 4984 10 磅"/>
    <w:next w:val="500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51">
    <w:name w:val="样式 4985 10 磅"/>
    <w:next w:val="500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52">
    <w:name w:val="样式 5153 10 磅"/>
    <w:next w:val="517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53">
    <w:name w:val="样式 4987 10 磅"/>
    <w:next w:val="500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54">
    <w:name w:val="样式 4988 10 磅"/>
    <w:next w:val="500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55">
    <w:name w:val="样式 4989 10 磅"/>
    <w:next w:val="501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56">
    <w:name w:val="样式 4860 10 磅"/>
    <w:next w:val="488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57">
    <w:name w:val="样式 4990 10 磅"/>
    <w:next w:val="501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58">
    <w:name w:val="样式 4991 10 磅"/>
    <w:next w:val="501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59">
    <w:name w:val="样式 4992 10 磅"/>
    <w:next w:val="501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60">
    <w:name w:val="样式 5154 10 磅"/>
    <w:next w:val="517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61">
    <w:name w:val="样式 4994 10 磅"/>
    <w:next w:val="501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62">
    <w:name w:val="样式 4995 10 磅"/>
    <w:next w:val="501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63">
    <w:name w:val="样式 4996 10 磅"/>
    <w:next w:val="501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64">
    <w:name w:val="样式 4867 10 磅"/>
    <w:next w:val="489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65">
    <w:name w:val="样式 4997 10 磅"/>
    <w:next w:val="501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66">
    <w:name w:val="样式 4998 10 磅"/>
    <w:next w:val="501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67">
    <w:name w:val="样式 4999 10 磅"/>
    <w:next w:val="502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68">
    <w:name w:val="样式 5155 10 磅"/>
    <w:next w:val="517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69">
    <w:name w:val="样式 5001 10 磅"/>
    <w:next w:val="502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70">
    <w:name w:val="样式 5002 10 磅"/>
    <w:next w:val="502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71">
    <w:name w:val="样式 5003 10 磅"/>
    <w:next w:val="502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72">
    <w:name w:val="样式 4874 10 磅"/>
    <w:next w:val="489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73">
    <w:name w:val="样式 5004 10 磅"/>
    <w:next w:val="502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74">
    <w:name w:val="样式 5005 10 磅"/>
    <w:next w:val="502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75">
    <w:name w:val="样式 5006 10 磅"/>
    <w:next w:val="502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76">
    <w:name w:val="样式 5156 10 磅"/>
    <w:next w:val="517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77">
    <w:name w:val="样式 5008 10 磅"/>
    <w:next w:val="502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78">
    <w:name w:val="样式 5009 10 磅"/>
    <w:next w:val="503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79">
    <w:name w:val="样式 5010 10 磅"/>
    <w:next w:val="503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80">
    <w:name w:val="样式 4881 10 磅"/>
    <w:next w:val="490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81">
    <w:name w:val="样式 5011 10 磅"/>
    <w:next w:val="503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82">
    <w:name w:val="样式 5012 10 磅"/>
    <w:next w:val="503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83">
    <w:name w:val="样式 5013 10 磅"/>
    <w:next w:val="503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84">
    <w:name w:val="样式 5157 10 磅"/>
    <w:next w:val="517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85">
    <w:name w:val="样式 5015 10 磅"/>
    <w:next w:val="503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86">
    <w:name w:val="样式 5016 10 磅"/>
    <w:next w:val="503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87">
    <w:name w:val="样式 5017 10 磅"/>
    <w:next w:val="503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88">
    <w:name w:val="样式 4888 10 磅"/>
    <w:next w:val="491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89">
    <w:name w:val="样式 5018 10 磅"/>
    <w:next w:val="503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90">
    <w:name w:val="样式 5019 10 磅"/>
    <w:next w:val="504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91">
    <w:name w:val="样式 5020 10 磅"/>
    <w:next w:val="504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92">
    <w:name w:val="样式 5158 10 磅"/>
    <w:next w:val="517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93">
    <w:name w:val="样式 5022 10 磅"/>
    <w:next w:val="504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94">
    <w:name w:val="样式 5023 10 磅"/>
    <w:next w:val="504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95">
    <w:name w:val="样式 5024 10 磅"/>
    <w:next w:val="504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96">
    <w:name w:val="样式 4895 10 磅"/>
    <w:next w:val="492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97">
    <w:name w:val="样式 5025 10 磅"/>
    <w:next w:val="504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98">
    <w:name w:val="样式 5026 10 磅"/>
    <w:next w:val="504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99">
    <w:name w:val="样式 5027 10 磅"/>
    <w:next w:val="504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00">
    <w:name w:val="样式 5159 10 磅"/>
    <w:next w:val="518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01">
    <w:name w:val="样式 5029 10 磅"/>
    <w:next w:val="505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02">
    <w:name w:val="样式 5030 10 磅"/>
    <w:next w:val="505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03">
    <w:name w:val="样式 5031 10 磅"/>
    <w:next w:val="505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04">
    <w:name w:val="样式 4902 10 磅"/>
    <w:next w:val="492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05">
    <w:name w:val="样式 5032 10 磅"/>
    <w:next w:val="505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06">
    <w:name w:val="样式 5033 10 磅"/>
    <w:next w:val="505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07">
    <w:name w:val="样式 4905 10 磅"/>
    <w:next w:val="492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08">
    <w:name w:val="样式 4906 10 磅"/>
    <w:next w:val="492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09">
    <w:name w:val="样式 4907 10 磅"/>
    <w:next w:val="492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10">
    <w:name w:val="样式 4908 10 磅"/>
    <w:next w:val="493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11">
    <w:name w:val="样式 46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12">
    <w:name w:val="样式 4909 10 磅"/>
    <w:next w:val="493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13">
    <w:name w:val="样式 4910 10 磅"/>
    <w:next w:val="493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14">
    <w:name w:val="样式 4911 10 磅"/>
    <w:next w:val="493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15">
    <w:name w:val="样式 4912 10 磅"/>
    <w:next w:val="493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16">
    <w:name w:val="样式 5144 10 磅"/>
    <w:next w:val="516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17">
    <w:name w:val="样式 4914 10 磅"/>
    <w:next w:val="493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18">
    <w:name w:val="样式 4915 10 磅"/>
    <w:next w:val="493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19">
    <w:name w:val="样式 46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20">
    <w:name w:val="样式 4916 10 磅"/>
    <w:next w:val="493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21">
    <w:name w:val="样式 4917 10 磅"/>
    <w:next w:val="493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22">
    <w:name w:val="样式 4918 10 磅"/>
    <w:next w:val="493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23">
    <w:name w:val="样式 4919 10 磅"/>
    <w:next w:val="494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24">
    <w:name w:val="样式 5145 10 磅"/>
    <w:next w:val="516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25">
    <w:name w:val="样式 4921 10 磅"/>
    <w:next w:val="494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26">
    <w:name w:val="样式 4922 10 磅"/>
    <w:next w:val="494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27">
    <w:name w:val="样式 46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28">
    <w:name w:val="样式 4923 10 磅"/>
    <w:next w:val="494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29">
    <w:name w:val="样式 4924 10 磅"/>
    <w:next w:val="494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30">
    <w:name w:val="样式 4925 10 磅"/>
    <w:next w:val="494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31">
    <w:name w:val="样式 4926 10 磅"/>
    <w:next w:val="494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32">
    <w:name w:val="样式 5146 10 磅"/>
    <w:next w:val="516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33">
    <w:name w:val="样式 4928 10 磅"/>
    <w:next w:val="494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34">
    <w:name w:val="样式 4929 10 磅"/>
    <w:next w:val="495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35">
    <w:name w:val="样式 46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36">
    <w:name w:val="样式 4930 10 磅"/>
    <w:next w:val="495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37">
    <w:name w:val="样式 5037 10 磅"/>
    <w:next w:val="505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38">
    <w:name w:val="样式 5038 10 磅"/>
    <w:next w:val="505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39">
    <w:name w:val="样式 5039 10 磅"/>
    <w:next w:val="506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40">
    <w:name w:val="样式 5147 10 磅"/>
    <w:next w:val="516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41">
    <w:name w:val="样式 5041 10 磅"/>
    <w:next w:val="506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42">
    <w:name w:val="样式 5042 10 磅"/>
    <w:next w:val="506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43">
    <w:name w:val="样式 5043 10 磅"/>
    <w:next w:val="506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44">
    <w:name w:val="样式 4937 10 磅"/>
    <w:next w:val="495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45">
    <w:name w:val="样式 5044 10 磅"/>
    <w:next w:val="506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46">
    <w:name w:val="样式 5045 10 磅"/>
    <w:next w:val="506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47">
    <w:name w:val="样式 5046 10 磅"/>
    <w:next w:val="506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48">
    <w:name w:val="样式 5148 10 磅"/>
    <w:next w:val="516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49">
    <w:name w:val="样式 5048 10 磅"/>
    <w:next w:val="506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50">
    <w:name w:val="样式 5049 10 磅"/>
    <w:next w:val="507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51">
    <w:name w:val="样式 5050 10 磅"/>
    <w:next w:val="507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52">
    <w:name w:val="样式 4944 10 磅"/>
    <w:next w:val="496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53">
    <w:name w:val="样式 5051 10 磅"/>
    <w:next w:val="507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54">
    <w:name w:val="样式 5052 10 磅"/>
    <w:next w:val="507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55">
    <w:name w:val="样式 5053 10 磅"/>
    <w:next w:val="507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56">
    <w:name w:val="样式 5149 10 磅"/>
    <w:next w:val="517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57">
    <w:name w:val="样式 5055 10 磅"/>
    <w:next w:val="507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58">
    <w:name w:val="样式 5056 10 磅"/>
    <w:next w:val="507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59">
    <w:name w:val="样式 5057 10 磅"/>
    <w:next w:val="507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60">
    <w:name w:val="样式 4951 10 磅"/>
    <w:next w:val="497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61">
    <w:name w:val="样式 5058 10 磅"/>
    <w:next w:val="507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62">
    <w:name w:val="样式 5059 10 磅"/>
    <w:next w:val="508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63">
    <w:name w:val="样式 5060 10 磅"/>
    <w:next w:val="508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64">
    <w:name w:val="样式 5150 10 磅"/>
    <w:next w:val="517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65">
    <w:name w:val="样式 5062 10 磅"/>
    <w:next w:val="508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66">
    <w:name w:val="样式 5063 10 磅"/>
    <w:next w:val="508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67">
    <w:name w:val="样式 5064 10 磅"/>
    <w:next w:val="508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68">
    <w:name w:val="样式 4959 10 磅"/>
    <w:next w:val="498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69">
    <w:name w:val="样式 5065 10 磅"/>
    <w:next w:val="508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70">
    <w:name w:val="样式 5066 10 磅"/>
    <w:next w:val="508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71">
    <w:name w:val="样式 5067 10 磅"/>
    <w:next w:val="508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72">
    <w:name w:val="样式 5151 10 磅"/>
    <w:next w:val="517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73">
    <w:name w:val="样式 5069 10 磅"/>
    <w:next w:val="509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74">
    <w:name w:val="样式 5070 10 磅"/>
    <w:next w:val="509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75">
    <w:name w:val="样式 5071 10 磅"/>
    <w:next w:val="509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76">
    <w:name w:val="样式 4967 10 磅"/>
    <w:next w:val="498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77">
    <w:name w:val="样式 4968 10 磅"/>
    <w:next w:val="498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78">
    <w:name w:val="样式 4969 10 磅"/>
    <w:next w:val="499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79">
    <w:name w:val="样式 4970 10 磅"/>
    <w:next w:val="499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80">
    <w:name w:val="样式 5140 10 磅"/>
    <w:next w:val="516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81">
    <w:name w:val="样式 51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82">
    <w:name w:val="样式 51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83">
    <w:name w:val="样式 46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84">
    <w:name w:val="样式 46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85">
    <w:name w:val="样式 46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86">
    <w:name w:val="样式 46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87">
    <w:name w:val="样式 46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88">
    <w:name w:val="样式 46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89">
    <w:name w:val="样式 4972 10 磅"/>
    <w:next w:val="499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90">
    <w:name w:val="样式 4973 10 磅"/>
    <w:next w:val="499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91">
    <w:name w:val="样式 46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92">
    <w:name w:val="样式 4975 10 磅"/>
    <w:next w:val="499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93">
    <w:name w:val="样式 50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94">
    <w:name w:val="样式 50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95">
    <w:name w:val="样式 50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96">
    <w:name w:val="样式 5141 10 磅"/>
    <w:next w:val="516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97">
    <w:name w:val="样式 4980 10 磅"/>
    <w:next w:val="500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98">
    <w:name w:val="样式 4981 10 磅"/>
    <w:next w:val="500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99">
    <w:name w:val="样式 46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00">
    <w:name w:val="样式 46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01">
    <w:name w:val="样式 5076 10 磅"/>
    <w:next w:val="509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02">
    <w:name w:val="样式 5077 10 磅"/>
    <w:next w:val="509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03">
    <w:name w:val="样式 5078 10 磅"/>
    <w:next w:val="509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04">
    <w:name w:val="样式 5142 10 磅"/>
    <w:next w:val="516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05">
    <w:name w:val="样式 5080 10 磅"/>
    <w:next w:val="510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06">
    <w:name w:val="样式 5081 10 磅"/>
    <w:next w:val="510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07">
    <w:name w:val="样式 5082 10 磅"/>
    <w:next w:val="510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08">
    <w:name w:val="样式 50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09">
    <w:name w:val="样式 50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10">
    <w:name w:val="样式 50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11">
    <w:name w:val="样式 50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12">
    <w:name w:val="样式 5143 10 磅"/>
    <w:next w:val="516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13">
    <w:name w:val="样式 5088 10 磅"/>
    <w:next w:val="510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14">
    <w:name w:val="样式 5089 10 磅"/>
    <w:next w:val="511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15">
    <w:name w:val="样式 50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16">
    <w:name w:val="样式 46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17">
    <w:name w:val="样式 46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18">
    <w:name w:val="样式 46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19">
    <w:name w:val="样式 46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20">
    <w:name w:val="样式 5087 10 磅"/>
    <w:next w:val="511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21">
    <w:name w:val="样式 51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22">
    <w:name w:val="样式 51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23">
    <w:name w:val="样式 46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24">
    <w:name w:val="样式 46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25">
    <w:name w:val="样式 46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26">
    <w:name w:val="样式 47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27">
    <w:name w:val="样式 47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28">
    <w:name w:val="样式 47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29">
    <w:name w:val="样式 51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30">
    <w:name w:val="样式 51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31">
    <w:name w:val="样式 47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32">
    <w:name w:val="样式 47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33">
    <w:name w:val="样式 47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34">
    <w:name w:val="样式 47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35">
    <w:name w:val="样式 47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36">
    <w:name w:val="样式 47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37">
    <w:name w:val="样式 5095 10 磅"/>
    <w:next w:val="511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38">
    <w:name w:val="样式 5096 10 磅"/>
    <w:next w:val="511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39">
    <w:name w:val="样式 47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40">
    <w:name w:val="样式 5098 10 磅"/>
    <w:next w:val="511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41">
    <w:name w:val="样式 5099 10 磅"/>
    <w:next w:val="512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42">
    <w:name w:val="样式 5100 10 磅"/>
    <w:next w:val="512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43">
    <w:name w:val="样式 5101 10 磅"/>
    <w:next w:val="512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44">
    <w:name w:val="样式 5102 10 磅"/>
    <w:next w:val="512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45">
    <w:name w:val="样式 5164 10 磅"/>
    <w:next w:val="518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46">
    <w:name w:val="样式 5165 10 磅"/>
    <w:next w:val="518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47">
    <w:name w:val="样式 5105 10 磅"/>
    <w:next w:val="512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48">
    <w:name w:val="样式 47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49">
    <w:name w:val="样式 47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50">
    <w:name w:val="样式 47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51">
    <w:name w:val="样式 47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52">
    <w:name w:val="样式 47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53">
    <w:name w:val="样式 5103 10 磅"/>
    <w:next w:val="512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54">
    <w:name w:val="样式 5104 10 磅"/>
    <w:next w:val="512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55">
    <w:name w:val="样式 47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56">
    <w:name w:val="样式 5107 10 磅"/>
    <w:next w:val="512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57">
    <w:name w:val="样式 5108 10 磅"/>
    <w:next w:val="512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58">
    <w:name w:val="样式 5109 10 磅"/>
    <w:next w:val="513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59">
    <w:name w:val="样式 5110 10 磅"/>
    <w:next w:val="513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60">
    <w:name w:val="样式 5111 10 磅"/>
    <w:next w:val="513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61">
    <w:name w:val="样式 5112 10 磅"/>
    <w:next w:val="513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62">
    <w:name w:val="样式 5113 10 磅"/>
    <w:next w:val="513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63">
    <w:name w:val="样式 5114 10 磅"/>
    <w:next w:val="513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64">
    <w:name w:val="样式 5117 10 磅"/>
    <w:next w:val="513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65">
    <w:name w:val="样式 5118 10 磅"/>
    <w:next w:val="513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66">
    <w:name w:val="样式 5119 10 磅"/>
    <w:next w:val="514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67">
    <w:name w:val="样式 5120 10 磅"/>
    <w:next w:val="514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68">
    <w:name w:val="样式 5121 10 磅"/>
    <w:next w:val="514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69">
    <w:name w:val="样式 5122 10 磅"/>
    <w:next w:val="514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70">
    <w:name w:val="样式 5123 10 磅"/>
    <w:next w:val="514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71">
    <w:name w:val="样式 5124 10 磅"/>
    <w:next w:val="514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72">
    <w:name w:val="样式 5127 10 磅"/>
    <w:next w:val="514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73">
    <w:name w:val="样式 5128 10 磅"/>
    <w:next w:val="514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74">
    <w:name w:val="样式 5129 10 磅"/>
    <w:next w:val="515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75">
    <w:name w:val="样式 5130 10 磅"/>
    <w:next w:val="515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76">
    <w:name w:val="样式 5131 10 磅"/>
    <w:next w:val="515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77">
    <w:name w:val="样式 5132 10 磅"/>
    <w:next w:val="515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78">
    <w:name w:val="样式 5133 10 磅"/>
    <w:next w:val="515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79">
    <w:name w:val="样式 5134 10 磅"/>
    <w:next w:val="515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80">
    <w:name w:val="样式 47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81">
    <w:name w:val="样式 47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82">
    <w:name w:val="样式 47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83">
    <w:name w:val="样式 47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84">
    <w:name w:val="样式 47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85">
    <w:name w:val="样式 51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86">
    <w:name w:val="样式 51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87">
    <w:name w:val="样式 47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88">
    <w:name w:val="样式 474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189">
    <w:name w:val="样式 474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190">
    <w:name w:val="样式 474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191">
    <w:name w:val="样式 474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192">
    <w:name w:val="样式 474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193">
    <w:name w:val="样式 47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94">
    <w:name w:val="样式 47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95">
    <w:name w:val="样式 47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96">
    <w:name w:val="样式 47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97">
    <w:name w:val="样式 47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98">
    <w:name w:val="样式 5189 10 磅"/>
    <w:next w:val="519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99">
    <w:name w:val="样式 5190 10 磅"/>
    <w:next w:val="519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00">
    <w:name w:val="样式 47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01">
    <w:name w:val="样式 5342 10 磅"/>
    <w:next w:val="534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02">
    <w:name w:val="样式 5343 10 磅"/>
    <w:next w:val="535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03">
    <w:name w:val="样式 5344 10 磅"/>
    <w:next w:val="535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04">
    <w:name w:val="样式 5345 10 磅"/>
    <w:next w:val="535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05">
    <w:name w:val="样式 5346 10 磅"/>
    <w:next w:val="535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06">
    <w:name w:val="样式 5347 10 磅"/>
    <w:next w:val="535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07">
    <w:name w:val="样式 5348 10 磅"/>
    <w:next w:val="535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08">
    <w:name w:val="样式 5349 10 磅"/>
    <w:next w:val="535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09">
    <w:name w:val="样式 47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10">
    <w:name w:val="样式 47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11">
    <w:name w:val="样式 47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12">
    <w:name w:val="样式 47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13">
    <w:name w:val="样式 47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14">
    <w:name w:val="样式 5195 10 磅"/>
    <w:next w:val="520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15">
    <w:name w:val="样式 5196 10 磅"/>
    <w:next w:val="520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16">
    <w:name w:val="样式 47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17">
    <w:name w:val="样式 47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18">
    <w:name w:val="样式 47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19">
    <w:name w:val="样式 47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20">
    <w:name w:val="样式 47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21">
    <w:name w:val="样式 47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22">
    <w:name w:val="样式 5197 10 磅"/>
    <w:next w:val="520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23">
    <w:name w:val="样式 5198 10 磅"/>
    <w:next w:val="520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24">
    <w:name w:val="样式 47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25">
    <w:name w:val="样式 47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26">
    <w:name w:val="样式 5216 10 磅"/>
    <w:next w:val="522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27">
    <w:name w:val="样式 5217 10 磅"/>
    <w:next w:val="522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28">
    <w:name w:val="样式 5218 10 磅"/>
    <w:next w:val="522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29">
    <w:name w:val="样式 47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30">
    <w:name w:val="样式 5199 10 磅"/>
    <w:next w:val="520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31">
    <w:name w:val="样式 5200 10 磅"/>
    <w:next w:val="520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32">
    <w:name w:val="样式 47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33">
    <w:name w:val="样式 47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34">
    <w:name w:val="样式 5220 10 磅"/>
    <w:next w:val="522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35">
    <w:name w:val="样式 5221 10 磅"/>
    <w:next w:val="522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36">
    <w:name w:val="样式 5222 10 磅"/>
    <w:next w:val="522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37">
    <w:name w:val="样式 47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38">
    <w:name w:val="样式 5201 10 磅"/>
    <w:next w:val="520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39">
    <w:name w:val="样式 5202 10 磅"/>
    <w:next w:val="520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40">
    <w:name w:val="样式 47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41">
    <w:name w:val="样式 47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42">
    <w:name w:val="样式 47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43">
    <w:name w:val="样式 47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44">
    <w:name w:val="样式 47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45">
    <w:name w:val="样式 48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46">
    <w:name w:val="样式 5297 10 磅"/>
    <w:next w:val="530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47">
    <w:name w:val="样式 5298 10 磅"/>
    <w:next w:val="530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48">
    <w:name w:val="样式 48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49">
    <w:name w:val="样式 5367 10 磅"/>
    <w:next w:val="537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50">
    <w:name w:val="样式 5368 10 磅"/>
    <w:next w:val="537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51">
    <w:name w:val="样式 5369 10 磅"/>
    <w:next w:val="537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52">
    <w:name w:val="样式 5370 10 磅"/>
    <w:next w:val="537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53">
    <w:name w:val="样式 5371 10 磅"/>
    <w:next w:val="537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54">
    <w:name w:val="样式 5372 10 磅"/>
    <w:next w:val="537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55">
    <w:name w:val="样式 5373 10 磅"/>
    <w:next w:val="538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56">
    <w:name w:val="样式 5374 10 磅"/>
    <w:next w:val="538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57">
    <w:name w:val="样式 48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58">
    <w:name w:val="样式 48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59">
    <w:name w:val="样式 48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60">
    <w:name w:val="样式 48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61">
    <w:name w:val="样式 48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62">
    <w:name w:val="样式 5301 10 磅"/>
    <w:next w:val="530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63">
    <w:name w:val="样式 5302 10 磅"/>
    <w:next w:val="530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64">
    <w:name w:val="样式 48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65">
    <w:name w:val="样式 5305 10 磅"/>
    <w:next w:val="531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66">
    <w:name w:val="样式 5306 10 磅"/>
    <w:next w:val="531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67">
    <w:name w:val="样式 5307 10 磅"/>
    <w:next w:val="531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68">
    <w:name w:val="样式 5308 10 磅"/>
    <w:next w:val="531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69">
    <w:name w:val="样式 5309 10 磅"/>
    <w:next w:val="531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70">
    <w:name w:val="样式 5310 10 磅"/>
    <w:next w:val="531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71">
    <w:name w:val="样式 5311 10 磅"/>
    <w:next w:val="531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72">
    <w:name w:val="样式 5312 10 磅"/>
    <w:next w:val="531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73">
    <w:name w:val="样式 5315 10 磅"/>
    <w:next w:val="532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74">
    <w:name w:val="样式 5316 10 磅"/>
    <w:next w:val="532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75">
    <w:name w:val="样式 5317 10 磅"/>
    <w:next w:val="532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76">
    <w:name w:val="样式 5318 10 磅"/>
    <w:next w:val="532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77">
    <w:name w:val="样式 5319 10 磅"/>
    <w:next w:val="532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78">
    <w:name w:val="样式 5320 10 磅"/>
    <w:next w:val="532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79">
    <w:name w:val="样式 5321 10 磅"/>
    <w:next w:val="532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80">
    <w:name w:val="样式 5322 10 磅"/>
    <w:next w:val="532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81">
    <w:name w:val="样式 48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82">
    <w:name w:val="样式 48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83">
    <w:name w:val="样式 48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84">
    <w:name w:val="样式 48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85">
    <w:name w:val="样式 48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86">
    <w:name w:val="样式 5203 10 磅"/>
    <w:next w:val="521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87">
    <w:name w:val="样式 5204 10 磅"/>
    <w:next w:val="521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88">
    <w:name w:val="样式 48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89">
    <w:name w:val="样式 48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90">
    <w:name w:val="样式 48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91">
    <w:name w:val="样式 48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92">
    <w:name w:val="样式 48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93">
    <w:name w:val="样式 48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94">
    <w:name w:val="样式 5227 10 磅"/>
    <w:next w:val="523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95">
    <w:name w:val="样式 5228 10 磅"/>
    <w:next w:val="523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96">
    <w:name w:val="样式 48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97">
    <w:name w:val="样式 48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98">
    <w:name w:val="样式 48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99">
    <w:name w:val="样式 48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00">
    <w:name w:val="样式 48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01">
    <w:name w:val="样式 48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02">
    <w:name w:val="样式 5231 10 磅"/>
    <w:next w:val="523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03">
    <w:name w:val="样式 5232 10 磅"/>
    <w:next w:val="523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04">
    <w:name w:val="样式 48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05">
    <w:name w:val="样式 48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06">
    <w:name w:val="样式 48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07">
    <w:name w:val="样式 48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08">
    <w:name w:val="样式 48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09">
    <w:name w:val="样式 48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10">
    <w:name w:val="样式 5239 10 磅"/>
    <w:next w:val="524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11">
    <w:name w:val="样式 5240 10 磅"/>
    <w:next w:val="524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12">
    <w:name w:val="样式 48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13">
    <w:name w:val="样式 5356 10 磅"/>
    <w:next w:val="536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14">
    <w:name w:val="样式 5357 10 磅"/>
    <w:next w:val="536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15">
    <w:name w:val="样式 5358 10 磅"/>
    <w:next w:val="536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16">
    <w:name w:val="样式 5359 10 磅"/>
    <w:next w:val="536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17">
    <w:name w:val="样式 5360 10 磅"/>
    <w:next w:val="536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18">
    <w:name w:val="样式 5361 10 磅"/>
    <w:next w:val="536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19">
    <w:name w:val="样式 5362 10 磅"/>
    <w:next w:val="536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20">
    <w:name w:val="样式 5363 10 磅"/>
    <w:next w:val="537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21">
    <w:name w:val="样式 48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22">
    <w:name w:val="样式 48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23">
    <w:name w:val="样式 48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24">
    <w:name w:val="样式 48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25">
    <w:name w:val="样式 48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26">
    <w:name w:val="样式 5253 10 磅"/>
    <w:next w:val="526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27">
    <w:name w:val="样式 5254 10 磅"/>
    <w:next w:val="526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28">
    <w:name w:val="样式 48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29">
    <w:name w:val="样式 48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30">
    <w:name w:val="样式 5273 10 磅"/>
    <w:next w:val="528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31">
    <w:name w:val="样式 5274 10 磅"/>
    <w:next w:val="528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32">
    <w:name w:val="样式 5275 10 磅"/>
    <w:next w:val="528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33">
    <w:name w:val="样式 48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34">
    <w:name w:val="样式 5255 10 磅"/>
    <w:next w:val="526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35">
    <w:name w:val="样式 5256 10 磅"/>
    <w:next w:val="526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36">
    <w:name w:val="样式 48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37">
    <w:name w:val="样式 48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38">
    <w:name w:val="样式 5277 10 磅"/>
    <w:next w:val="528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39">
    <w:name w:val="样式 5278 10 磅"/>
    <w:next w:val="528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40">
    <w:name w:val="样式 5279 10 磅"/>
    <w:next w:val="528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41">
    <w:name w:val="样式 48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42">
    <w:name w:val="样式 5257 10 磅"/>
    <w:next w:val="526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43">
    <w:name w:val="样式 5258 10 磅"/>
    <w:next w:val="526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44">
    <w:name w:val="样式 48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45">
    <w:name w:val="样式 48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46">
    <w:name w:val="样式 5281 10 磅"/>
    <w:next w:val="528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47">
    <w:name w:val="样式 5282 10 磅"/>
    <w:next w:val="528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48">
    <w:name w:val="样式 5283 10 磅"/>
    <w:next w:val="529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49">
    <w:name w:val="样式 48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50">
    <w:name w:val="样式 5259 10 磅"/>
    <w:next w:val="526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51">
    <w:name w:val="样式 5260 10 磅"/>
    <w:next w:val="526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52">
    <w:name w:val="样式 48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53">
    <w:name w:val="样式 5331 10 磅"/>
    <w:next w:val="533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54">
    <w:name w:val="样式 5332 10 磅"/>
    <w:next w:val="533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55">
    <w:name w:val="样式 5333 10 磅"/>
    <w:next w:val="534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56">
    <w:name w:val="样式 5334 10 磅"/>
    <w:next w:val="534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57">
    <w:name w:val="样式 5335 10 磅"/>
    <w:next w:val="534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58">
    <w:name w:val="样式 5336 10 磅"/>
    <w:next w:val="534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59">
    <w:name w:val="样式 5337 10 磅"/>
    <w:next w:val="534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60">
    <w:name w:val="样式 5338 10 磅"/>
    <w:next w:val="534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61">
    <w:name w:val="样式 48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62">
    <w:name w:val="样式 48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63">
    <w:name w:val="样式 48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64">
    <w:name w:val="样式 48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65">
    <w:name w:val="样式 48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66">
    <w:name w:val="样式 5261 10 磅"/>
    <w:next w:val="526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67">
    <w:name w:val="样式 5262 10 磅"/>
    <w:next w:val="526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68">
    <w:name w:val="样式 48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69">
    <w:name w:val="样式 48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70">
    <w:name w:val="样式 48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71">
    <w:name w:val="样式 48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72">
    <w:name w:val="样式 48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73">
    <w:name w:val="样式 48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74">
    <w:name w:val="样式 5263 10 磅"/>
    <w:next w:val="527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75">
    <w:name w:val="样式 5264 10 磅"/>
    <w:next w:val="527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76">
    <w:name w:val="样式 48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77">
    <w:name w:val="样式 48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78">
    <w:name w:val="样式 48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79">
    <w:name w:val="样式 48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80">
    <w:name w:val="样式 48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81">
    <w:name w:val="样式 48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82">
    <w:name w:val="样式 5265 10 磅"/>
    <w:next w:val="527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83">
    <w:name w:val="样式 5266 10 磅"/>
    <w:next w:val="527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84">
    <w:name w:val="样式 48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85">
    <w:name w:val="样式 48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86">
    <w:name w:val="样式 48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87">
    <w:name w:val="样式 48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88">
    <w:name w:val="样式 48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89">
    <w:name w:val="样式 48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90">
    <w:name w:val="样式 5351 10 磅"/>
    <w:next w:val="535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91">
    <w:name w:val="样式 5352 10 磅"/>
    <w:next w:val="535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92">
    <w:name w:val="样式 48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93">
    <w:name w:val="正文文字 9"/>
    <w:basedOn w:val="0"/>
    <w:autoRedefine/>
    <w:next w:val="0"/>
    <w:pPr>
      <w:ind w:left="240"/>
    </w:pPr>
    <w:rPr>
      <w:sz w:val="16"/>
      <w:szCs w:val="16"/>
    </w:rPr>
  </w:style>
  <w:style w:type="paragraph" w:customStyle="1" w:styleId="5394">
    <w:name w:val="公式样式 文本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5395">
    <w:name w:val="公式样式 函数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5396">
    <w:name w:val="公式样式 变量"/>
    <w:autoRedefine/>
    <w:rPr>
      <w:rFonts w:ascii="Times New Roman" w:eastAsia="宋体" w:cs="Times New Roman" w:hAnsi="Times New Roman"/>
      <w:b w:val="0"/>
      <w:i/>
      <w:lang w:val="en-US" w:eastAsia="zh-CN" w:bidi="ar-SA"/>
    </w:rPr>
  </w:style>
  <w:style w:type="paragraph" w:customStyle="1" w:styleId="5397">
    <w:name w:val="公式样式 小写希腊字母"/>
    <w:autoRedefine/>
    <w:rPr>
      <w:rFonts w:ascii="Times New Roman" w:eastAsia="宋体" w:cs="Times New Roman" w:hAnsi="Times New Roman"/>
      <w:b w:val="0"/>
      <w:i/>
      <w:lang w:val="en-US" w:eastAsia="zh-CN" w:bidi="ar-SA"/>
    </w:rPr>
  </w:style>
  <w:style w:type="paragraph" w:customStyle="1" w:styleId="5398">
    <w:name w:val="公式样式 大写希腊字母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5399">
    <w:name w:val="公式样式 符号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5400">
    <w:name w:val="公式样式 矢量矩阵"/>
    <w:autoRedefine/>
    <w:rPr>
      <w:rFonts w:ascii="Times New Roman" w:eastAsia="宋体" w:cs="Times New Roman" w:hAnsi="Times New Roman"/>
      <w:b/>
      <w:i w:val="0"/>
      <w:lang w:val="en-US" w:eastAsia="zh-CN" w:bidi="ar-SA"/>
    </w:rPr>
  </w:style>
  <w:style w:type="paragraph" w:customStyle="1" w:styleId="5401">
    <w:name w:val="公式样式 数字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5402">
    <w:name w:val="样式 5377 10 磅"/>
    <w:next w:val="539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03">
    <w:name w:val="样式 5378 10 磅"/>
    <w:next w:val="539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04">
    <w:name w:val="样式 48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05">
    <w:name w:val="样式 48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06">
    <w:name w:val="样式 49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07">
    <w:name w:val="样式 49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08">
    <w:name w:val="样式 49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09">
    <w:name w:val="样式 5404 10 磅"/>
    <w:next w:val="542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10">
    <w:name w:val="样式 5405 10 磅"/>
    <w:next w:val="542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11">
    <w:name w:val="样式 49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12">
    <w:name w:val="样式 49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13">
    <w:name w:val="样式 49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14">
    <w:name w:val="样式 49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15">
    <w:name w:val="样式 49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16">
    <w:name w:val="样式 49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17">
    <w:name w:val="样式 5406 10 磅"/>
    <w:next w:val="542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18">
    <w:name w:val="样式 5407 10 磅"/>
    <w:next w:val="542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19">
    <w:name w:val="样式 49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20">
    <w:name w:val="样式 5427 10 磅"/>
    <w:next w:val="544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21">
    <w:name w:val="样式 5428 10 磅"/>
    <w:next w:val="544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22">
    <w:name w:val="样式 5429 10 磅"/>
    <w:next w:val="544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23">
    <w:name w:val="样式 5430 10 磅"/>
    <w:next w:val="544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24">
    <w:name w:val="样式 5431 10 磅"/>
    <w:next w:val="544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25">
    <w:name w:val="样式 5432 10 磅"/>
    <w:next w:val="544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26">
    <w:name w:val="样式 5433 10 磅"/>
    <w:next w:val="544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27">
    <w:name w:val="样式 5434 10 磅"/>
    <w:next w:val="545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28">
    <w:name w:val="样式 49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29">
    <w:name w:val="样式 49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30">
    <w:name w:val="样式 49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31">
    <w:name w:val="样式 49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32">
    <w:name w:val="样式 49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33">
    <w:name w:val="样式 5408 10 磅"/>
    <w:next w:val="542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34">
    <w:name w:val="样式 5409 10 磅"/>
    <w:next w:val="542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35">
    <w:name w:val="样式 49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36">
    <w:name w:val="样式 49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37">
    <w:name w:val="样式 49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38">
    <w:name w:val="样式 49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39">
    <w:name w:val="样式 49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40">
    <w:name w:val="样式 49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41">
    <w:name w:val="样式 5379 10 磅"/>
    <w:next w:val="539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42">
    <w:name w:val="样式 5380 10 磅"/>
    <w:next w:val="539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43">
    <w:name w:val="样式 49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44">
    <w:name w:val="样式 49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45">
    <w:name w:val="样式 49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46">
    <w:name w:val="样式 49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47">
    <w:name w:val="样式 49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48">
    <w:name w:val="样式 49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49">
    <w:name w:val="样式 5381 10 磅"/>
    <w:next w:val="539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50">
    <w:name w:val="样式 5382 10 磅"/>
    <w:next w:val="539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51">
    <w:name w:val="样式 49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52">
    <w:name w:val="样式 49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53">
    <w:name w:val="样式 49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54">
    <w:name w:val="样式 49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55">
    <w:name w:val="样式 49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56">
    <w:name w:val="样式 49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57">
    <w:name w:val="样式 5448 10 磅"/>
    <w:next w:val="546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58">
    <w:name w:val="样式 5449 10 磅"/>
    <w:next w:val="546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59">
    <w:name w:val="样式 49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60">
    <w:name w:val="样式 5451 10 磅"/>
    <w:next w:val="546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61">
    <w:name w:val="样式 5452 10 磅"/>
    <w:next w:val="546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62">
    <w:name w:val="样式 5453 10 磅"/>
    <w:next w:val="546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63">
    <w:name w:val="样式 5454 10 磅"/>
    <w:next w:val="547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64">
    <w:name w:val="样式 5455 10 磅"/>
    <w:next w:val="547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65">
    <w:name w:val="样式 5456 10 磅"/>
    <w:next w:val="547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66">
    <w:name w:val="样式 5457 10 磅"/>
    <w:next w:val="547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67">
    <w:name w:val="样式 5458 10 磅"/>
    <w:next w:val="547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68">
    <w:name w:val="样式 5460 10 磅"/>
    <w:next w:val="547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69">
    <w:name w:val="样式 5461 10 磅"/>
    <w:next w:val="547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70">
    <w:name w:val="样式 5462 10 磅"/>
    <w:next w:val="547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71">
    <w:name w:val="样式 5463 10 磅"/>
    <w:next w:val="547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72">
    <w:name w:val="样式 5464 10 磅"/>
    <w:next w:val="548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73">
    <w:name w:val="样式 5465 10 磅"/>
    <w:next w:val="548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74">
    <w:name w:val="样式 5466 10 磅"/>
    <w:next w:val="548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75">
    <w:name w:val="样式 5467 10 磅"/>
    <w:next w:val="548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76">
    <w:name w:val="样式 49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77">
    <w:name w:val="样式 49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78">
    <w:name w:val="样式 49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79">
    <w:name w:val="样式 49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80">
    <w:name w:val="样式 49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81">
    <w:name w:val="样式 5473 10 磅"/>
    <w:next w:val="548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82">
    <w:name w:val="样式 5474 10 磅"/>
    <w:next w:val="549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83">
    <w:name w:val="样式 49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84">
    <w:name w:val="样式 49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85">
    <w:name w:val="样式 5479 10 磅"/>
    <w:next w:val="549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86">
    <w:name w:val="样式 5480 10 磅"/>
    <w:next w:val="549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87">
    <w:name w:val="样式 5481 10 磅"/>
    <w:next w:val="549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88">
    <w:name w:val="样式 49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89">
    <w:name w:val="样式 5475 10 磅"/>
    <w:next w:val="549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90">
    <w:name w:val="样式 5476 10 磅"/>
    <w:next w:val="549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91">
    <w:name w:val="样式 49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92">
    <w:name w:val="样式 5485 10 磅"/>
    <w:next w:val="550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93">
    <w:name w:val="样式 5486 10 磅"/>
    <w:next w:val="550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94">
    <w:name w:val="样式 5487 10 磅"/>
    <w:next w:val="550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95">
    <w:name w:val="样式 5488 10 磅"/>
    <w:next w:val="550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96">
    <w:name w:val="样式 5489 10 磅"/>
    <w:next w:val="550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97">
    <w:name w:val="样式 5490 10 磅"/>
    <w:next w:val="550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98">
    <w:name w:val="样式 5491 10 磅"/>
    <w:next w:val="550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99">
    <w:name w:val="样式 5492 10 磅"/>
    <w:next w:val="550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00">
    <w:name w:val="样式 49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01">
    <w:name w:val="样式 49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02">
    <w:name w:val="样式 49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03">
    <w:name w:val="样式 49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04">
    <w:name w:val="样式 49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05">
    <w:name w:val="样式 5477 10 磅"/>
    <w:next w:val="549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06">
    <w:name w:val="样式 5478 10 磅"/>
    <w:next w:val="549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07">
    <w:name w:val="样式 50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08">
    <w:name w:val="样式 50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09">
    <w:name w:val="样式 50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10">
    <w:name w:val="样式 50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11">
    <w:name w:val="样式 50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12">
    <w:name w:val="样式 50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13">
    <w:name w:val="样式 5543 10 磅"/>
    <w:next w:val="555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14">
    <w:name w:val="样式 5544 10 磅"/>
    <w:next w:val="556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15">
    <w:name w:val="样式 50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16">
    <w:name w:val="样式 50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17">
    <w:name w:val="样式 50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18">
    <w:name w:val="样式 50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19">
    <w:name w:val="样式 50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20">
    <w:name w:val="样式 5551 10 磅"/>
    <w:next w:val="556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21">
    <w:name w:val="样式 5552 10 磅"/>
    <w:next w:val="556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22">
    <w:name w:val="样式 5553 10 磅"/>
    <w:next w:val="556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23">
    <w:name w:val="样式 50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24">
    <w:name w:val="样式 50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25">
    <w:name w:val="样式 50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26">
    <w:name w:val="样式 50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27">
    <w:name w:val="样式 50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28">
    <w:name w:val="样式 5554 10 磅"/>
    <w:next w:val="557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29">
    <w:name w:val="样式 5555 10 磅"/>
    <w:next w:val="557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30">
    <w:name w:val="样式 5556 10 磅"/>
    <w:next w:val="557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31">
    <w:name w:val="样式 50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32">
    <w:name w:val="样式 50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33">
    <w:name w:val="样式 50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34">
    <w:name w:val="样式 50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35">
    <w:name w:val="样式 51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36">
    <w:name w:val="样式 51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37">
    <w:name w:val="样式 5383 10 磅"/>
    <w:next w:val="539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38">
    <w:name w:val="样式 5384 10 磅"/>
    <w:next w:val="540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39">
    <w:name w:val="样式 51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40">
    <w:name w:val="样式 51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41">
    <w:name w:val="样式 51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42">
    <w:name w:val="样式 51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43">
    <w:name w:val="样式 51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44">
    <w:name w:val="样式 51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45">
    <w:name w:val="样式 5385 10 磅"/>
    <w:next w:val="540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46">
    <w:name w:val="样式 5386 10 磅"/>
    <w:next w:val="540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47">
    <w:name w:val="样式 51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48">
    <w:name w:val="样式 51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49">
    <w:name w:val="样式 51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50">
    <w:name w:val="样式 51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51">
    <w:name w:val="样式 51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52">
    <w:name w:val="样式 51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53">
    <w:name w:val="样式 5387 10 磅"/>
    <w:next w:val="540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54">
    <w:name w:val="样式 5388 10 磅"/>
    <w:next w:val="540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55">
    <w:name w:val="样式 51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56">
    <w:name w:val="样式 51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57">
    <w:name w:val="样式 51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58">
    <w:name w:val="样式 51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59">
    <w:name w:val="样式 51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60">
    <w:name w:val="样式 51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61">
    <w:name w:val="样式 5500 10 磅"/>
    <w:next w:val="551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62">
    <w:name w:val="样式 5501 10 磅"/>
    <w:next w:val="551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63">
    <w:name w:val="样式 51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64">
    <w:name w:val="样式 51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65">
    <w:name w:val="样式 51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66">
    <w:name w:val="样式 51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67">
    <w:name w:val="样式 51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68">
    <w:name w:val="样式 51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69">
    <w:name w:val="样式 51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70">
    <w:name w:val="样式 51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71">
    <w:name w:val="样式 51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72">
    <w:name w:val="样式 51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73">
    <w:name w:val="样式 51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74">
    <w:name w:val="样式 51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75">
    <w:name w:val="样式 51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76">
    <w:name w:val="样式 52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77">
    <w:name w:val="样式 5502 10 磅"/>
    <w:next w:val="551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78">
    <w:name w:val="样式 5503 10 磅"/>
    <w:next w:val="551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79">
    <w:name w:val="样式 52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80">
    <w:name w:val="样式 52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81">
    <w:name w:val="样式 52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82">
    <w:name w:val="样式 52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83">
    <w:name w:val="样式 52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84">
    <w:name w:val="样式 52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85">
    <w:name w:val="样式 5507 10 磅"/>
    <w:next w:val="552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86">
    <w:name w:val="样式 5508 10 磅"/>
    <w:next w:val="552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87">
    <w:name w:val="样式 52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88">
    <w:name w:val="样式 52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89">
    <w:name w:val="样式 52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90">
    <w:name w:val="样式 52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91">
    <w:name w:val="样式 52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92">
    <w:name w:val="样式 52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93">
    <w:name w:val="样式 5509 10 磅"/>
    <w:next w:val="552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94">
    <w:name w:val="样式 5510 10 磅"/>
    <w:next w:val="552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95">
    <w:name w:val="样式 52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96">
    <w:name w:val="样式 52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97">
    <w:name w:val="样式 52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98">
    <w:name w:val="样式 52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99">
    <w:name w:val="样式 52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00">
    <w:name w:val="样式 5569 10 磅"/>
    <w:next w:val="558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01">
    <w:name w:val="样式 5570 10 磅"/>
    <w:next w:val="558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02">
    <w:name w:val="样式 5571 10 磅"/>
    <w:next w:val="558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03">
    <w:name w:val="样式 52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04">
    <w:name w:val="样式 5564 10 磅"/>
    <w:next w:val="558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05">
    <w:name w:val="样式 52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06">
    <w:name w:val="样式 52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07">
    <w:name w:val="样式 52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08">
    <w:name w:val="样式 5572 10 磅"/>
    <w:next w:val="558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09">
    <w:name w:val="样式 5573 10 磅"/>
    <w:next w:val="558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10">
    <w:name w:val="样式 5574 10 磅"/>
    <w:next w:val="559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11">
    <w:name w:val="样式 52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12">
    <w:name w:val="样式 5565 10 磅"/>
    <w:next w:val="559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13">
    <w:name w:val="样式 52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14">
    <w:name w:val="样式 52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15">
    <w:name w:val="样式 52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16">
    <w:name w:val="样式 5575 10 磅"/>
    <w:next w:val="560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17">
    <w:name w:val="样式 5576 10 磅"/>
    <w:next w:val="559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18">
    <w:name w:val="样式 5577 10 磅"/>
    <w:next w:val="559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19">
    <w:name w:val="样式 52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20">
    <w:name w:val="样式 524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621">
    <w:name w:val="样式 524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622">
    <w:name w:val="样式 524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623">
    <w:name w:val="正文文字"/>
    <w:basedOn w:val="0"/>
    <w:next w:val="0"/>
    <w:pPr>
      <w:spacing w:after="120"/>
    </w:pPr>
  </w:style>
  <w:style w:type="paragraph" w:customStyle="1" w:styleId="5624">
    <w:name w:val="正文文字 1"/>
    <w:basedOn w:val="0"/>
    <w:autoRedefine/>
    <w:next w:val="0"/>
    <w:pPr>
      <w:ind w:left="240"/>
    </w:pPr>
    <w:rPr>
      <w:sz w:val="28"/>
      <w:szCs w:val="28"/>
    </w:rPr>
  </w:style>
  <w:style w:type="paragraph" w:customStyle="1" w:styleId="5625">
    <w:name w:val="正文文字 2"/>
    <w:basedOn w:val="0"/>
    <w:autoRedefine/>
    <w:next w:val="0"/>
    <w:pPr>
      <w:ind w:left="240"/>
    </w:pPr>
    <w:rPr>
      <w:rFonts w:ascii="Arial" w:hAnsi="Arial"/>
      <w:sz w:val="28"/>
      <w:szCs w:val="28"/>
    </w:rPr>
  </w:style>
  <w:style w:type="paragraph" w:customStyle="1" w:styleId="5626">
    <w:name w:val="正文文字 3"/>
    <w:basedOn w:val="0"/>
    <w:autoRedefine/>
    <w:next w:val="0"/>
    <w:pPr>
      <w:ind w:left="240"/>
    </w:pPr>
    <w:rPr>
      <w:sz w:val="28"/>
      <w:szCs w:val="28"/>
    </w:rPr>
  </w:style>
  <w:style w:type="paragraph" w:customStyle="1" w:styleId="5627">
    <w:name w:val="公式样式 文本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5628">
    <w:name w:val="公式样式 函数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5629">
    <w:name w:val="公式样式 变量"/>
    <w:autoRedefine/>
    <w:rPr>
      <w:rFonts w:ascii="Times New Roman" w:eastAsia="宋体" w:cs="Times New Roman" w:hAnsi="Times New Roman"/>
      <w:b w:val="0"/>
      <w:i/>
      <w:lang w:val="en-US" w:eastAsia="zh-CN" w:bidi="ar-SA"/>
    </w:rPr>
  </w:style>
  <w:style w:type="paragraph" w:customStyle="1" w:styleId="5630">
    <w:name w:val="公式样式 小写希腊字母"/>
    <w:autoRedefine/>
    <w:rPr>
      <w:rFonts w:ascii="Times New Roman" w:eastAsia="宋体" w:cs="Times New Roman" w:hAnsi="Times New Roman"/>
      <w:b w:val="0"/>
      <w:i/>
      <w:lang w:val="en-US" w:eastAsia="zh-CN" w:bidi="ar-SA"/>
    </w:rPr>
  </w:style>
  <w:style w:type="paragraph" w:customStyle="1" w:styleId="5631">
    <w:name w:val="公式样式 大写希腊字母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5632">
    <w:name w:val="公式样式 符号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5633">
    <w:name w:val="公式样式 矢量矩阵"/>
    <w:autoRedefine/>
    <w:rPr>
      <w:rFonts w:ascii="Times New Roman" w:eastAsia="宋体" w:cs="Times New Roman" w:hAnsi="Times New Roman"/>
      <w:b/>
      <w:i w:val="0"/>
      <w:lang w:val="en-US" w:eastAsia="zh-CN" w:bidi="ar-SA"/>
    </w:rPr>
  </w:style>
  <w:style w:type="paragraph" w:customStyle="1" w:styleId="5634">
    <w:name w:val="公式样式 数字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5635">
    <w:name w:val="样式 52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36">
    <w:name w:val="样式 52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37">
    <w:name w:val="样式 52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38">
    <w:name w:val="样式 52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39">
    <w:name w:val="样式 52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40">
    <w:name w:val="样式 5716 10 磅"/>
    <w:next w:val="573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41">
    <w:name w:val="样式 5717 10 磅"/>
    <w:next w:val="573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42">
    <w:name w:val="样式 52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43">
    <w:name w:val="样式 52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44">
    <w:name w:val="样式 52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45">
    <w:name w:val="样式 52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46">
    <w:name w:val="样式 52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47">
    <w:name w:val="样式 52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48">
    <w:name w:val="样式 5588 10 磅"/>
    <w:next w:val="561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49">
    <w:name w:val="样式 5589 10 磅"/>
    <w:next w:val="561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50">
    <w:name w:val="样式 52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51">
    <w:name w:val="样式 52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52">
    <w:name w:val="样式 5590 10 磅"/>
    <w:next w:val="561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53">
    <w:name w:val="样式 5591 10 磅"/>
    <w:next w:val="561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54">
    <w:name w:val="样式 5592 10 磅"/>
    <w:next w:val="561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55">
    <w:name w:val="样式 52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56">
    <w:name w:val="样式 5596 10 磅"/>
    <w:next w:val="562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57">
    <w:name w:val="样式 5597 10 磅"/>
    <w:next w:val="562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58">
    <w:name w:val="样式 5598 10 磅"/>
    <w:next w:val="562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59">
    <w:name w:val="样式 52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60">
    <w:name w:val="样式 5593 10 磅"/>
    <w:next w:val="561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61">
    <w:name w:val="样式 5594 10 磅"/>
    <w:next w:val="561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62">
    <w:name w:val="样式 5595 10 磅"/>
    <w:next w:val="562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63">
    <w:name w:val="样式 52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64">
    <w:name w:val="样式 5599 10 磅"/>
    <w:next w:val="562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65">
    <w:name w:val="样式 5600 10 磅"/>
    <w:next w:val="562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66">
    <w:name w:val="样式 5601 10 磅"/>
    <w:next w:val="562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67">
    <w:name w:val="样式 52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68">
    <w:name w:val="样式 52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69">
    <w:name w:val="样式 52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70">
    <w:name w:val="样式 52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71">
    <w:name w:val="样式 52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72">
    <w:name w:val="样式 5719 10 磅"/>
    <w:next w:val="573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73">
    <w:name w:val="样式 5720 10 磅"/>
    <w:next w:val="573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74">
    <w:name w:val="样式 52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75">
    <w:name w:val="样式 52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76">
    <w:name w:val="样式 52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77">
    <w:name w:val="样式 52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78">
    <w:name w:val="样式 52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79">
    <w:name w:val="样式 52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80">
    <w:name w:val="样式 5608 10 磅"/>
    <w:next w:val="562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81">
    <w:name w:val="样式 5609 10 磅"/>
    <w:next w:val="562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82">
    <w:name w:val="样式 52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83">
    <w:name w:val="样式 53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84">
    <w:name w:val="样式 5614 10 磅"/>
    <w:next w:val="563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85">
    <w:name w:val="样式 5615 10 磅"/>
    <w:next w:val="563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86">
    <w:name w:val="样式 53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87">
    <w:name w:val="样式 53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88">
    <w:name w:val="样式 5610 10 磅"/>
    <w:next w:val="562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89">
    <w:name w:val="样式 5611 10 磅"/>
    <w:next w:val="563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90">
    <w:name w:val="样式 53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91">
    <w:name w:val="样式 53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92">
    <w:name w:val="样式 53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93">
    <w:name w:val="样式 53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94">
    <w:name w:val="样式 53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95">
    <w:name w:val="样式 53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96">
    <w:name w:val="样式 5612 10 磅"/>
    <w:next w:val="563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97">
    <w:name w:val="样式 5613 10 磅"/>
    <w:next w:val="563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98">
    <w:name w:val="样式 53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99">
    <w:name w:val="样式 53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00">
    <w:name w:val="样式 53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01">
    <w:name w:val="样式 53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02">
    <w:name w:val="样式 53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03">
    <w:name w:val="样式 53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04">
    <w:name w:val="样式 5723 10 磅"/>
    <w:next w:val="574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05">
    <w:name w:val="样式 5724 10 磅"/>
    <w:next w:val="574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06">
    <w:name w:val="样式 53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07">
    <w:name w:val="样式 53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08">
    <w:name w:val="样式 53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09">
    <w:name w:val="样式 53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10">
    <w:name w:val="样式 53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11">
    <w:name w:val="样式 53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12">
    <w:name w:val="样式 5641 10 磅"/>
    <w:next w:val="566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13">
    <w:name w:val="样式 5642 10 磅"/>
    <w:next w:val="566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14">
    <w:name w:val="样式 53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15">
    <w:name w:val="样式 53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16">
    <w:name w:val="样式 5654 10 磅"/>
    <w:next w:val="567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17">
    <w:name w:val="样式 5655 10 磅"/>
    <w:next w:val="567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18">
    <w:name w:val="样式 5656 10 磅"/>
    <w:next w:val="567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19">
    <w:name w:val="样式 53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20">
    <w:name w:val="样式 5646 10 磅"/>
    <w:next w:val="566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21">
    <w:name w:val="样式 5647 10 磅"/>
    <w:next w:val="566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22">
    <w:name w:val="样式 53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23">
    <w:name w:val="样式 53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24">
    <w:name w:val="样式 5657 10 磅"/>
    <w:next w:val="567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25">
    <w:name w:val="样式 5658 10 磅"/>
    <w:next w:val="567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26">
    <w:name w:val="样式 5659 10 磅"/>
    <w:next w:val="567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27">
    <w:name w:val="样式 53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28">
    <w:name w:val="样式 5648 10 磅"/>
    <w:next w:val="566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29">
    <w:name w:val="样式 5649 10 磅"/>
    <w:next w:val="566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30">
    <w:name w:val="样式 53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31">
    <w:name w:val="样式 53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32">
    <w:name w:val="样式 5660 10 磅"/>
    <w:next w:val="567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33">
    <w:name w:val="样式 5661 10 磅"/>
    <w:next w:val="568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34">
    <w:name w:val="样式 5662 10 磅"/>
    <w:next w:val="568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35">
    <w:name w:val="样式 53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36">
    <w:name w:val="样式 5650 10 磅"/>
    <w:next w:val="566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37">
    <w:name w:val="样式 5651 10 磅"/>
    <w:next w:val="567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38">
    <w:name w:val="样式 53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39">
    <w:name w:val="样式 53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40">
    <w:name w:val="样式 5663 10 磅"/>
    <w:next w:val="568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41">
    <w:name w:val="样式 5664 10 磅"/>
    <w:next w:val="568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42">
    <w:name w:val="样式 5665 10 磅"/>
    <w:next w:val="568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43">
    <w:name w:val="样式 53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44">
    <w:name w:val="样式 5652 10 磅"/>
    <w:next w:val="567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45">
    <w:name w:val="样式 5653 10 磅"/>
    <w:next w:val="567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46">
    <w:name w:val="样式 53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47">
    <w:name w:val="样式 53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48">
    <w:name w:val="样式 53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49">
    <w:name w:val="样式 54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50">
    <w:name w:val="样式 54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51">
    <w:name w:val="样式 54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52">
    <w:name w:val="样式 5743 10 磅"/>
    <w:next w:val="576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53">
    <w:name w:val="样式 5744 10 磅"/>
    <w:next w:val="576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54">
    <w:name w:val="样式 54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55">
    <w:name w:val="样式 54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56">
    <w:name w:val="样式 54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57">
    <w:name w:val="样式 54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58">
    <w:name w:val="样式 54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59">
    <w:name w:val="样式 54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60">
    <w:name w:val="样式 5627 10 磅"/>
    <w:next w:val="564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61">
    <w:name w:val="样式 5628 10 磅"/>
    <w:next w:val="564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62">
    <w:name w:val="样式 54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63">
    <w:name w:val="样式 54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64">
    <w:name w:val="样式 54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65">
    <w:name w:val="样式 5631 10 磅"/>
    <w:next w:val="565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66">
    <w:name w:val="样式 5632 10 磅"/>
    <w:next w:val="565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67">
    <w:name w:val="样式 5633 10 磅"/>
    <w:next w:val="565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68">
    <w:name w:val="样式 5634 10 磅"/>
    <w:next w:val="565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69">
    <w:name w:val="样式 5635 10 磅"/>
    <w:next w:val="565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70">
    <w:name w:val="样式 5636 10 磅"/>
    <w:next w:val="565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71">
    <w:name w:val="样式 54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72">
    <w:name w:val="样式 54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73">
    <w:name w:val="样式 54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74">
    <w:name w:val="样式 54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75">
    <w:name w:val="样式 54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76">
    <w:name w:val="样式 5727 10 磅"/>
    <w:next w:val="574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77">
    <w:name w:val="样式 5728 10 磅"/>
    <w:next w:val="574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78">
    <w:name w:val="样式 54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79">
    <w:name w:val="样式 54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80">
    <w:name w:val="样式 54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81">
    <w:name w:val="样式 54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82">
    <w:name w:val="样式 54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83">
    <w:name w:val="样式 54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84">
    <w:name w:val="样式 5672 10 磅"/>
    <w:next w:val="569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85">
    <w:name w:val="样式 5673 10 磅"/>
    <w:next w:val="569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86">
    <w:name w:val="样式 54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87">
    <w:name w:val="样式 54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88">
    <w:name w:val="样式 54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89">
    <w:name w:val="样式 54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90">
    <w:name w:val="样式 54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91">
    <w:name w:val="样式 54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92">
    <w:name w:val="样式 5674 10 磅"/>
    <w:next w:val="569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93">
    <w:name w:val="样式 5675 10 磅"/>
    <w:next w:val="569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94">
    <w:name w:val="样式 54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95">
    <w:name w:val="样式 54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96">
    <w:name w:val="样式 5681 10 磅"/>
    <w:next w:val="570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97">
    <w:name w:val="样式 5682 10 磅"/>
    <w:next w:val="570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98">
    <w:name w:val="样式 5683 10 磅"/>
    <w:next w:val="570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99">
    <w:name w:val="样式 5684 10 磅"/>
    <w:next w:val="570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00">
    <w:name w:val="样式 5685 10 磅"/>
    <w:next w:val="570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01">
    <w:name w:val="样式 5686 10 磅"/>
    <w:next w:val="570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02">
    <w:name w:val="样式 54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03">
    <w:name w:val="样式 54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04">
    <w:name w:val="样式 5687 10 磅"/>
    <w:next w:val="570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05">
    <w:name w:val="样式 5688 10 磅"/>
    <w:next w:val="570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06">
    <w:name w:val="样式 5689 10 磅"/>
    <w:next w:val="570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07">
    <w:name w:val="样式 5690 10 磅"/>
    <w:next w:val="570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08">
    <w:name w:val="样式 5691 10 磅"/>
    <w:next w:val="571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09">
    <w:name w:val="样式 5692 10 磅"/>
    <w:next w:val="571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10">
    <w:name w:val="样式 54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11">
    <w:name w:val="样式 54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12">
    <w:name w:val="样式 5693 10 磅"/>
    <w:next w:val="571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13">
    <w:name w:val="样式 5694 10 磅"/>
    <w:next w:val="571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14">
    <w:name w:val="样式 5695 10 磅"/>
    <w:next w:val="571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15">
    <w:name w:val="样式 5696 10 磅"/>
    <w:next w:val="571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16">
    <w:name w:val="样式 5697 10 磅"/>
    <w:next w:val="571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17">
    <w:name w:val="样式 5698 10 磅"/>
    <w:next w:val="571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18">
    <w:name w:val="样式 54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19">
    <w:name w:val="样式 54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20">
    <w:name w:val="样式 54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21">
    <w:name w:val="样式 54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22">
    <w:name w:val="样式 54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23">
    <w:name w:val="样式 54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24">
    <w:name w:val="样式 5731 10 磅"/>
    <w:next w:val="575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25">
    <w:name w:val="样式 5732 10 磅"/>
    <w:next w:val="575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26">
    <w:name w:val="样式 54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27">
    <w:name w:val="样式 54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28">
    <w:name w:val="样式 54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29">
    <w:name w:val="样式 54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30">
    <w:name w:val="样式 54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31">
    <w:name w:val="样式 54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32">
    <w:name w:val="样式 5735 10 磅"/>
    <w:next w:val="575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33">
    <w:name w:val="样式 5736 10 磅"/>
    <w:next w:val="575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34">
    <w:name w:val="样式 54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35">
    <w:name w:val="正文文字 1"/>
    <w:basedOn w:val="0"/>
    <w:autoRedefine/>
    <w:next w:val="0"/>
    <w:pPr>
      <w:ind w:left="240"/>
    </w:pPr>
    <w:rPr>
      <w:sz w:val="28"/>
      <w:szCs w:val="28"/>
    </w:rPr>
  </w:style>
  <w:style w:type="paragraph" w:customStyle="1" w:styleId="5836">
    <w:name w:val="正文文字 2"/>
    <w:basedOn w:val="0"/>
    <w:autoRedefine/>
    <w:next w:val="0"/>
    <w:pPr>
      <w:ind w:left="240"/>
    </w:pPr>
    <w:rPr>
      <w:rFonts w:ascii="Arial" w:hAnsi="Arial"/>
      <w:sz w:val="28"/>
      <w:szCs w:val="28"/>
    </w:rPr>
  </w:style>
  <w:style w:type="paragraph" w:customStyle="1" w:styleId="5837">
    <w:name w:val="正文文字 3"/>
    <w:basedOn w:val="0"/>
    <w:autoRedefine/>
    <w:next w:val="0"/>
    <w:pPr>
      <w:ind w:left="240"/>
    </w:pPr>
    <w:rPr>
      <w:sz w:val="28"/>
      <w:szCs w:val="28"/>
    </w:rPr>
  </w:style>
  <w:style w:type="paragraph" w:customStyle="1" w:styleId="5838">
    <w:name w:val="正文文字 4"/>
    <w:basedOn w:val="0"/>
    <w:autoRedefine/>
    <w:next w:val="0"/>
    <w:pPr>
      <w:ind w:left="240"/>
    </w:pPr>
    <w:rPr>
      <w:sz w:val="24"/>
      <w:szCs w:val="24"/>
    </w:rPr>
  </w:style>
  <w:style w:type="paragraph" w:customStyle="1" w:styleId="5839">
    <w:name w:val="正文文字 5"/>
    <w:basedOn w:val="0"/>
    <w:autoRedefine/>
    <w:next w:val="0"/>
    <w:pPr>
      <w:ind w:left="240"/>
    </w:pPr>
    <w:rPr>
      <w:sz w:val="24"/>
      <w:szCs w:val="24"/>
    </w:rPr>
  </w:style>
  <w:style w:type="paragraph" w:customStyle="1" w:styleId="5840">
    <w:name w:val="正文文字 6"/>
    <w:basedOn w:val="0"/>
    <w:autoRedefine/>
    <w:next w:val="0"/>
    <w:pPr>
      <w:ind w:left="240"/>
    </w:pPr>
    <w:rPr>
      <w:sz w:val="20"/>
      <w:szCs w:val="20"/>
    </w:rPr>
  </w:style>
  <w:style w:type="paragraph" w:customStyle="1" w:styleId="5841">
    <w:name w:val="正文文字 7"/>
    <w:basedOn w:val="0"/>
    <w:autoRedefine/>
    <w:next w:val="0"/>
    <w:pPr>
      <w:ind w:left="240"/>
    </w:pPr>
    <w:rPr>
      <w:sz w:val="20"/>
      <w:szCs w:val="20"/>
    </w:rPr>
  </w:style>
  <w:style w:type="paragraph" w:customStyle="1" w:styleId="5842">
    <w:name w:val="正文文字 8"/>
    <w:basedOn w:val="0"/>
    <w:autoRedefine/>
    <w:next w:val="0"/>
    <w:pPr>
      <w:ind w:left="240"/>
    </w:pPr>
    <w:rPr>
      <w:sz w:val="16"/>
      <w:szCs w:val="16"/>
    </w:rPr>
  </w:style>
  <w:style w:type="paragraph" w:customStyle="1" w:styleId="5843">
    <w:name w:val="正文文字 9"/>
    <w:basedOn w:val="0"/>
    <w:autoRedefine/>
    <w:next w:val="0"/>
    <w:pPr>
      <w:ind w:left="240"/>
    </w:pPr>
    <w:rPr>
      <w:sz w:val="16"/>
      <w:szCs w:val="16"/>
    </w:rPr>
  </w:style>
  <w:style w:type="paragraph" w:customStyle="1" w:styleId="5844">
    <w:name w:val="公式样式 文本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5845">
    <w:name w:val="公式样式 函数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5846">
    <w:name w:val="公式样式 变量"/>
    <w:autoRedefine/>
    <w:rPr>
      <w:rFonts w:ascii="Times New Roman" w:eastAsia="宋体" w:cs="Times New Roman" w:hAnsi="Times New Roman"/>
      <w:b w:val="0"/>
      <w:i/>
      <w:lang w:val="en-US" w:eastAsia="zh-CN" w:bidi="ar-SA"/>
    </w:rPr>
  </w:style>
  <w:style w:type="paragraph" w:customStyle="1" w:styleId="5847">
    <w:name w:val="公式样式 数字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5848">
    <w:name w:val="样式 5884 10 磅"/>
    <w:next w:val="590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49">
    <w:name w:val="样式 5885 10 磅"/>
    <w:next w:val="590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50">
    <w:name w:val="样式 54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51">
    <w:name w:val="样式 54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52">
    <w:name w:val="样式 54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53">
    <w:name w:val="样式 55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54">
    <w:name w:val="样式 5896 10 磅"/>
    <w:next w:val="591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55">
    <w:name w:val="样式 5897 10 磅"/>
    <w:next w:val="591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56">
    <w:name w:val="样式 5898 10 磅"/>
    <w:next w:val="591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57">
    <w:name w:val="样式 55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58">
    <w:name w:val="样式 55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59">
    <w:name w:val="样式 55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60">
    <w:name w:val="样式 55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61">
    <w:name w:val="样式 55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62">
    <w:name w:val="样式 55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63">
    <w:name w:val="样式 5749 10 磅"/>
    <w:next w:val="577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64">
    <w:name w:val="样式 5750 10 磅"/>
    <w:next w:val="577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65">
    <w:name w:val="样式 55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66">
    <w:name w:val="样式 55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67">
    <w:name w:val="样式 55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68">
    <w:name w:val="样式 55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69">
    <w:name w:val="样式 55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70">
    <w:name w:val="样式 55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71">
    <w:name w:val="样式 5751 10 磅"/>
    <w:next w:val="577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72">
    <w:name w:val="样式 5752 10 磅"/>
    <w:next w:val="577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73">
    <w:name w:val="样式 55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74">
    <w:name w:val="样式 55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75">
    <w:name w:val="样式 55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76">
    <w:name w:val="样式 55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77">
    <w:name w:val="样式 55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78">
    <w:name w:val="样式 55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79">
    <w:name w:val="样式 5889 10 磅"/>
    <w:next w:val="590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80">
    <w:name w:val="样式 5890 10 磅"/>
    <w:next w:val="591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81">
    <w:name w:val="样式 55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82">
    <w:name w:val="样式 55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83">
    <w:name w:val="样式 55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84">
    <w:name w:val="样式 55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85">
    <w:name w:val="样式 55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86">
    <w:name w:val="样式 55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87">
    <w:name w:val="样式 5891 10 磅"/>
    <w:next w:val="591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88">
    <w:name w:val="样式 5892 10 磅"/>
    <w:next w:val="591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89">
    <w:name w:val="样式 55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90">
    <w:name w:val="样式 55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91">
    <w:name w:val="样式 55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92">
    <w:name w:val="样式 55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93">
    <w:name w:val="样式 55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94">
    <w:name w:val="样式 55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95">
    <w:name w:val="样式 5893 10 磅"/>
    <w:next w:val="591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96">
    <w:name w:val="样式 5894 10 磅"/>
    <w:next w:val="591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97">
    <w:name w:val="样式 55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98">
    <w:name w:val="样式 55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99">
    <w:name w:val="样式 55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00">
    <w:name w:val="样式 55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01">
    <w:name w:val="样式 55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02">
    <w:name w:val="样式 55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03">
    <w:name w:val="样式 5766 10 磅"/>
    <w:next w:val="579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04">
    <w:name w:val="样式 5767 10 磅"/>
    <w:next w:val="579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05">
    <w:name w:val="样式 55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06">
    <w:name w:val="样式 55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07">
    <w:name w:val="样式 55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08">
    <w:name w:val="样式 55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09">
    <w:name w:val="样式 55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10">
    <w:name w:val="样式 55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11">
    <w:name w:val="样式 5768 10 磅"/>
    <w:next w:val="579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12">
    <w:name w:val="样式 5769 10 磅"/>
    <w:next w:val="579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13">
    <w:name w:val="样式 55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14">
    <w:name w:val="样式 55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15">
    <w:name w:val="样式 55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16">
    <w:name w:val="样式 55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17">
    <w:name w:val="样式 55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18">
    <w:name w:val="样式 55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19">
    <w:name w:val="样式 5777 10 磅"/>
    <w:next w:val="580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20">
    <w:name w:val="样式 5778 10 磅"/>
    <w:next w:val="580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21">
    <w:name w:val="样式 5785 10 磅"/>
    <w:next w:val="581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22">
    <w:name w:val="样式 55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23">
    <w:name w:val="样式 55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24">
    <w:name w:val="样式 55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25">
    <w:name w:val="样式 55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26">
    <w:name w:val="样式 55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27">
    <w:name w:val="样式 5779 10 磅"/>
    <w:next w:val="580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28">
    <w:name w:val="样式 5780 10 磅"/>
    <w:next w:val="580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29">
    <w:name w:val="样式 5786 10 磅"/>
    <w:next w:val="581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30">
    <w:name w:val="样式 55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31">
    <w:name w:val="样式 55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32">
    <w:name w:val="样式 55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33">
    <w:name w:val="样式 55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34">
    <w:name w:val="样式 55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35">
    <w:name w:val="样式 5903 10 磅"/>
    <w:next w:val="592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36">
    <w:name w:val="样式 5904 10 磅"/>
    <w:next w:val="592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37">
    <w:name w:val="样式 5799 10 磅"/>
    <w:next w:val="582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38">
    <w:name w:val="样式 55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39">
    <w:name w:val="样式 55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40">
    <w:name w:val="样式 56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41">
    <w:name w:val="样式 56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42">
    <w:name w:val="样式 56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43">
    <w:name w:val="样式 5905 10 磅"/>
    <w:next w:val="592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44">
    <w:name w:val="样式 5906 10 磅"/>
    <w:next w:val="592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45">
    <w:name w:val="样式 56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46">
    <w:name w:val="样式 56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47">
    <w:name w:val="样式 56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48">
    <w:name w:val="样式 56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49">
    <w:name w:val="样式 56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50">
    <w:name w:val="样式 56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51">
    <w:name w:val="样式 5792 10 磅"/>
    <w:next w:val="581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52">
    <w:name w:val="样式 5793 10 磅"/>
    <w:next w:val="581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53">
    <w:name w:val="样式 56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54">
    <w:name w:val="样式 56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55">
    <w:name w:val="样式 56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56">
    <w:name w:val="样式 56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57">
    <w:name w:val="样式 56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58">
    <w:name w:val="样式 56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59">
    <w:name w:val="样式 5794 10 磅"/>
    <w:next w:val="581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60">
    <w:name w:val="样式 5795 10 磅"/>
    <w:next w:val="582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61">
    <w:name w:val="样式 5800 10 磅"/>
    <w:next w:val="582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62">
    <w:name w:val="样式 56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63">
    <w:name w:val="样式 56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64">
    <w:name w:val="样式 56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65">
    <w:name w:val="样式 56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66">
    <w:name w:val="样式 56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67">
    <w:name w:val="样式 5879 10 磅"/>
    <w:next w:val="589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68">
    <w:name w:val="样式 5880 10 磅"/>
    <w:next w:val="590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69">
    <w:name w:val="样式 5827 10 磅"/>
    <w:next w:val="584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70">
    <w:name w:val="样式 56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71">
    <w:name w:val="样式 56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72">
    <w:name w:val="样式 56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73">
    <w:name w:val="样式 56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74">
    <w:name w:val="样式 56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75">
    <w:name w:val="样式 5801 10 磅"/>
    <w:next w:val="582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76">
    <w:name w:val="样式 5802 10 磅"/>
    <w:next w:val="582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77">
    <w:name w:val="样式 56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78">
    <w:name w:val="样式 56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79">
    <w:name w:val="样式 5811 10 磅"/>
    <w:next w:val="583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80">
    <w:name w:val="样式 5812 10 磅"/>
    <w:next w:val="583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81">
    <w:name w:val="样式 5813 10 磅"/>
    <w:next w:val="583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82">
    <w:name w:val="样式 56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83">
    <w:name w:val="样式 5803 10 磅"/>
    <w:next w:val="582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84">
    <w:name w:val="样式 5804 10 磅"/>
    <w:next w:val="582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85">
    <w:name w:val="样式 5828 10 磅"/>
    <w:next w:val="584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86">
    <w:name w:val="样式 56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87">
    <w:name w:val="样式 5814 10 磅"/>
    <w:next w:val="583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88">
    <w:name w:val="样式 5815 10 磅"/>
    <w:next w:val="583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89">
    <w:name w:val="样式 5816 10 磅"/>
    <w:next w:val="584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90">
    <w:name w:val="样式 56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91">
    <w:name w:val="样式 5805 10 磅"/>
    <w:next w:val="583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92">
    <w:name w:val="样式 5806 10 磅"/>
    <w:next w:val="583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93">
    <w:name w:val="样式 5829 10 磅"/>
    <w:next w:val="584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94">
    <w:name w:val="样式 56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95">
    <w:name w:val="样式 5817 10 磅"/>
    <w:next w:val="584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96">
    <w:name w:val="样式 5818 10 磅"/>
    <w:next w:val="584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97">
    <w:name w:val="样式 5819 10 磅"/>
    <w:next w:val="584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98">
    <w:name w:val="样式 5820 10 磅"/>
    <w:next w:val="584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99">
    <w:name w:val="样式 5821 10 磅"/>
    <w:next w:val="584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00">
    <w:name w:val="样式 5822 10 磅"/>
    <w:next w:val="584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01">
    <w:name w:val="样式 5830 10 磅"/>
    <w:next w:val="585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02">
    <w:name w:val="样式 56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03">
    <w:name w:val="样式 56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04">
    <w:name w:val="样式 56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05">
    <w:name w:val="样式 56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06">
    <w:name w:val="样式 56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07">
    <w:name w:val="样式 5875 10 磅"/>
    <w:next w:val="589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08">
    <w:name w:val="样式 5876 10 磅"/>
    <w:next w:val="589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09">
    <w:name w:val="样式 56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10">
    <w:name w:val="样式 56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11">
    <w:name w:val="样式 57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12">
    <w:name w:val="样式 57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13">
    <w:name w:val="样式 57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14">
    <w:name w:val="样式 57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15">
    <w:name w:val="样式 5861 10 磅"/>
    <w:next w:val="588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16">
    <w:name w:val="样式 5862 10 磅"/>
    <w:next w:val="588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17">
    <w:name w:val="样式 57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18">
    <w:name w:val="样式 57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19">
    <w:name w:val="样式 57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20">
    <w:name w:val="样式 57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21">
    <w:name w:val="样式 57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22">
    <w:name w:val="样式 57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23">
    <w:name w:val="样式 5870 10 磅"/>
    <w:next w:val="589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24">
    <w:name w:val="样式 5871 10 磅"/>
    <w:next w:val="589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25">
    <w:name w:val="样式 57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26">
    <w:name w:val="样式 57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27">
    <w:name w:val="样式 57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28">
    <w:name w:val="样式 57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29">
    <w:name w:val="样式 57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30">
    <w:name w:val="样式 57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31">
    <w:name w:val="样式 5872 10 磅"/>
    <w:next w:val="589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32">
    <w:name w:val="样式 5873 10 磅"/>
    <w:next w:val="589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33">
    <w:name w:val="样式 57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34">
    <w:name w:val="样式 57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35">
    <w:name w:val="样式 57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36">
    <w:name w:val="样式 57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37">
    <w:name w:val="样式 57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38">
    <w:name w:val="样式 57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39">
    <w:name w:val="样式 5863 10 磅"/>
    <w:next w:val="588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40">
    <w:name w:val="样式 5864 10 磅"/>
    <w:next w:val="588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41">
    <w:name w:val="样式 57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42">
    <w:name w:val="样式 57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43">
    <w:name w:val="样式 57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44">
    <w:name w:val="样式 57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45">
    <w:name w:val="样式 57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46">
    <w:name w:val="样式 57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47">
    <w:name w:val="样式 5867 10 磅"/>
    <w:next w:val="588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48">
    <w:name w:val="样式 5868 10 磅"/>
    <w:next w:val="588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49">
    <w:name w:val="样式 57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50">
    <w:name w:val="正文文字 7"/>
    <w:basedOn w:val="0"/>
    <w:autoRedefine/>
    <w:next w:val="0"/>
    <w:pPr>
      <w:ind w:left="240"/>
    </w:pPr>
    <w:rPr>
      <w:sz w:val="20"/>
      <w:szCs w:val="20"/>
    </w:rPr>
  </w:style>
  <w:style w:type="paragraph" w:customStyle="1" w:styleId="6051">
    <w:name w:val="正文文字 8"/>
    <w:basedOn w:val="0"/>
    <w:autoRedefine/>
    <w:next w:val="0"/>
    <w:pPr>
      <w:ind w:left="240"/>
    </w:pPr>
    <w:rPr>
      <w:sz w:val="16"/>
      <w:szCs w:val="16"/>
    </w:rPr>
  </w:style>
  <w:style w:type="paragraph" w:customStyle="1" w:styleId="6052">
    <w:name w:val="正文文字 9"/>
    <w:basedOn w:val="0"/>
    <w:autoRedefine/>
    <w:next w:val="0"/>
    <w:pPr>
      <w:ind w:left="240"/>
    </w:pPr>
    <w:rPr>
      <w:sz w:val="16"/>
      <w:szCs w:val="16"/>
    </w:rPr>
  </w:style>
  <w:style w:type="paragraph" w:customStyle="1" w:styleId="6053">
    <w:name w:val="公式样式 文本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6054">
    <w:name w:val="公式样式 函数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6055">
    <w:name w:val="公式样式 变量"/>
    <w:autoRedefine/>
    <w:rPr>
      <w:rFonts w:ascii="Times New Roman" w:eastAsia="宋体" w:cs="Times New Roman" w:hAnsi="Times New Roman"/>
      <w:b w:val="0"/>
      <w:i/>
      <w:lang w:val="en-US" w:eastAsia="zh-CN" w:bidi="ar-SA"/>
    </w:rPr>
  </w:style>
  <w:style w:type="paragraph" w:customStyle="1" w:styleId="6056">
    <w:name w:val="公式样式 小写希腊字母"/>
    <w:autoRedefine/>
    <w:rPr>
      <w:rFonts w:ascii="Times New Roman" w:eastAsia="宋体" w:cs="Times New Roman" w:hAnsi="Times New Roman"/>
      <w:b w:val="0"/>
      <w:i/>
      <w:lang w:val="en-US" w:eastAsia="zh-CN" w:bidi="ar-SA"/>
    </w:rPr>
  </w:style>
  <w:style w:type="paragraph" w:customStyle="1" w:styleId="6057">
    <w:name w:val="公式样式 大写希腊字母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6058">
    <w:name w:val="公式样式 符号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6059">
    <w:name w:val="公式样式 矢量矩阵"/>
    <w:autoRedefine/>
    <w:rPr>
      <w:rFonts w:ascii="Times New Roman" w:eastAsia="宋体" w:cs="Times New Roman" w:hAnsi="Times New Roman"/>
      <w:b/>
      <w:i w:val="0"/>
      <w:lang w:val="en-US" w:eastAsia="zh-CN" w:bidi="ar-SA"/>
    </w:rPr>
  </w:style>
  <w:style w:type="paragraph" w:customStyle="1" w:styleId="6060">
    <w:name w:val="公式样式 数字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6061">
    <w:name w:val="样式 57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62">
    <w:name w:val="样式 5950 10 磅"/>
    <w:next w:val="597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63">
    <w:name w:val="样式 5951 10 磅"/>
    <w:next w:val="597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64">
    <w:name w:val="样式 5952 10 磅"/>
    <w:next w:val="597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65">
    <w:name w:val="样式 5953 10 磅"/>
    <w:next w:val="597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66">
    <w:name w:val="样式 5954 10 磅"/>
    <w:next w:val="597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67">
    <w:name w:val="样式 5955 10 磅"/>
    <w:next w:val="598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68">
    <w:name w:val="样式 57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69">
    <w:name w:val="样式 57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70">
    <w:name w:val="样式 57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71">
    <w:name w:val="样式 57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72">
    <w:name w:val="样式 57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73">
    <w:name w:val="样式 5928 10 磅"/>
    <w:next w:val="595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74">
    <w:name w:val="样式 5929 10 磅"/>
    <w:next w:val="595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75">
    <w:name w:val="样式 5930 10 磅"/>
    <w:next w:val="595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76">
    <w:name w:val="样式 57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77">
    <w:name w:val="样式 5932 10 磅"/>
    <w:next w:val="595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78">
    <w:name w:val="样式 5933 10 磅"/>
    <w:next w:val="595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79">
    <w:name w:val="样式 5934 10 磅"/>
    <w:next w:val="595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80">
    <w:name w:val="样式 5935 10 磅"/>
    <w:next w:val="596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81">
    <w:name w:val="样式 5936 10 磅"/>
    <w:next w:val="596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82">
    <w:name w:val="样式 5960 10 磅"/>
    <w:next w:val="598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83">
    <w:name w:val="样式 5961 10 磅"/>
    <w:next w:val="598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84">
    <w:name w:val="样式 5939 10 磅"/>
    <w:next w:val="596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85">
    <w:name w:val="样式 6055 10 磅"/>
    <w:next w:val="607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86">
    <w:name w:val="样式 57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87">
    <w:name w:val="样式 57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88">
    <w:name w:val="样式 57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89">
    <w:name w:val="样式 57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90">
    <w:name w:val="样式 6032 10 磅"/>
    <w:next w:val="605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91">
    <w:name w:val="样式 6033 10 磅"/>
    <w:next w:val="605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92">
    <w:name w:val="样式 57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93">
    <w:name w:val="样式 57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94">
    <w:name w:val="样式 57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95">
    <w:name w:val="样式 57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96">
    <w:name w:val="样式 57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97">
    <w:name w:val="样式 57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98">
    <w:name w:val="样式 5937 10 磅"/>
    <w:next w:val="596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99">
    <w:name w:val="样式 5938 10 磅"/>
    <w:next w:val="596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00">
    <w:name w:val="样式 57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01">
    <w:name w:val="样式 5941 10 磅"/>
    <w:next w:val="596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02">
    <w:name w:val="样式 5942 10 磅"/>
    <w:next w:val="596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03">
    <w:name w:val="样式 5943 10 磅"/>
    <w:next w:val="596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04">
    <w:name w:val="样式 5944 10 磅"/>
    <w:next w:val="596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05">
    <w:name w:val="样式 5945 10 磅"/>
    <w:next w:val="597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06">
    <w:name w:val="样式 5946 10 磅"/>
    <w:next w:val="597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07">
    <w:name w:val="样式 5947 10 磅"/>
    <w:next w:val="597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08">
    <w:name w:val="样式 5948 10 磅"/>
    <w:next w:val="597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09">
    <w:name w:val="样式 57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10">
    <w:name w:val="样式 57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11">
    <w:name w:val="样式 57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12">
    <w:name w:val="样式 5971 10 磅"/>
    <w:next w:val="599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13">
    <w:name w:val="样式 5972 10 磅"/>
    <w:next w:val="599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14">
    <w:name w:val="样式 5969 10 磅"/>
    <w:next w:val="599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15">
    <w:name w:val="样式 5970 10 磅"/>
    <w:next w:val="599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16">
    <w:name w:val="样式 57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17">
    <w:name w:val="样式 57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18">
    <w:name w:val="样式 57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19">
    <w:name w:val="样式 57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20">
    <w:name w:val="样式 57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21">
    <w:name w:val="样式 57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22">
    <w:name w:val="样式 5966 10 磅"/>
    <w:next w:val="599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23">
    <w:name w:val="样式 5967 10 磅"/>
    <w:next w:val="599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24">
    <w:name w:val="样式 57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25">
    <w:name w:val="样式 57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26">
    <w:name w:val="样式 5975 10 磅"/>
    <w:next w:val="600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27">
    <w:name w:val="样式 5976 10 磅"/>
    <w:next w:val="600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28">
    <w:name w:val="样式 5977 10 磅"/>
    <w:next w:val="600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29">
    <w:name w:val="样式 5978 10 磅"/>
    <w:next w:val="600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30">
    <w:name w:val="样式 5979 10 磅"/>
    <w:next w:val="600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31">
    <w:name w:val="样式 5980 10 磅"/>
    <w:next w:val="600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32">
    <w:name w:val="样式 5981 10 磅"/>
    <w:next w:val="600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33">
    <w:name w:val="样式 57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34">
    <w:name w:val="样式 5984 10 磅"/>
    <w:next w:val="600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35">
    <w:name w:val="样式 5985 10 磅"/>
    <w:next w:val="601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36">
    <w:name w:val="样式 5986 10 磅"/>
    <w:next w:val="601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37">
    <w:name w:val="样式 5987 10 磅"/>
    <w:next w:val="601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38">
    <w:name w:val="样式 5988 10 磅"/>
    <w:next w:val="601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39">
    <w:name w:val="样式 5989 10 磅"/>
    <w:next w:val="601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40">
    <w:name w:val="样式 5990 10 磅"/>
    <w:next w:val="601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41">
    <w:name w:val="样式 6056 10 磅"/>
    <w:next w:val="607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42">
    <w:name w:val="样式 57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43">
    <w:name w:val="样式 57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44">
    <w:name w:val="样式 57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45">
    <w:name w:val="样式 57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46">
    <w:name w:val="样式 6034 10 磅"/>
    <w:next w:val="605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47">
    <w:name w:val="样式 6035 10 磅"/>
    <w:next w:val="605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48">
    <w:name w:val="样式 57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49">
    <w:name w:val="样式 6057 10 磅"/>
    <w:next w:val="607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50">
    <w:name w:val="样式 57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51">
    <w:name w:val="样式 57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52">
    <w:name w:val="样式 57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53">
    <w:name w:val="样式 58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54">
    <w:name w:val="样式 6036 10 磅"/>
    <w:next w:val="605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55">
    <w:name w:val="样式 6037 10 磅"/>
    <w:next w:val="605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56">
    <w:name w:val="样式 58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57">
    <w:name w:val="样式 6058 10 磅"/>
    <w:next w:val="607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58">
    <w:name w:val="样式 58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59">
    <w:name w:val="样式 58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60">
    <w:name w:val="样式 58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61">
    <w:name w:val="样式 58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62">
    <w:name w:val="样式 6038 10 磅"/>
    <w:next w:val="605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63">
    <w:name w:val="样式 6039 10 磅"/>
    <w:next w:val="605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64">
    <w:name w:val="样式 58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65">
    <w:name w:val="样式 6059 10 磅"/>
    <w:next w:val="607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66">
    <w:name w:val="样式 58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67">
    <w:name w:val="样式 58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68">
    <w:name w:val="样式 58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69">
    <w:name w:val="样式 58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70">
    <w:name w:val="样式 6040 10 磅"/>
    <w:next w:val="605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71">
    <w:name w:val="样式 6041 10 磅"/>
    <w:next w:val="605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72">
    <w:name w:val="样式 58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73">
    <w:name w:val="样式 58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74">
    <w:name w:val="样式 58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75">
    <w:name w:val="样式 58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76">
    <w:name w:val="样式 58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77">
    <w:name w:val="样式 58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78">
    <w:name w:val="样式 6042 10 磅"/>
    <w:next w:val="606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79">
    <w:name w:val="样式 6043 10 磅"/>
    <w:next w:val="606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80">
    <w:name w:val="样式 58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81">
    <w:name w:val="样式 58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82">
    <w:name w:val="样式 58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83">
    <w:name w:val="样式 58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84">
    <w:name w:val="样式 58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85">
    <w:name w:val="样式 58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86">
    <w:name w:val="样式 6079 10 磅"/>
    <w:next w:val="609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87">
    <w:name w:val="样式 6080 10 磅"/>
    <w:next w:val="609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88">
    <w:name w:val="样式 58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89">
    <w:name w:val="样式 6087 10 磅"/>
    <w:next w:val="610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90">
    <w:name w:val="样式 6088 10 磅"/>
    <w:next w:val="610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91">
    <w:name w:val="样式 6089 10 磅"/>
    <w:next w:val="610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92">
    <w:name w:val="样式 6090 10 磅"/>
    <w:next w:val="610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93">
    <w:name w:val="样式 6091 10 磅"/>
    <w:next w:val="610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94">
    <w:name w:val="样式 6092 10 磅"/>
    <w:next w:val="611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95">
    <w:name w:val="样式 6093 10 磅"/>
    <w:next w:val="611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96">
    <w:name w:val="样式 6094 10 磅"/>
    <w:next w:val="611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97">
    <w:name w:val="样式 58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98">
    <w:name w:val="样式 58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99">
    <w:name w:val="样式 58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00">
    <w:name w:val="样式 58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01">
    <w:name w:val="样式 58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02">
    <w:name w:val="样式 5994 10 磅"/>
    <w:next w:val="601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03">
    <w:name w:val="样式 5995 10 磅"/>
    <w:next w:val="602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04">
    <w:name w:val="样式 58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05">
    <w:name w:val="样式 58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06">
    <w:name w:val="样式 58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07">
    <w:name w:val="样式 58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08">
    <w:name w:val="样式 58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09">
    <w:name w:val="样式 58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10">
    <w:name w:val="样式 5996 10 磅"/>
    <w:next w:val="602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11">
    <w:name w:val="样式 5997 10 磅"/>
    <w:next w:val="602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12">
    <w:name w:val="样式 58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13">
    <w:name w:val="样式 58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14">
    <w:name w:val="样式 58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15">
    <w:name w:val="样式 58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16">
    <w:name w:val="样式 58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17">
    <w:name w:val="样式 6011 10 磅"/>
    <w:next w:val="603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18">
    <w:name w:val="样式 6046 10 磅"/>
    <w:next w:val="606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19">
    <w:name w:val="样式 6047 10 磅"/>
    <w:next w:val="606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20">
    <w:name w:val="样式 58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21">
    <w:name w:val="样式 58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22">
    <w:name w:val="样式 58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23">
    <w:name w:val="样式 58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24">
    <w:name w:val="样式 58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25">
    <w:name w:val="样式 58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26">
    <w:name w:val="样式 6048 10 磅"/>
    <w:next w:val="606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27">
    <w:name w:val="样式 6049 10 磅"/>
    <w:next w:val="606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28">
    <w:name w:val="样式 58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29">
    <w:name w:val="样式 58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30">
    <w:name w:val="样式 58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31">
    <w:name w:val="样式 58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32">
    <w:name w:val="样式 58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33">
    <w:name w:val="样式 58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34">
    <w:name w:val="样式 6072 10 磅"/>
    <w:next w:val="609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35">
    <w:name w:val="样式 6073 10 磅"/>
    <w:next w:val="609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36">
    <w:name w:val="样式 59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37">
    <w:name w:val="样式 59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38">
    <w:name w:val="样式 59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39">
    <w:name w:val="样式 59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40">
    <w:name w:val="样式 59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41">
    <w:name w:val="样式 59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42">
    <w:name w:val="样式 5998 10 磅"/>
    <w:next w:val="602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43">
    <w:name w:val="样式 5999 10 磅"/>
    <w:next w:val="602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44">
    <w:name w:val="样式 59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45">
    <w:name w:val="样式 6013 10 磅"/>
    <w:next w:val="603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46">
    <w:name w:val="样式 6014 10 磅"/>
    <w:next w:val="603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47">
    <w:name w:val="样式 6015 10 磅"/>
    <w:next w:val="604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48">
    <w:name w:val="样式 59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49">
    <w:name w:val="样式 6012 10 磅"/>
    <w:next w:val="603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50">
    <w:name w:val="样式 6009 10 磅"/>
    <w:next w:val="603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51">
    <w:name w:val="样式 6010 10 磅"/>
    <w:next w:val="603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52">
    <w:name w:val="样式 59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53">
    <w:name w:val="样式 59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54">
    <w:name w:val="样式 59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55">
    <w:name w:val="样式 59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56">
    <w:name w:val="样式 59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57">
    <w:name w:val="样式 59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58">
    <w:name w:val="样式 6082 10 磅"/>
    <w:next w:val="610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59">
    <w:name w:val="样式 6083 10 磅"/>
    <w:next w:val="610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60">
    <w:name w:val="样式 59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79">
    <w:name w:val="样式 59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80">
    <w:name w:val="样式 59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81">
    <w:name w:val="样式 59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82">
    <w:name w:val="样式 59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83">
    <w:name w:val="样式 59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84">
    <w:name w:val="样式 6109 10 磅"/>
    <w:next w:val="613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85">
    <w:name w:val="样式 6110 10 磅"/>
    <w:next w:val="613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86">
    <w:name w:val="样式 59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87">
    <w:name w:val="样式 59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88">
    <w:name w:val="样式 59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89">
    <w:name w:val="样式 59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90">
    <w:name w:val="样式 59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91">
    <w:name w:val="样式 59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92">
    <w:name w:val="样式 59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93">
    <w:name w:val="样式 59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94">
    <w:name w:val="样式 59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95">
    <w:name w:val="样式 59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96">
    <w:name w:val="样式 59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97">
    <w:name w:val="样式 59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98">
    <w:name w:val="样式 59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99">
    <w:name w:val="样式 59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00">
    <w:name w:val="样式 6111 10 磅"/>
    <w:next w:val="613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01">
    <w:name w:val="样式 6112 10 磅"/>
    <w:next w:val="613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02">
    <w:name w:val="样式 59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03">
    <w:name w:val="样式 59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04">
    <w:name w:val="样式 59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05">
    <w:name w:val="样式 59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06">
    <w:name w:val="样式 59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07">
    <w:name w:val="样式 59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08">
    <w:name w:val="样式 6113 10 磅"/>
    <w:next w:val="613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09">
    <w:name w:val="样式 6114 10 磅"/>
    <w:next w:val="613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10">
    <w:name w:val="样式 59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11">
    <w:name w:val="样式 59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12">
    <w:name w:val="样式 59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13">
    <w:name w:val="样式 60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14">
    <w:name w:val="样式 60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15">
    <w:name w:val="样式 60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16">
    <w:name w:val="样式 6115 10 磅"/>
    <w:next w:val="614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17">
    <w:name w:val="样式 6116 10 磅"/>
    <w:next w:val="614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18">
    <w:name w:val="样式 60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19">
    <w:name w:val="样式 60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20">
    <w:name w:val="样式 60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21">
    <w:name w:val="样式 60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22">
    <w:name w:val="样式 60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23">
    <w:name w:val="样式 60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24">
    <w:name w:val="样式 6117 10 磅"/>
    <w:next w:val="614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25">
    <w:name w:val="样式 6118 10 磅"/>
    <w:next w:val="614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26">
    <w:name w:val="样式 60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27">
    <w:name w:val="样式 60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28">
    <w:name w:val="样式 6141 10 磅"/>
    <w:next w:val="616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29">
    <w:name w:val="样式 6142 10 磅"/>
    <w:next w:val="616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30">
    <w:name w:val="样式 60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31">
    <w:name w:val="样式 60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32">
    <w:name w:val="样式 6119 10 磅"/>
    <w:next w:val="614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33">
    <w:name w:val="样式 6120 10 磅"/>
    <w:next w:val="614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34">
    <w:name w:val="样式 60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35">
    <w:name w:val="样式 60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36">
    <w:name w:val="样式 60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37">
    <w:name w:val="样式 60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38">
    <w:name w:val="样式 60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39">
    <w:name w:val="样式 60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40">
    <w:name w:val="样式 6121 10 磅"/>
    <w:next w:val="614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41">
    <w:name w:val="样式 6122 10 磅"/>
    <w:next w:val="614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42">
    <w:name w:val="样式 60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43">
    <w:name w:val="样式 60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44">
    <w:name w:val="样式 60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45">
    <w:name w:val="样式 60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46">
    <w:name w:val="样式 60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47">
    <w:name w:val="样式 6169 10 磅"/>
    <w:next w:val="619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48">
    <w:name w:val="样式 6156 10 磅"/>
    <w:next w:val="618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49">
    <w:name w:val="样式 6157 10 磅"/>
    <w:next w:val="618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50">
    <w:name w:val="样式 60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51">
    <w:name w:val="样式 60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52">
    <w:name w:val="样式 6173 10 磅"/>
    <w:next w:val="619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53">
    <w:name w:val="样式 6174 10 磅"/>
    <w:next w:val="619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54">
    <w:name w:val="样式 6175 10 磅"/>
    <w:next w:val="620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55">
    <w:name w:val="样式 6170 10 磅"/>
    <w:next w:val="619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56">
    <w:name w:val="样式 6158 10 磅"/>
    <w:next w:val="618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57">
    <w:name w:val="样式 6159 10 磅"/>
    <w:next w:val="618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58">
    <w:name w:val="样式 60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59">
    <w:name w:val="样式 60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60">
    <w:name w:val="样式 6176 10 磅"/>
    <w:next w:val="620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61">
    <w:name w:val="样式 6177 10 磅"/>
    <w:next w:val="620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62">
    <w:name w:val="样式 6178 10 磅"/>
    <w:next w:val="620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63">
    <w:name w:val="样式 6171 10 磅"/>
    <w:next w:val="619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64">
    <w:name w:val="样式 6160 10 磅"/>
    <w:next w:val="618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65">
    <w:name w:val="样式 6161 10 磅"/>
    <w:next w:val="618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66">
    <w:name w:val="样式 60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67">
    <w:name w:val="样式 60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68">
    <w:name w:val="样式 6179 10 磅"/>
    <w:next w:val="620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69">
    <w:name w:val="样式 6180 10 磅"/>
    <w:next w:val="620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70">
    <w:name w:val="样式 6181 10 磅"/>
    <w:next w:val="620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71">
    <w:name w:val="样式 6172 10 磅"/>
    <w:next w:val="619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72">
    <w:name w:val="样式 6162 10 磅"/>
    <w:next w:val="618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73">
    <w:name w:val="样式 6163 10 磅"/>
    <w:next w:val="618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74">
    <w:name w:val="样式 60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75">
    <w:name w:val="样式 60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76">
    <w:name w:val="样式 60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77">
    <w:name w:val="样式 60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78">
    <w:name w:val="样式 60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79">
    <w:name w:val="样式 60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80">
    <w:name w:val="样式 60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81">
    <w:name w:val="样式 60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82">
    <w:name w:val="样式 60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83">
    <w:name w:val="样式 60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84">
    <w:name w:val="样式 60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85">
    <w:name w:val="样式 60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86">
    <w:name w:val="样式 60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87">
    <w:name w:val="样式 60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88">
    <w:name w:val="样式 60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89">
    <w:name w:val="样式 60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90">
    <w:name w:val="样式 60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91">
    <w:name w:val="样式 60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92">
    <w:name w:val="样式 60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93">
    <w:name w:val="样式 60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94">
    <w:name w:val="样式 60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95">
    <w:name w:val="样式 60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96">
    <w:name w:val="样式 60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97">
    <w:name w:val="样式 60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98">
    <w:name w:val="样式 60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99">
    <w:name w:val="样式 60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00">
    <w:name w:val="样式 60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01">
    <w:name w:val="样式 60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02">
    <w:name w:val="样式 61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03">
    <w:name w:val="样式 61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04">
    <w:name w:val="样式 61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05">
    <w:name w:val="样式 61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06">
    <w:name w:val="样式 61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07">
    <w:name w:val="样式 61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08">
    <w:name w:val="样式 61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09">
    <w:name w:val="样式 61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10">
    <w:name w:val="样式 61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11">
    <w:name w:val="样式 61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12">
    <w:name w:val="样式 61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13">
    <w:name w:val="样式 61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14">
    <w:name w:val="样式 61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15">
    <w:name w:val="样式 61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16">
    <w:name w:val="样式 61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17">
    <w:name w:val="样式 61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18">
    <w:name w:val="样式 61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19">
    <w:name w:val="样式 61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20">
    <w:name w:val="样式 61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21">
    <w:name w:val="样式 61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22">
    <w:name w:val="样式 61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23">
    <w:name w:val="样式 61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24">
    <w:name w:val="样式 61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25">
    <w:name w:val="样式 61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26">
    <w:name w:val="样式 61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27">
    <w:name w:val="样式 61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28">
    <w:name w:val="样式 61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29">
    <w:name w:val="样式 61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30">
    <w:name w:val="样式 61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31">
    <w:name w:val="样式 61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32">
    <w:name w:val="样式 61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33">
    <w:name w:val="样式 61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34">
    <w:name w:val="样式 61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35">
    <w:name w:val="样式 61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36">
    <w:name w:val="样式 61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37">
    <w:name w:val="样式 61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38">
    <w:name w:val="样式 61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39">
    <w:name w:val="样式 61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40">
    <w:name w:val="样式 61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41">
    <w:name w:val="样式 61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42">
    <w:name w:val="样式 61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43">
    <w:name w:val="样式 61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44">
    <w:name w:val="样式 61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45">
    <w:name w:val="样式 61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46">
    <w:name w:val="样式 61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47">
    <w:name w:val="样式 61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48">
    <w:name w:val="样式 61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49">
    <w:name w:val="样式 61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50">
    <w:name w:val="样式 61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51">
    <w:name w:val="样式 61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52">
    <w:name w:val="样式 61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53">
    <w:name w:val="样式 61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54">
    <w:name w:val="样式 61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55">
    <w:name w:val="样式 61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56">
    <w:name w:val="样式 61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57">
    <w:name w:val="样式 61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58">
    <w:name w:val="样式 61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59">
    <w:name w:val="样式 61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60">
    <w:name w:val="样式 61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61">
    <w:name w:val="样式 61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62">
    <w:name w:val="样式 61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63">
    <w:name w:val="样式 61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64">
    <w:name w:val="样式 61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65">
    <w:name w:val="样式 62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66">
    <w:name w:val="样式 62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67">
    <w:name w:val="样式 62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68">
    <w:name w:val="样式 62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69">
    <w:name w:val="样式 62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70">
    <w:name w:val="样式 62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71">
    <w:name w:val="样式 62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72">
    <w:name w:val="样式 62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73">
    <w:name w:val="样式 62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74">
    <w:name w:val="样式 62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75">
    <w:name w:val="样式 62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76">
    <w:name w:val="样式 62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77">
    <w:name w:val="样式 62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78">
    <w:name w:val="样式 62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18692</TotalTime>
  <Application>Yozo_Office</Application>
  <Pages>3</Pages>
  <Words>656</Words>
  <Characters>1706</Characters>
  <Lines>261</Lines>
  <Paragraphs>261</Paragraphs>
  <CharactersWithSpaces>1706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樊江奎</dc:creator>
  <cp:lastModifiedBy>张艺瀚</cp:lastModifiedBy>
  <cp:revision>1</cp:revision>
  <dcterms:created xsi:type="dcterms:W3CDTF">2024-03-25T01:55:00Z</dcterms:created>
  <dcterms:modified xsi:type="dcterms:W3CDTF">2026-09-02T04:32:23Z</dcterms:modified>
</cp:coreProperties>
</file>