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进出境船舶添加、起卸物料检查结果公示单</w:t>
      </w:r>
    </w:p>
    <w:p>
      <w:pPr>
        <w:jc w:val="center"/>
        <w:rPr>
          <w:b/>
          <w:bCs/>
          <w:sz w:val="32"/>
          <w:szCs w:val="32"/>
        </w:rPr>
      </w:pPr>
    </w:p>
    <w:tbl>
      <w:tblPr>
        <w:tblStyle w:val="6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"/>
        <w:gridCol w:w="1178"/>
        <w:gridCol w:w="1942"/>
        <w:gridCol w:w="1800"/>
        <w:gridCol w:w="996"/>
        <w:gridCol w:w="1631"/>
        <w:gridCol w:w="1377"/>
        <w:gridCol w:w="1371"/>
        <w:gridCol w:w="1371"/>
        <w:gridCol w:w="13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center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178" w:type="dxa"/>
            <w:vAlign w:val="center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关区</w:t>
            </w:r>
          </w:p>
        </w:tc>
        <w:tc>
          <w:tcPr>
            <w:tcW w:w="1942" w:type="dxa"/>
            <w:vAlign w:val="center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物料申报单号</w:t>
            </w:r>
          </w:p>
        </w:tc>
        <w:tc>
          <w:tcPr>
            <w:tcW w:w="1800" w:type="dxa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船舶编号</w:t>
            </w:r>
          </w:p>
        </w:tc>
        <w:tc>
          <w:tcPr>
            <w:tcW w:w="996" w:type="dxa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航次号</w:t>
            </w:r>
          </w:p>
        </w:tc>
        <w:tc>
          <w:tcPr>
            <w:tcW w:w="1631" w:type="dxa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检查时间</w:t>
            </w:r>
          </w:p>
        </w:tc>
        <w:tc>
          <w:tcPr>
            <w:tcW w:w="1377" w:type="dxa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检查地点</w:t>
            </w:r>
          </w:p>
        </w:tc>
        <w:tc>
          <w:tcPr>
            <w:tcW w:w="1371" w:type="dxa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检查方式</w:t>
            </w:r>
          </w:p>
        </w:tc>
        <w:tc>
          <w:tcPr>
            <w:tcW w:w="1371" w:type="dxa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检查结果</w:t>
            </w:r>
          </w:p>
        </w:tc>
        <w:tc>
          <w:tcPr>
            <w:tcW w:w="1371" w:type="dxa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检查人员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</w:trPr>
        <w:tc>
          <w:tcPr>
            <w:tcW w:w="1137" w:type="dxa"/>
          </w:tcPr>
          <w:p>
            <w:pPr>
              <w:jc w:val="left"/>
            </w:pPr>
            <w:r>
              <w:rPr>
                <w:position w:val="-1"/>
                <w:sz w:val="24"/>
              </w:rPr>
              <w:t>1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HG26090701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/>
                <w:lang w:val="en-US"/>
              </w:rPr>
            </w:pPr>
            <w:r>
              <w:t>UN</w:t>
            </w:r>
            <w:r>
              <w:rPr>
                <w:lang w:val="en-US"/>
              </w:rPr>
              <w:t>9931513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/>
                <w:lang w:val="en-US"/>
              </w:rPr>
            </w:pPr>
            <w:r>
              <w:rPr>
                <w:lang w:val="en-US"/>
              </w:rPr>
              <w:t>2621W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2026-09-07</w:t>
            </w:r>
          </w:p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lang w:val="en-US" w:eastAsia="zh-CN"/>
              </w:rPr>
              <w:t>14:00-14:30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太仓港正和国际集装箱码头有限公司13#泊位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/>
              </w:rPr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/>
              </w:rPr>
            </w:pPr>
            <w:r>
              <w:t>未见异常</w:t>
            </w:r>
          </w:p>
        </w:tc>
        <w:tc>
          <w:tcPr>
            <w:tcW w:w="1371" w:type="dxa"/>
          </w:tcPr>
          <w:p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徐豫草、金致然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2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20260907003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t>UN</w:t>
            </w:r>
            <w:r>
              <w:rPr>
                <w:lang w:val="en-US"/>
              </w:rPr>
              <w:t>9</w:t>
            </w:r>
            <w:r>
              <w:rPr>
                <w:rFonts w:hint="eastAsia"/>
                <w:lang w:val="en-US" w:eastAsia="zh-CN"/>
              </w:rPr>
              <w:t>255050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2616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2026-09-07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14: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lang w:val="en-US" w:eastAsia="zh-CN"/>
              </w:rPr>
              <w:t>0-1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45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太仓港正和国际集装箱码头有限公司18#泊位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徐豫草、金致然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3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AY2026090704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UN</w:t>
            </w:r>
            <w:r>
              <w:rPr>
                <w:lang w:val="en-US"/>
              </w:rPr>
              <w:t>9</w:t>
            </w:r>
            <w:r>
              <w:rPr>
                <w:rFonts w:hint="eastAsia"/>
                <w:lang w:val="en-US" w:eastAsia="zh-CN"/>
              </w:rPr>
              <w:t>255050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2616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2026-09-07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14: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lang w:val="en-US" w:eastAsia="zh-CN"/>
              </w:rPr>
              <w:t>0-1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45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太仓港正和国际集装箱码头有限公司18#泊位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徐豫草、金致然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4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YT2600268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lang w:val="en-US"/>
              </w:rPr>
              <w:t>9</w:t>
            </w:r>
            <w:r>
              <w:rPr>
                <w:rFonts w:hint="eastAsia"/>
                <w:lang w:val="en-US" w:eastAsia="zh-CN"/>
              </w:rPr>
              <w:t>255050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2616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2026-09-07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14: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lang w:val="en-US" w:eastAsia="zh-CN"/>
              </w:rPr>
              <w:t>0-1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45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太仓港正和国际集装箱码头有限公司18#泊位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徐豫草、金致然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5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HG26090501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t>UN</w:t>
            </w:r>
            <w:r>
              <w:rPr>
                <w:lang w:val="en-US"/>
              </w:rPr>
              <w:t>9</w:t>
            </w:r>
            <w:r>
              <w:rPr>
                <w:rFonts w:hint="eastAsia"/>
                <w:lang w:val="en-US" w:eastAsia="zh-CN"/>
              </w:rPr>
              <w:t>941116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2620NI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2026-09-07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14: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lang w:val="en-US" w:eastAsia="zh-CN"/>
              </w:rPr>
              <w:t>0-1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45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太仓港正和国际集装箱码头有限公司14#泊位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徐豫草、金致然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6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LCZ26444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9246542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2630W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2026-09-07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55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太仓港正和兴港集装箱码头有限公司9#泊位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徐豫草、金致然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7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WD26090607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9262584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2601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07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17: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lang w:val="en-US" w:eastAsia="zh-CN"/>
              </w:rPr>
              <w:t>:30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太仓阳鸿石化有限公司1#泊位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</w:tcPr>
          <w:p>
            <w:pPr>
              <w:jc w:val="left"/>
            </w:pPr>
            <w:r>
              <w:rPr>
                <w:rFonts w:hint="eastAsia"/>
                <w:lang w:eastAsia="zh-CN"/>
              </w:rPr>
              <w:t>徐豫草、金致然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8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ZG263950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1039400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2601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10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lang w:val="en-US" w:eastAsia="zh-CN"/>
              </w:rPr>
              <w:t>0-1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lang w:val="en-US" w:eastAsia="zh-CN"/>
              </w:rPr>
              <w:t>:30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玖龙纸业（太仓）有限公司散杂货码头4#泊位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</w:pPr>
            <w:r>
              <w:rPr>
                <w:rFonts w:hint="eastAsia"/>
                <w:lang w:eastAsia="zh-CN"/>
              </w:rPr>
              <w:t>徐豫草、张啸洋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9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HG26082803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9536105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0598W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10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lang w:val="en-US" w:eastAsia="zh-CN"/>
              </w:rPr>
              <w:t>0-1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40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太仓港正和国际集装箱码头有限公司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徐豫草、张啸洋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10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HG26082802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9504164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537W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0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lang w:val="en-US" w:eastAsia="zh-CN"/>
              </w:rPr>
              <w:t>0-1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40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太仓港正和国际集装箱码头有限公司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</w:pPr>
            <w:r>
              <w:rPr>
                <w:rFonts w:hint="eastAsia"/>
                <w:lang w:eastAsia="zh-CN"/>
              </w:rPr>
              <w:t>徐豫草、张啸洋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11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ZG</w:t>
            </w:r>
            <w:r>
              <w:rPr>
                <w:rFonts w:hint="eastAsia"/>
                <w:lang w:val="en-US" w:eastAsia="zh-CN"/>
              </w:rPr>
              <w:t>264036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9860324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2601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14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太仓鑫海港口开发有限公司1#泊位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</w:pPr>
            <w:r>
              <w:rPr>
                <w:rFonts w:hint="eastAsia"/>
                <w:lang w:eastAsia="zh-CN"/>
              </w:rPr>
              <w:t>徐豫草、张啸洋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12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lang w:val="en-US" w:eastAsia="zh-CN"/>
              </w:rPr>
              <w:t>ZG</w:t>
            </w:r>
            <w:r>
              <w:rPr>
                <w:rFonts w:hint="eastAsia"/>
                <w:lang w:val="en-US" w:eastAsia="zh-CN"/>
              </w:rPr>
              <w:t>264037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9860324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2601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14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太仓鑫海港口开发有限公司1#泊位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徐豫草、张啸洋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13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LC2609140832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1068982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rPr>
                <w:rFonts w:hint="eastAsia"/>
                <w:lang w:val="en-US" w:eastAsia="zh-CN"/>
              </w:rPr>
              <w:t>2606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14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苏州现代货箱码头有限公司5#泊位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张啸洋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14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TD26704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9294965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rPr>
                <w:rFonts w:hint="eastAsia"/>
                <w:lang w:val="en-US" w:eastAsia="zh-CN"/>
              </w:rPr>
              <w:t>ALU0205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14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太仓国际集装箱码头有限公司2#泊位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</w:pPr>
            <w:r>
              <w:rPr>
                <w:rFonts w:hint="eastAsia"/>
                <w:lang w:eastAsia="zh-CN"/>
              </w:rPr>
              <w:t>张啸洋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position w:val="-1"/>
                <w:sz w:val="24"/>
              </w:rPr>
              <w:t>1</w:t>
            </w:r>
            <w:r>
              <w:rPr>
                <w:rFonts w:hint="eastAsia"/>
                <w:position w:val="-1"/>
                <w:sz w:val="24"/>
                <w:lang w:val="en-US" w:eastAsia="zh-CN"/>
              </w:rPr>
              <w:t>5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LCZ26467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9244908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2606W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14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太仓国际集装箱码头有限公司4#泊位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张啸洋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position w:val="-1"/>
                <w:sz w:val="24"/>
              </w:rPr>
              <w:t>1</w:t>
            </w:r>
            <w:r>
              <w:rPr>
                <w:rFonts w:hint="eastAsia"/>
                <w:position w:val="-1"/>
                <w:sz w:val="24"/>
                <w:lang w:val="en-US" w:eastAsia="zh-CN"/>
              </w:rPr>
              <w:t>6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TD26699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9294965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ALU0205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14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太仓国际集装箱码头有限公司2#泊位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张啸洋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position w:val="-1"/>
                <w:sz w:val="24"/>
              </w:rPr>
              <w:t>1</w:t>
            </w:r>
            <w:r>
              <w:rPr>
                <w:rFonts w:hint="eastAsia"/>
                <w:position w:val="-1"/>
                <w:sz w:val="24"/>
                <w:lang w:val="en-US" w:eastAsia="zh-CN"/>
              </w:rPr>
              <w:t>7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JX26091402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9703538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2609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14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太仓港正和国际集装箱码头有限公司18#泊位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eastAsia="zh-CN"/>
              </w:rPr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张啸洋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position w:val="-1"/>
                <w:sz w:val="24"/>
              </w:rPr>
              <w:t>1</w:t>
            </w:r>
            <w:r>
              <w:rPr>
                <w:rFonts w:hint="eastAsia"/>
                <w:position w:val="-1"/>
                <w:sz w:val="24"/>
                <w:lang w:val="en-US" w:eastAsia="zh-CN"/>
              </w:rPr>
              <w:t>8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JX26091403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9703538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2609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14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太仓港正和国际集装箱码头有限公司18#泊位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</w:pPr>
            <w:r>
              <w:rPr>
                <w:rFonts w:hint="eastAsia"/>
                <w:lang w:eastAsia="zh-CN"/>
              </w:rPr>
              <w:t>张啸洋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position w:val="-1"/>
                <w:sz w:val="24"/>
              </w:rPr>
              <w:t>1</w:t>
            </w:r>
            <w:r>
              <w:rPr>
                <w:rFonts w:hint="eastAsia"/>
                <w:position w:val="-1"/>
                <w:sz w:val="24"/>
                <w:lang w:val="en-US" w:eastAsia="zh-CN"/>
              </w:rPr>
              <w:t>9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JX26091404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9703538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rPr>
                <w:rFonts w:hint="eastAsia"/>
                <w:lang w:val="en-US" w:eastAsia="zh-CN"/>
              </w:rPr>
              <w:t>2609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14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  <w:lang w:val="en-US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太仓港正和国际集装箱码头有限公司18#泊位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lang w:val="en-US"/>
              </w:rPr>
            </w:pPr>
            <w:r>
              <w:rPr>
                <w:rFonts w:hint="eastAsia"/>
                <w:lang w:eastAsia="zh-CN"/>
              </w:rPr>
              <w:t>张啸洋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20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2026091501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9931525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rPr>
                <w:rFonts w:hint="eastAsia"/>
                <w:lang w:val="en-US" w:eastAsia="zh-CN"/>
              </w:rPr>
              <w:t>2623W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15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正和国际集装箱码头18#泊位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金致然、沈春锋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21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WD26091104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9700299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15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太仓鑫海港口开放有限公司7#泊位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</w:pPr>
            <w:r>
              <w:rPr>
                <w:rFonts w:hint="eastAsia"/>
                <w:lang w:eastAsia="zh-CN"/>
              </w:rPr>
              <w:t>金致然、沈春锋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22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B260783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9151814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rPr>
                <w:rFonts w:hint="eastAsia"/>
                <w:lang w:val="en-US" w:eastAsia="zh-CN"/>
              </w:rPr>
              <w:t>20260910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15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太仓鑫海港口开放有限公司9#泊位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</w:pPr>
            <w:r>
              <w:rPr>
                <w:rFonts w:hint="eastAsia"/>
                <w:lang w:eastAsia="zh-CN"/>
              </w:rPr>
              <w:t>金致然、沈春锋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23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WD26091403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9791195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rPr>
                <w:rFonts w:hint="eastAsia"/>
                <w:lang w:val="en-US" w:eastAsia="zh-CN"/>
              </w:rPr>
              <w:t>23272606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15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太仓阳鸿石化有限公司1#泊位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</w:pPr>
            <w:r>
              <w:rPr>
                <w:rFonts w:hint="eastAsia"/>
                <w:lang w:eastAsia="zh-CN"/>
              </w:rPr>
              <w:t>金致然、沈春锋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24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WD26091203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9791195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23272606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15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太仓阳鸿石化有限公司1#泊位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金致然、沈春锋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25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ZG264058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9791195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23272606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15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太仓阳鸿石化有限公司1#泊位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</w:pPr>
            <w:r>
              <w:rPr>
                <w:rFonts w:hint="eastAsia"/>
                <w:lang w:eastAsia="zh-CN"/>
              </w:rPr>
              <w:t>金致然、沈春锋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26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ZG264059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UN</w:t>
            </w:r>
            <w:r>
              <w:rPr>
                <w:rFonts w:hint="eastAsia"/>
                <w:lang w:val="en-US" w:eastAsia="zh-CN"/>
              </w:rPr>
              <w:t>9791195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23272606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15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太仓阳鸿石化有限公司1#泊位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金致然、沈春锋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27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202601402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9791195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23272606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15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太仓阳鸿石化有限公司1#泊位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金致然、沈春锋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28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TX26091806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9976422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14E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20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太仓国际集装箱码头有限公司4#泊位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徐豫草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29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TD26725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9976422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14E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20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太仓国际集装箱码头有限公司4#泊位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徐豫草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30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TD26726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UN</w:t>
            </w:r>
            <w:r>
              <w:rPr>
                <w:rFonts w:hint="eastAsia"/>
                <w:lang w:val="en-US" w:eastAsia="zh-CN"/>
              </w:rPr>
              <w:t>9976422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14E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20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太仓国际集装箱码头有限公司4#泊位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徐豫草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31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20260918002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1035997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002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22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太仓鑫海港口开放有限公司7#泊位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金致然、沈春锋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32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LC2609190849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UN</w:t>
            </w:r>
            <w:r>
              <w:rPr>
                <w:rFonts w:hint="eastAsia"/>
                <w:lang w:val="en-US" w:eastAsia="zh-CN"/>
              </w:rPr>
              <w:t>1035997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002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22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太仓鑫海港口开放有限公司7#泊位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金致然、沈春锋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33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N260284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1035997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002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22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太仓鑫海港口开放有限公司7#泊位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金致然、沈春锋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tabs>
                <w:tab w:val="left" w:pos="535"/>
              </w:tabs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34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202601444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1035997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002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22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太仓鑫海港口开放有限公司7#泊位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金致然、沈春锋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tabs>
                <w:tab w:val="left" w:pos="535"/>
              </w:tabs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35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TD26733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1035997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002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22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太仓鑫海港口开放有限公司7#泊位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金致然、沈春锋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tabs>
                <w:tab w:val="left" w:pos="535"/>
              </w:tabs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36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ZG264141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1035997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002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22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太仓鑫海港口开放有限公司7#泊位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金致然、沈春锋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tabs>
                <w:tab w:val="left" w:pos="398"/>
              </w:tabs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37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ZG264185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UN</w:t>
            </w:r>
            <w:r>
              <w:rPr>
                <w:rFonts w:hint="eastAsia"/>
                <w:lang w:val="en-US" w:eastAsia="zh-CN"/>
              </w:rPr>
              <w:t>1035997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002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22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太仓鑫海港口开放有限公司7#泊位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金致然、沈春锋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tabs>
                <w:tab w:val="left" w:pos="398"/>
              </w:tabs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38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WL2026092102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UN</w:t>
            </w:r>
            <w:r>
              <w:rPr>
                <w:rFonts w:hint="eastAsia"/>
                <w:lang w:val="en-US" w:eastAsia="zh-CN"/>
              </w:rPr>
              <w:t>1035997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002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22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太仓鑫海港口开放有限公司7#泊位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金致然、沈春锋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tabs>
                <w:tab w:val="left" w:pos="398"/>
              </w:tabs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39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TD26731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UN</w:t>
            </w:r>
            <w:r>
              <w:rPr>
                <w:rFonts w:hint="eastAsia"/>
                <w:lang w:val="en-US" w:eastAsia="zh-CN"/>
              </w:rPr>
              <w:t>1035997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002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23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太仓鑫海港口开放有限公司7#泊位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金致然、沈春锋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tabs>
                <w:tab w:val="left" w:pos="398"/>
              </w:tabs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40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WD26091716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1077608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2608E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23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09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15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太仓阳鸿石化有限公司1#泊位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张轶恺、沈春锋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41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YH20260919A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UN</w:t>
            </w:r>
            <w:r>
              <w:rPr>
                <w:rFonts w:hint="eastAsia"/>
                <w:lang w:val="en-US" w:eastAsia="zh-CN"/>
              </w:rPr>
              <w:t>1077608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2608E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23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09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15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太仓阳鸿石化有限公司1#泊位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张轶恺、沈春锋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42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WD26092201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1077608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2608E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23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09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15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太仓阳鸿石化有限公司1#泊位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张轶恺、沈春锋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43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WD26092205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1077608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2608E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23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09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15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太仓阳鸿石化有限公司1#泊位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张轶恺、沈春锋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44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WD26091803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9724013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23272026077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23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45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太仓阳鸿石化有限公司1#泊位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张轶恺、沈春锋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45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WD26091805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9724013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23272026077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23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45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太仓阳鸿石化有限公司1#泊位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张轶恺、沈春锋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46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AY2026092801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9988073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2612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29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15:00-15:45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太仓港正和国际集装箱码头有限公司17#泊位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金致然、沈春锋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47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202601476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9988073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2612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29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15:00-15:45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太仓港正和国际集装箱码头有限公司17#泊位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金致然、沈春锋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48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AY2026092802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UN</w:t>
            </w:r>
            <w:r>
              <w:rPr>
                <w:rFonts w:hint="eastAsia"/>
                <w:lang w:val="en-US" w:eastAsia="zh-CN"/>
              </w:rPr>
              <w:t>9988073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2612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29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15:00-15:45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太仓港正和国际集装箱码头有限公司17#泊位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金致然、沈春锋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49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AY2026092803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9988073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2612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29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15:00-15:45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太仓港正和国际集装箱码头有限公司17#泊位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金致然、沈春锋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50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202601473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UN</w:t>
            </w:r>
            <w:r>
              <w:rPr>
                <w:rFonts w:hint="eastAsia"/>
                <w:lang w:val="en-US" w:eastAsia="zh-CN"/>
              </w:rPr>
              <w:t>9988073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2612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29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15:00-15:45</w:t>
            </w:r>
            <w:bookmarkStart w:id="0" w:name="_GoBack"/>
            <w:bookmarkEnd w:id="0"/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太仓港正和国际集装箱码头有限公司17#泊位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金致然、沈春锋</w:t>
            </w:r>
          </w:p>
        </w:tc>
      </w:tr>
    </w:tbl>
    <w:p>
      <w:pPr>
        <w:jc w:val="left"/>
        <w:rPr>
          <w:b/>
          <w:bCs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方正兰亭黑_GBK">
    <w:altName w:val="微软雅黑"/>
    <w:panose1 w:val="02000000000000000000"/>
    <w:charset w:val="86"/>
    <w:family w:val="script"/>
    <w:pitch w:val="default"/>
    <w:sig w:usb0="00000000" w:usb1="00000000" w:usb2="0008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MzkyZjRlNDQxM2JmYWQwYWU1ZGM3ZWZmYmIyYTczNGUifQ=="/>
  </w:docVars>
  <w:rsids>
    <w:rsidRoot w:val="00000000"/>
    <w:rsid w:val="024747FE"/>
    <w:rsid w:val="027F605E"/>
    <w:rsid w:val="0AEE1E55"/>
    <w:rsid w:val="16A9053A"/>
    <w:rsid w:val="195306DE"/>
    <w:rsid w:val="1BE03359"/>
    <w:rsid w:val="27BB6B42"/>
    <w:rsid w:val="2B001648"/>
    <w:rsid w:val="2D4F4AEC"/>
    <w:rsid w:val="34B85943"/>
    <w:rsid w:val="45F101DF"/>
    <w:rsid w:val="4CDB1CCA"/>
    <w:rsid w:val="56E730E8"/>
    <w:rsid w:val="5B5E0780"/>
    <w:rsid w:val="60DC0A12"/>
    <w:rsid w:val="790C184A"/>
    <w:rsid w:val="7E4C0A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Lucida Sans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方正兰亭黑_GBK" w:hAnsi="方正兰亭黑_GBK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5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样式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8">
    <w:name w:val="样式 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9">
    <w:name w:val="样式 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0">
    <w:name w:val="样式 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1">
    <w:name w:val="样式 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2">
    <w:name w:val="样式 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3">
    <w:name w:val="样式 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4">
    <w:name w:val="样式 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5">
    <w:name w:val="样式 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6">
    <w:name w:val="样式 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7">
    <w:name w:val="样式 1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8">
    <w:name w:val="样式 1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9">
    <w:name w:val="样式 1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0">
    <w:name w:val="样式 1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1">
    <w:name w:val="样式 1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2">
    <w:name w:val="样式 1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3">
    <w:name w:val="样式 1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4">
    <w:name w:val="样式 1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5">
    <w:name w:val="样式 1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6">
    <w:name w:val="样式 1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7">
    <w:name w:val="样式 2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8">
    <w:name w:val="样式 2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9">
    <w:name w:val="样式 2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0">
    <w:name w:val="样式 2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1">
    <w:name w:val="样式 2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2">
    <w:name w:val="样式 2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3">
    <w:name w:val="样式 2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4">
    <w:name w:val="样式 2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5">
    <w:name w:val="样式 2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6">
    <w:name w:val="样式 2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7">
    <w:name w:val="样式 3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8">
    <w:name w:val="样式 3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9">
    <w:name w:val="样式 3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0">
    <w:name w:val="样式 3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1">
    <w:name w:val="样式 3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2">
    <w:name w:val="样式 3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3">
    <w:name w:val="样式 3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4">
    <w:name w:val="样式 3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5">
    <w:name w:val="样式 3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6">
    <w:name w:val="样式 3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7">
    <w:name w:val="样式 4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8">
    <w:name w:val="样式 4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9">
    <w:name w:val="样式 4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0">
    <w:name w:val="样式 4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1">
    <w:name w:val="样式 4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2">
    <w:name w:val="样式 4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3">
    <w:name w:val="样式 4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4">
    <w:name w:val="样式 4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5">
    <w:name w:val="样式 4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6">
    <w:name w:val="样式 4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7">
    <w:name w:val="样式 5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8">
    <w:name w:val="样式 5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9">
    <w:name w:val="样式 5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0">
    <w:name w:val="样式 5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1">
    <w:name w:val="样式 5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2">
    <w:name w:val="样式 5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3">
    <w:name w:val="样式 5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4">
    <w:name w:val="样式 5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5">
    <w:name w:val="样式 5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6">
    <w:name w:val="样式 5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7">
    <w:name w:val="样式 6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8">
    <w:name w:val="样式 6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9">
    <w:name w:val="样式 6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70">
    <w:name w:val="样式 6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71">
    <w:name w:val="样式 6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72">
    <w:name w:val="样式 6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73">
    <w:name w:val="样式 6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74">
    <w:name w:val="样式 6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75">
    <w:name w:val="样式 6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76">
    <w:name w:val="样式 6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77">
    <w:name w:val="样式 7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78">
    <w:name w:val="样式 7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79">
    <w:name w:val="样式 7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80">
    <w:name w:val="样式 7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81">
    <w:name w:val="样式 7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82">
    <w:name w:val="样式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83">
    <w:name w:val="样式 7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84">
    <w:name w:val="样式 7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85">
    <w:name w:val="样式 7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86">
    <w:name w:val="样式 7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87">
    <w:name w:val="样式 7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88">
    <w:name w:val="样式 8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89">
    <w:name w:val="样式 8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90">
    <w:name w:val="样式 8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91">
    <w:name w:val="样式 8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92">
    <w:name w:val="样式 8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93">
    <w:name w:val="样式 8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94">
    <w:name w:val="样式 8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95">
    <w:name w:val="样式 8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96">
    <w:name w:val="样式 8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97">
    <w:name w:val="样式 8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98">
    <w:name w:val="样式 9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99">
    <w:name w:val="样式 1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00">
    <w:name w:val="样式 9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01">
    <w:name w:val="样式 9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02">
    <w:name w:val="样式 9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03">
    <w:name w:val="样式 9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04">
    <w:name w:val="样式 9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05">
    <w:name w:val="样式 9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06">
    <w:name w:val="样式 9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07">
    <w:name w:val="样式 9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08">
    <w:name w:val="样式 9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09">
    <w:name w:val="样式 10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10">
    <w:name w:val="样式 10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11">
    <w:name w:val="样式 10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12">
    <w:name w:val="样式 10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13">
    <w:name w:val="样式 2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14">
    <w:name w:val="样式 10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15">
    <w:name w:val="样式 10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16">
    <w:name w:val="样式 10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17">
    <w:name w:val="样式 10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18">
    <w:name w:val="样式 108 10 磅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19">
    <w:name w:val="样式 10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20">
    <w:name w:val="样式 11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21">
    <w:name w:val="样式 11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22">
    <w:name w:val="样式 11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23">
    <w:name w:val="样式 11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24">
    <w:name w:val="样式 11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25">
    <w:name w:val="样式 11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26">
    <w:name w:val="样式 3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27">
    <w:name w:val="样式 4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28">
    <w:name w:val="样式 5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29">
    <w:name w:val="样式 6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30">
    <w:name w:val="样式 7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31">
    <w:name w:val="样式 8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32">
    <w:name w:val="样式 9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33">
    <w:name w:val="样式 10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34">
    <w:name w:val="样式 11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35">
    <w:name w:val="样式 11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36">
    <w:name w:val="样式 11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37">
    <w:name w:val="样式 11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38">
    <w:name w:val="样式 11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39">
    <w:name w:val="样式 12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40">
    <w:name w:val="样式 12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41">
    <w:name w:val="样式 12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42">
    <w:name w:val="样式 12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43">
    <w:name w:val="样式 12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44">
    <w:name w:val="样式 12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45">
    <w:name w:val="样式 12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46">
    <w:name w:val="样式 12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47">
    <w:name w:val="样式 128 10 磅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48">
    <w:name w:val="样式 12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49">
    <w:name w:val="样式 13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50">
    <w:name w:val="样式 13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51">
    <w:name w:val="样式 13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52">
    <w:name w:val="样式 13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53">
    <w:name w:val="样式 13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54">
    <w:name w:val="样式 13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55">
    <w:name w:val="样式 13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56">
    <w:name w:val="样式 13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57">
    <w:name w:val="样式 13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58">
    <w:name w:val="样式 13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59">
    <w:name w:val="样式 14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60">
    <w:name w:val="样式 14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61">
    <w:name w:val="样式 14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62">
    <w:name w:val="样式 14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63">
    <w:name w:val="样式 14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64">
    <w:name w:val="样式 14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65">
    <w:name w:val="样式 14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66">
    <w:name w:val="样式 14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67">
    <w:name w:val="样式 14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68">
    <w:name w:val="样式 14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69">
    <w:name w:val="样式 15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70">
    <w:name w:val="样式 15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71">
    <w:name w:val="样式 15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72">
    <w:name w:val="样式 15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73">
    <w:name w:val="样式 15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74">
    <w:name w:val="样式 15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75">
    <w:name w:val="样式 15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76">
    <w:name w:val="样式 15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77">
    <w:name w:val="样式 15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78">
    <w:name w:val="样式 15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79">
    <w:name w:val="样式 16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80">
    <w:name w:val="样式 16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81">
    <w:name w:val="样式 16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82">
    <w:name w:val="样式 16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83">
    <w:name w:val="样式 16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84">
    <w:name w:val="样式 16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85">
    <w:name w:val="样式 16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86">
    <w:name w:val="样式 16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87">
    <w:name w:val="样式 12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88">
    <w:name w:val="样式 13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89">
    <w:name w:val="样式 16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90">
    <w:name w:val="样式 16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91">
    <w:name w:val="样式 17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92">
    <w:name w:val="样式 17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93">
    <w:name w:val="样式 17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94">
    <w:name w:val="样式 17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95">
    <w:name w:val="样式 17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96">
    <w:name w:val="样式 17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97">
    <w:name w:val="样式 176 10 磅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98">
    <w:name w:val="样式 14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99">
    <w:name w:val="样式 15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200">
    <w:name w:val="样式 16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201">
    <w:name w:val="样式 17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202">
    <w:name w:val="样式 18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203">
    <w:name w:val="样式 19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204">
    <w:name w:val="样式 20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205">
    <w:name w:val="样式 17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06">
    <w:name w:val="样式 17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07">
    <w:name w:val="样式 17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08">
    <w:name w:val="样式 18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09">
    <w:name w:val="样式 18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10">
    <w:name w:val="样式 18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11">
    <w:name w:val="样式 18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12">
    <w:name w:val="样式 18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13">
    <w:name w:val="样式 18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14">
    <w:name w:val="样式 18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15">
    <w:name w:val="样式 18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16">
    <w:name w:val="样式 18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17">
    <w:name w:val="样式 18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18">
    <w:name w:val="样式 19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19">
    <w:name w:val="样式 19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20">
    <w:name w:val="样式 19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21">
    <w:name w:val="样式 19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22">
    <w:name w:val="样式 19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23">
    <w:name w:val="样式 19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24">
    <w:name w:val="样式 19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25">
    <w:name w:val="样式 19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26">
    <w:name w:val="样式 19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27">
    <w:name w:val="样式 19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28">
    <w:name w:val="样式 20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29">
    <w:name w:val="样式 20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30">
    <w:name w:val="样式 20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31">
    <w:name w:val="样式 20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32">
    <w:name w:val="样式 20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33">
    <w:name w:val="样式 20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34">
    <w:name w:val="样式 21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8241824-84A4-423C-B69F-717DA41C7E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Microsoft</Company>
  <Pages>4</Pages>
  <Words>0</Words>
  <Characters>1892</Characters>
  <Lines>0</Lines>
  <Paragraphs>4</Paragraphs>
  <TotalTime>1</TotalTime>
  <ScaleCrop>false</ScaleCrop>
  <LinksUpToDate>false</LinksUpToDate>
  <CharactersWithSpaces>2523</CharactersWithSpaces>
  <Application>WPS Office_11.1.0.7932_F1E327BC-269C-435d-A152-05C5408002CA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2024-09-11T07:52:00Z</dcterms:created>
  <dc:creator>X1 Carbon</dc:creator>
  <cp:lastModifiedBy>徐豫草</cp:lastModifiedBy>
  <dcterms:modified xsi:type="dcterms:W3CDTF">2026-10-10T05:04:25Z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2052-11.1.0.7932</vt:lpwstr>
  </property>
  <property fmtid="{D5CDD505-2E9C-101B-9397-08002B2CF9AE}" pid="3" name="ICV">
    <vt:lpwstr>CB93F748C0B742C781D23F71C8A8A566_12</vt:lpwstr>
  </property>
</Properties>
</file>