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进出境船舶添加、起卸物料检查结果公示单</w:t>
      </w:r>
    </w:p>
    <w:p>
      <w:pPr>
        <w:jc w:val="center"/>
        <w:rPr>
          <w:b/>
          <w:bCs/>
          <w:sz w:val="32"/>
          <w:szCs w:val="32"/>
        </w:rPr>
      </w:pPr>
    </w:p>
    <w:tbl>
      <w:tblPr>
        <w:tblStyle w:val="6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1178"/>
        <w:gridCol w:w="1942"/>
        <w:gridCol w:w="1800"/>
        <w:gridCol w:w="996"/>
        <w:gridCol w:w="1631"/>
        <w:gridCol w:w="1377"/>
        <w:gridCol w:w="1371"/>
        <w:gridCol w:w="1371"/>
        <w:gridCol w:w="1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178" w:type="dxa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关区</w:t>
            </w:r>
          </w:p>
        </w:tc>
        <w:tc>
          <w:tcPr>
            <w:tcW w:w="1942" w:type="dxa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物料申报单号</w:t>
            </w:r>
          </w:p>
        </w:tc>
        <w:tc>
          <w:tcPr>
            <w:tcW w:w="1800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船舶编号</w:t>
            </w:r>
          </w:p>
        </w:tc>
        <w:tc>
          <w:tcPr>
            <w:tcW w:w="996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航次号</w:t>
            </w:r>
          </w:p>
        </w:tc>
        <w:tc>
          <w:tcPr>
            <w:tcW w:w="1631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检查时间</w:t>
            </w:r>
          </w:p>
        </w:tc>
        <w:tc>
          <w:tcPr>
            <w:tcW w:w="1377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检查地点</w:t>
            </w:r>
          </w:p>
        </w:tc>
        <w:tc>
          <w:tcPr>
            <w:tcW w:w="1371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检查方式</w:t>
            </w:r>
          </w:p>
        </w:tc>
        <w:tc>
          <w:tcPr>
            <w:tcW w:w="1371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检查结果</w:t>
            </w:r>
          </w:p>
        </w:tc>
        <w:tc>
          <w:tcPr>
            <w:tcW w:w="1371" w:type="dxa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检查人员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1137" w:type="dxa"/>
          </w:tcPr>
          <w:p>
            <w:pPr>
              <w:jc w:val="left"/>
            </w:pPr>
            <w:r>
              <w:rPr>
                <w:position w:val="-1"/>
                <w:sz w:val="24"/>
              </w:rPr>
              <w:t>1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TD26612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  <w:lang w:val="en-US"/>
              </w:rPr>
            </w:pPr>
            <w:r>
              <w:t>UN</w:t>
            </w:r>
            <w:r>
              <w:rPr>
                <w:lang w:val="en-US"/>
              </w:rPr>
              <w:t>1090258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  <w:lang w:val="en-US"/>
              </w:rPr>
            </w:pPr>
            <w:r>
              <w:rPr>
                <w:lang w:val="en-US"/>
              </w:rPr>
              <w:t>232725036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2026-08-17</w:t>
            </w:r>
          </w:p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lang w:val="en-US" w:eastAsia="zh-CN"/>
              </w:rPr>
              <w:t>17:30-18:30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</w:rPr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hint="eastAsia"/>
              </w:rPr>
            </w:pPr>
            <w:r>
              <w:t>未见异常</w:t>
            </w:r>
          </w:p>
        </w:tc>
        <w:tc>
          <w:tcPr>
            <w:tcW w:w="1371" w:type="dxa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何兴亮、金致然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ZG263486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lang w:val="en-US"/>
              </w:rPr>
              <w:t>9712591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lang w:val="en-US"/>
              </w:rPr>
              <w:t>232726209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2026-08-17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17:30-18:30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</w:t>
            </w: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何兴亮、金致然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G260073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lang w:val="en-US"/>
              </w:rPr>
              <w:t>9712591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lang w:val="en-US"/>
              </w:rPr>
              <w:t>232726209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2026-08-17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17:30-18:30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</w:t>
            </w: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何兴亮、金致然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202601205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lang w:val="en-US"/>
              </w:rPr>
              <w:t>9712591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lang w:val="en-US"/>
              </w:rPr>
              <w:t>232726209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2026-08-17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17:30-18:30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</w:t>
            </w: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何兴亮、金致然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5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ZG263478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lang w:val="en-US"/>
              </w:rPr>
              <w:t>9712591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lang w:val="en-US"/>
              </w:rPr>
              <w:t>232726209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2026-08-1</w:t>
            </w:r>
            <w:r>
              <w:rPr>
                <w:rFonts w:hint="eastAsia"/>
                <w:lang w:val="en-US" w:eastAsia="zh-CN"/>
              </w:rPr>
              <w:t>7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17:30-18:30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</w:t>
            </w: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何兴亮、金致然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6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202601207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1090258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lang w:val="en-US"/>
              </w:rPr>
              <w:t>232725036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2026-08-1</w:t>
            </w:r>
            <w:r>
              <w:rPr>
                <w:rFonts w:hint="eastAsia"/>
                <w:lang w:val="en-US" w:eastAsia="zh-CN"/>
              </w:rPr>
              <w:t>7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17:30-18:30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何兴亮、金致然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7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WD26073107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1090258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lang w:val="en-US"/>
              </w:rPr>
              <w:t>232725036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2026-08-1</w:t>
            </w:r>
            <w:r>
              <w:rPr>
                <w:rFonts w:hint="eastAsia"/>
                <w:lang w:val="en-US" w:eastAsia="zh-CN"/>
              </w:rPr>
              <w:t>8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17:30-18:30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徐豫草、张啸洋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8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WD26073106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1090258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rPr>
                <w:lang w:val="en-US"/>
              </w:rPr>
              <w:t>232725036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2026-08-1</w:t>
            </w:r>
            <w:r>
              <w:rPr>
                <w:rFonts w:hint="eastAsia"/>
                <w:lang w:val="en-US" w:eastAsia="zh-CN"/>
              </w:rPr>
              <w:t>8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17:30-18:30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徐豫草、张啸洋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9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ZG26</w:t>
            </w:r>
            <w:r>
              <w:rPr>
                <w:rFonts w:hint="eastAsia"/>
                <w:lang w:val="en-US" w:eastAsia="zh-CN"/>
              </w:rPr>
              <w:t>3505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1090258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lang w:val="en-US"/>
              </w:rPr>
              <w:t>232725036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2026-08-1</w:t>
            </w:r>
            <w:r>
              <w:rPr>
                <w:rFonts w:hint="eastAsia"/>
                <w:lang w:val="en-US" w:eastAsia="zh-CN"/>
              </w:rPr>
              <w:t>8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17:30-18:30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徐豫草、张啸洋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10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ZG</w:t>
            </w:r>
            <w:r>
              <w:rPr>
                <w:rFonts w:hint="eastAsia"/>
                <w:lang w:val="en-US" w:eastAsia="zh-CN"/>
              </w:rPr>
              <w:t>263498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1090258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232725036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2026-08-1</w:t>
            </w:r>
            <w:r>
              <w:rPr>
                <w:rFonts w:hint="eastAsia"/>
                <w:lang w:val="en-US" w:eastAsia="zh-CN"/>
              </w:rPr>
              <w:t>8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17:30-18:30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徐豫草、张啸洋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11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ZG26</w:t>
            </w:r>
            <w:r>
              <w:rPr>
                <w:rFonts w:hint="eastAsia"/>
                <w:lang w:val="en-US" w:eastAsia="zh-CN"/>
              </w:rPr>
              <w:t>3504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1090258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232725036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2026-08-1</w:t>
            </w:r>
            <w:r>
              <w:rPr>
                <w:rFonts w:hint="eastAsia"/>
                <w:lang w:val="en-US" w:eastAsia="zh-CN"/>
              </w:rPr>
              <w:t>8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17:30-18:30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徐豫草、张啸洋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12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202601229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UN</w:t>
            </w: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1090258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lang w:val="en-US"/>
              </w:rPr>
              <w:t>232725036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2026-08-20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10:00-11:30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徐豫草、张啸洋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13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TCXY2026082005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9342023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val="en-US" w:eastAsia="zh-CN"/>
              </w:rPr>
              <w:t>23272627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21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</w:t>
            </w: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徐豫草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14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TD26624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9342023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rPr>
                <w:rFonts w:hint="eastAsia"/>
                <w:lang w:val="en-US" w:eastAsia="zh-CN"/>
              </w:rPr>
              <w:t>23272627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21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</w:t>
            </w: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徐豫草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position w:val="-1"/>
                <w:sz w:val="24"/>
              </w:rPr>
              <w:t>1</w:t>
            </w:r>
            <w:r>
              <w:rPr>
                <w:rFonts w:hint="eastAsia"/>
                <w:position w:val="-1"/>
                <w:sz w:val="24"/>
                <w:lang w:val="en-US" w:eastAsia="zh-CN"/>
              </w:rPr>
              <w:t>5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202601235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9342023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23272627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21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</w:t>
            </w: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徐豫草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position w:val="-1"/>
                <w:sz w:val="24"/>
              </w:rPr>
              <w:t>1</w:t>
            </w:r>
            <w:r>
              <w:rPr>
                <w:rFonts w:hint="eastAsia"/>
                <w:position w:val="-1"/>
                <w:sz w:val="24"/>
                <w:lang w:val="en-US" w:eastAsia="zh-CN"/>
              </w:rPr>
              <w:t>6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JX26082402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9892949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043E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太仓国际集装箱码头有限公司3#泊位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position w:val="-1"/>
                <w:sz w:val="24"/>
              </w:rPr>
              <w:t>1</w:t>
            </w:r>
            <w:r>
              <w:rPr>
                <w:rFonts w:hint="eastAsia"/>
                <w:position w:val="-1"/>
                <w:sz w:val="24"/>
                <w:lang w:val="en-US" w:eastAsia="zh-CN"/>
              </w:rPr>
              <w:t>7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202601254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9521095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232726214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position w:val="-1"/>
                <w:sz w:val="24"/>
              </w:rPr>
              <w:t>1</w:t>
            </w:r>
            <w:r>
              <w:rPr>
                <w:rFonts w:hint="eastAsia"/>
                <w:position w:val="-1"/>
                <w:sz w:val="24"/>
                <w:lang w:val="en-US" w:eastAsia="zh-CN"/>
              </w:rPr>
              <w:t>8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AY2026082406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1061532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2600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正和国际集装箱码头16#泊位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position w:val="-1"/>
                <w:sz w:val="24"/>
              </w:rPr>
              <w:t>1</w:t>
            </w:r>
            <w:r>
              <w:rPr>
                <w:rFonts w:hint="eastAsia"/>
                <w:position w:val="-1"/>
                <w:sz w:val="24"/>
                <w:lang w:val="en-US" w:eastAsia="zh-CN"/>
              </w:rPr>
              <w:t>9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25188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8591615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val="en-US" w:eastAsia="zh-CN"/>
              </w:rPr>
              <w:t>2612S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苏州现代货箱码头8#泊位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20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AY2026082407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9432165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val="en-US" w:eastAsia="zh-CN"/>
              </w:rPr>
              <w:t>HF66A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正和国际集装箱码头18#泊位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21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AY2026082408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9498353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val="en-US" w:eastAsia="zh-CN"/>
              </w:rPr>
              <w:t>232726213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太仓国际集装箱码头有限公司2#泊位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22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AY2026082409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9498353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rPr>
                <w:rFonts w:hint="eastAsia"/>
                <w:lang w:val="en-US" w:eastAsia="zh-CN"/>
              </w:rPr>
              <w:t>232726213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太仓国际集装箱码头有限公司2#泊位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JX26082401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9892949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rPr>
                <w:rFonts w:hint="eastAsia"/>
                <w:lang w:val="en-US" w:eastAsia="zh-CN"/>
              </w:rPr>
              <w:t>043E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太仓国际集装箱码头有限公司3#泊位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24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AY2026082410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9498353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232726213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太仓国际集装箱码头有限公司2#泊位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 w:eastAsia="宋体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25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202601255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9498353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232726213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太仓国际集装箱码头有限公司2#泊位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26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N260244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9498353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232726213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太仓国际集装箱码头有限公司2#泊位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27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WDT26082022A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8591615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2612S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苏州现代货箱码头8#泊位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28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WD26082305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8591615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2612S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苏州现代货箱码头8#泊位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29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AY2026082310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1061532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2600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正和国际集装箱码头16#泊位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30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AY2026082311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1061532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2600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24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正和国际集装箱码头16#泊位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张啸洋</w:t>
            </w:r>
            <w:r>
              <w:t>、</w:t>
            </w:r>
            <w:r>
              <w:rPr>
                <w:rFonts w:hint="eastAsia"/>
                <w:lang w:eastAsia="zh-CN"/>
              </w:rPr>
              <w:t>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31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AY2026082501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9432165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HF66A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正和国际集装箱码头18#泊位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徐豫草、何兴亮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32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AY2026082502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9432165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HF66A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正和国际集装箱码头18#泊位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徐豫草、何兴亮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ZHGJ26082402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9402768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2641S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正和国际集装箱码头13#泊位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徐豫草、何兴亮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535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34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LC2608250744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9420057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2327100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海通（太仓）汽车码头有限公司11#泊位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徐豫草、何兴亮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535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35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TD26636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9252060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232726007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徐豫草、何兴亮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535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36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ZG263608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9848687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23272026048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徐豫草、何兴亮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398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37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ZG263609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9848687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23272026048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徐豫草、何兴亮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398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38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ZG263610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9848687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23272026048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徐豫草、何兴亮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398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39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B260729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9848687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23272026048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徐豫草、何兴亮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tabs>
                <w:tab w:val="left" w:pos="398"/>
              </w:tabs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40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LC2608250743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9848687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23272026048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25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徐豫草、何兴亮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41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WDLJ26082401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9848687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23272026048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26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42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WDLJ26081102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1128641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2606E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26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43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ZG263654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9252060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232726007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28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44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WD26082701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9672416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88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28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海通（太仓）汽车码头有限公司11#泊位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45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AY2026082802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9498353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232726213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28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海通（太仓）汽车码头有限公司11#泊位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46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ZG263655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9451317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106E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28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太仓国际集装箱码头有限公司1#泊位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徐豫草、金致然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47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ZG263681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9367530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136E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30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何兴亮、金致然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48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ZG263711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9367530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136E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30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何兴亮、金致然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49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LC2608310767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lang w:val="en-US"/>
              </w:rPr>
            </w:pPr>
            <w:r>
              <w:t>UN</w:t>
            </w:r>
            <w:r>
              <w:rPr>
                <w:rFonts w:hint="eastAsia"/>
                <w:lang w:val="en-US" w:eastAsia="zh-CN"/>
              </w:rPr>
              <w:t>9739276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23272606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31</w:t>
            </w:r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太仓阳鸿石化有限公司1#泊位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何兴亮、金致然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  <w:vAlign w:val="top"/>
          </w:tcPr>
          <w:p>
            <w:pPr>
              <w:jc w:val="left"/>
              <w:rPr>
                <w:rFonts w:hint="eastAsia"/>
                <w:position w:val="-1"/>
                <w:sz w:val="24"/>
                <w:lang w:val="en-US" w:eastAsia="zh-CN"/>
              </w:rPr>
            </w:pPr>
            <w:r>
              <w:rPr>
                <w:rFonts w:hint="eastAsia"/>
                <w:position w:val="-1"/>
                <w:sz w:val="24"/>
                <w:lang w:val="en-US" w:eastAsia="zh-CN"/>
              </w:rPr>
              <w:t>50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太仓海关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1340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20260831002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UN</w:t>
            </w:r>
            <w:r>
              <w:rPr>
                <w:rFonts w:hint="eastAsia"/>
                <w:lang w:val="en-US" w:eastAsia="zh-CN"/>
              </w:rPr>
              <w:t>9367530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136E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85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2026-0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-</w:t>
            </w:r>
            <w:r>
              <w:rPr>
                <w:rFonts w:hint="eastAsia"/>
                <w:lang w:val="en-US" w:eastAsia="zh-CN"/>
              </w:rPr>
              <w:t>31</w:t>
            </w:r>
            <w:bookmarkStart w:id="0" w:name="_GoBack"/>
            <w:bookmarkEnd w:id="0"/>
          </w:p>
          <w:p>
            <w:pPr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00</w:t>
            </w:r>
            <w:r>
              <w:rPr>
                <w:lang w:val="en-US" w:eastAsia="zh-CN"/>
              </w:rPr>
              <w:t>-1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lang w:val="en-US" w:eastAsia="zh-CN"/>
              </w:rPr>
              <w:t>:</w:t>
            </w: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i w:val="0"/>
                <w:iCs w:val="0"/>
                <w:caps w:val="0"/>
                <w:smallCaps w:val="0"/>
                <w:vanish w:val="0"/>
                <w:color w:val="000000"/>
                <w:spacing w:val="0"/>
                <w:sz w:val="20"/>
                <w:szCs w:val="20"/>
                <w:lang w:val="en-US" w:eastAsia="zh-CN"/>
              </w:rPr>
              <w:t>江苏长江石化有限公司6#泊位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现场检查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</w:pPr>
            <w:r>
              <w:t>未见异常</w:t>
            </w:r>
          </w:p>
        </w:tc>
        <w:tc>
          <w:tcPr>
            <w:tcW w:w="1371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何兴亮、金致然</w:t>
            </w:r>
          </w:p>
        </w:tc>
      </w:tr>
    </w:tbl>
    <w:p>
      <w:pPr>
        <w:jc w:val="left"/>
        <w:rPr>
          <w:b/>
          <w:bCs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方正兰亭黑_GBK">
    <w:altName w:val="微软雅黑"/>
    <w:panose1 w:val="02000000000000000000"/>
    <w:charset w:val="86"/>
    <w:family w:val="script"/>
    <w:pitch w:val="default"/>
    <w:sig w:usb0="00000000" w:usb1="00000000" w:usb2="0008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zkyZjRlNDQxM2JmYWQwYWU1ZGM3ZWZmYmIyYTczNGUifQ=="/>
  </w:docVars>
  <w:rsids>
    <w:rsidRoot w:val="00000000"/>
    <w:rsid w:val="0AEE1E55"/>
    <w:rsid w:val="195306DE"/>
    <w:rsid w:val="1BE03359"/>
    <w:rsid w:val="2D4F4AEC"/>
    <w:rsid w:val="34B85943"/>
    <w:rsid w:val="45F101DF"/>
    <w:rsid w:val="56E730E8"/>
    <w:rsid w:val="790C184A"/>
    <w:rsid w:val="7E4C0A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Lucida Sans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样式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">
    <w:name w:val="样式 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">
    <w:name w:val="样式 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">
    <w:name w:val="样式 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">
    <w:name w:val="样式 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">
    <w:name w:val="样式 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3">
    <w:name w:val="样式 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">
    <w:name w:val="样式 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">
    <w:name w:val="样式 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">
    <w:name w:val="样式 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">
    <w:name w:val="样式 1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">
    <w:name w:val="样式 1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">
    <w:name w:val="样式 1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0">
    <w:name w:val="样式 1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">
    <w:name w:val="样式 1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">
    <w:name w:val="样式 1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">
    <w:name w:val="样式 1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4">
    <w:name w:val="样式 1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5">
    <w:name w:val="样式 1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6">
    <w:name w:val="样式 1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7">
    <w:name w:val="样式 2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8">
    <w:name w:val="样式 2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9">
    <w:name w:val="样式 2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0">
    <w:name w:val="样式 2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1">
    <w:name w:val="样式 2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2">
    <w:name w:val="样式 2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3">
    <w:name w:val="样式 2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4">
    <w:name w:val="样式 2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5">
    <w:name w:val="样式 2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6">
    <w:name w:val="样式 2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7">
    <w:name w:val="样式 3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8">
    <w:name w:val="样式 3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39">
    <w:name w:val="样式 3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0">
    <w:name w:val="样式 3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1">
    <w:name w:val="样式 3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2">
    <w:name w:val="样式 3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3">
    <w:name w:val="样式 3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4">
    <w:name w:val="样式 3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5">
    <w:name w:val="样式 3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6">
    <w:name w:val="样式 3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7">
    <w:name w:val="样式 4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8">
    <w:name w:val="样式 4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49">
    <w:name w:val="样式 4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0">
    <w:name w:val="样式 4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1">
    <w:name w:val="样式 4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2">
    <w:name w:val="样式 4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3">
    <w:name w:val="样式 4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4">
    <w:name w:val="样式 4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5">
    <w:name w:val="样式 4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6">
    <w:name w:val="样式 4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7">
    <w:name w:val="样式 5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8">
    <w:name w:val="样式 5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59">
    <w:name w:val="样式 5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0">
    <w:name w:val="样式 5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1">
    <w:name w:val="样式 5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2">
    <w:name w:val="样式 5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3">
    <w:name w:val="样式 5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4">
    <w:name w:val="样式 5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5">
    <w:name w:val="样式 5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6">
    <w:name w:val="样式 5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7">
    <w:name w:val="样式 6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8">
    <w:name w:val="样式 6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69">
    <w:name w:val="样式 6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0">
    <w:name w:val="样式 6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1">
    <w:name w:val="样式 6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2">
    <w:name w:val="样式 6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3">
    <w:name w:val="样式 6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4">
    <w:name w:val="样式 6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5">
    <w:name w:val="样式 6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6">
    <w:name w:val="样式 6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7">
    <w:name w:val="样式 7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8">
    <w:name w:val="样式 7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79">
    <w:name w:val="样式 7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0">
    <w:name w:val="样式 7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1">
    <w:name w:val="样式 7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2">
    <w:name w:val="样式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83">
    <w:name w:val="样式 7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4">
    <w:name w:val="样式 7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5">
    <w:name w:val="样式 7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6">
    <w:name w:val="样式 7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7">
    <w:name w:val="样式 7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8">
    <w:name w:val="样式 8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89">
    <w:name w:val="样式 8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0">
    <w:name w:val="样式 8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1">
    <w:name w:val="样式 8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2">
    <w:name w:val="样式 8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3">
    <w:name w:val="样式 8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4">
    <w:name w:val="样式 8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5">
    <w:name w:val="样式 8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6">
    <w:name w:val="样式 8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7">
    <w:name w:val="样式 8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8">
    <w:name w:val="样式 9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99">
    <w:name w:val="样式 1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00">
    <w:name w:val="样式 9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1">
    <w:name w:val="样式 9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2">
    <w:name w:val="样式 9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3">
    <w:name w:val="样式 9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4">
    <w:name w:val="样式 9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5">
    <w:name w:val="样式 9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6">
    <w:name w:val="样式 9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7">
    <w:name w:val="样式 9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8">
    <w:name w:val="样式 9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09">
    <w:name w:val="样式 10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0">
    <w:name w:val="样式 10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1">
    <w:name w:val="样式 10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2">
    <w:name w:val="样式 10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3">
    <w:name w:val="样式 2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14">
    <w:name w:val="样式 10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5">
    <w:name w:val="样式 10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6">
    <w:name w:val="样式 106 10 磅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7">
    <w:name w:val="样式 10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8">
    <w:name w:val="样式 108 10 磅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19">
    <w:name w:val="样式 10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0">
    <w:name w:val="样式 11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1">
    <w:name w:val="样式 11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2">
    <w:name w:val="样式 11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3">
    <w:name w:val="样式 11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4">
    <w:name w:val="样式 11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5">
    <w:name w:val="样式 11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26">
    <w:name w:val="样式 3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27">
    <w:name w:val="样式 4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28">
    <w:name w:val="样式 5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29">
    <w:name w:val="样式 6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30">
    <w:name w:val="样式 7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31">
    <w:name w:val="样式 8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32">
    <w:name w:val="样式 9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33">
    <w:name w:val="样式 10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34">
    <w:name w:val="样式 11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35">
    <w:name w:val="样式 11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36">
    <w:name w:val="样式 11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37">
    <w:name w:val="样式 11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38">
    <w:name w:val="样式 11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39">
    <w:name w:val="样式 12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0">
    <w:name w:val="样式 12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1">
    <w:name w:val="样式 12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2">
    <w:name w:val="样式 12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3">
    <w:name w:val="样式 12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4">
    <w:name w:val="样式 12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5">
    <w:name w:val="样式 12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6">
    <w:name w:val="样式 12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7">
    <w:name w:val="样式 128 10 磅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8">
    <w:name w:val="样式 12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49">
    <w:name w:val="样式 13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0">
    <w:name w:val="样式 13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1">
    <w:name w:val="样式 13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2">
    <w:name w:val="样式 13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3">
    <w:name w:val="样式 13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4">
    <w:name w:val="样式 13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5">
    <w:name w:val="样式 13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6">
    <w:name w:val="样式 13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7">
    <w:name w:val="样式 13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8">
    <w:name w:val="样式 13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59">
    <w:name w:val="样式 14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0">
    <w:name w:val="样式 14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1">
    <w:name w:val="样式 14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2">
    <w:name w:val="样式 14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3">
    <w:name w:val="样式 14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4">
    <w:name w:val="样式 14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5">
    <w:name w:val="样式 14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6">
    <w:name w:val="样式 14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7">
    <w:name w:val="样式 14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8">
    <w:name w:val="样式 14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69">
    <w:name w:val="样式 15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0">
    <w:name w:val="样式 15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1">
    <w:name w:val="样式 15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2">
    <w:name w:val="样式 15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3">
    <w:name w:val="样式 15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4">
    <w:name w:val="样式 15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5">
    <w:name w:val="样式 15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6">
    <w:name w:val="样式 15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7">
    <w:name w:val="样式 15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8">
    <w:name w:val="样式 15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79">
    <w:name w:val="样式 16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0">
    <w:name w:val="样式 16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1">
    <w:name w:val="样式 16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2">
    <w:name w:val="样式 16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3">
    <w:name w:val="样式 16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4">
    <w:name w:val="样式 16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5">
    <w:name w:val="样式 16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6">
    <w:name w:val="样式 16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87">
    <w:name w:val="样式 12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88">
    <w:name w:val="样式 13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89">
    <w:name w:val="样式 16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0">
    <w:name w:val="样式 16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1">
    <w:name w:val="样式 17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2">
    <w:name w:val="样式 17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3">
    <w:name w:val="样式 17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4">
    <w:name w:val="样式 17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5">
    <w:name w:val="样式 17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6">
    <w:name w:val="样式 17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7">
    <w:name w:val="样式 176 10 磅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198">
    <w:name w:val="样式 14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199">
    <w:name w:val="样式 15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200">
    <w:name w:val="样式 16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201">
    <w:name w:val="样式 17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202">
    <w:name w:val="样式 18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203">
    <w:name w:val="样式 19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204">
    <w:name w:val="样式 20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  <w:style w:type="paragraph" w:customStyle="1" w:styleId="205">
    <w:name w:val="样式 17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06">
    <w:name w:val="样式 17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07">
    <w:name w:val="样式 179 10 磅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08">
    <w:name w:val="样式 18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09">
    <w:name w:val="样式 18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0">
    <w:name w:val="样式 182 10 磅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1">
    <w:name w:val="样式 18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2">
    <w:name w:val="样式 18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3">
    <w:name w:val="样式 18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4">
    <w:name w:val="样式 18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5">
    <w:name w:val="样式 18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6">
    <w:name w:val="样式 18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7">
    <w:name w:val="样式 18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8">
    <w:name w:val="样式 19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19">
    <w:name w:val="样式 19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0">
    <w:name w:val="样式 19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1">
    <w:name w:val="样式 19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2">
    <w:name w:val="样式 19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3">
    <w:name w:val="样式 19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4">
    <w:name w:val="样式 196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5">
    <w:name w:val="样式 197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6">
    <w:name w:val="样式 198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7">
    <w:name w:val="样式 199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8">
    <w:name w:val="样式 200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29">
    <w:name w:val="样式 201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0">
    <w:name w:val="样式 202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1">
    <w:name w:val="样式 203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2">
    <w:name w:val="样式 204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3">
    <w:name w:val="样式 205 10 磅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customStyle="1" w:styleId="234">
    <w:name w:val="样式 21 小四"/>
    <w:qFormat/>
    <w:uiPriority w:val="0"/>
    <w:pPr>
      <w:widowControl w:val="0"/>
      <w:spacing w:line="240" w:lineRule="auto"/>
      <w:jc w:val="left"/>
    </w:pPr>
    <w:rPr>
      <w:rFonts w:ascii="宋体" w:hAnsi="方正兰亭黑_GBK" w:eastAsia="宋体" w:cs="Lucida Sans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241824-84A4-423C-B69F-717DA41C7E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4</Pages>
  <Words>0</Words>
  <Characters>1892</Characters>
  <Lines>0</Lines>
  <Paragraphs>4</Paragraphs>
  <TotalTime>0</TotalTime>
  <ScaleCrop>false</ScaleCrop>
  <LinksUpToDate>false</LinksUpToDate>
  <CharactersWithSpaces>2523</CharactersWithSpaces>
  <Application>WPS Office_11.1.0.7932_F1E327BC-269C-435d-A152-05C5408002CA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2024-09-11T07:52:00Z</dcterms:created>
  <dc:creator>X1 Carbon</dc:creator>
  <cp:lastModifiedBy>徐豫草</cp:lastModifiedBy>
  <dcterms:modified xsi:type="dcterms:W3CDTF">2026-09-09T03:48:22Z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  <property fmtid="{D5CDD505-2E9C-101B-9397-08002B2CF9AE}" pid="3" name="ICV">
    <vt:lpwstr>CB93F748C0B742C781D23F71C8A8A566_12</vt:lpwstr>
  </property>
</Properties>
</file>